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A05" w:rsidRPr="00BD057D" w:rsidRDefault="005418BB" w:rsidP="002F5ACB">
      <w:pPr>
        <w:ind w:left="7799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31355">
        <w:rPr>
          <w:rFonts w:ascii="Arial" w:hAnsi="Arial" w:cs="Arial"/>
          <w:sz w:val="20"/>
          <w:szCs w:val="20"/>
        </w:rPr>
        <w:t xml:space="preserve"> </w:t>
      </w:r>
      <w:r w:rsidR="0083076C" w:rsidRPr="00BD057D">
        <w:rPr>
          <w:rFonts w:ascii="Arial" w:hAnsi="Arial" w:cs="Arial"/>
          <w:sz w:val="20"/>
          <w:szCs w:val="20"/>
        </w:rPr>
        <w:t xml:space="preserve">Oława, </w:t>
      </w:r>
      <w:r w:rsidR="0083076C" w:rsidRPr="005F3764">
        <w:rPr>
          <w:rFonts w:ascii="Arial" w:hAnsi="Arial" w:cs="Arial"/>
          <w:sz w:val="20"/>
          <w:szCs w:val="20"/>
          <w:highlight w:val="yellow"/>
        </w:rPr>
        <w:t>dn.</w:t>
      </w:r>
      <w:r w:rsidR="00D55F88" w:rsidRPr="005F3764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812FD4">
        <w:rPr>
          <w:rFonts w:ascii="Arial" w:hAnsi="Arial" w:cs="Arial"/>
          <w:sz w:val="20"/>
          <w:szCs w:val="20"/>
          <w:highlight w:val="yellow"/>
        </w:rPr>
        <w:t>25</w:t>
      </w:r>
      <w:r w:rsidR="00DC5702" w:rsidRPr="005F3764">
        <w:rPr>
          <w:rFonts w:ascii="Arial" w:hAnsi="Arial" w:cs="Arial"/>
          <w:sz w:val="20"/>
          <w:szCs w:val="20"/>
          <w:highlight w:val="yellow"/>
        </w:rPr>
        <w:t>.</w:t>
      </w:r>
      <w:r w:rsidR="00812FD4">
        <w:rPr>
          <w:rFonts w:ascii="Arial" w:hAnsi="Arial" w:cs="Arial"/>
          <w:sz w:val="20"/>
          <w:szCs w:val="20"/>
          <w:highlight w:val="yellow"/>
        </w:rPr>
        <w:t>09</w:t>
      </w:r>
      <w:r w:rsidR="00AC2143" w:rsidRPr="005F3764">
        <w:rPr>
          <w:rFonts w:ascii="Arial" w:hAnsi="Arial" w:cs="Arial"/>
          <w:sz w:val="20"/>
          <w:szCs w:val="20"/>
          <w:highlight w:val="yellow"/>
        </w:rPr>
        <w:t>.2020</w:t>
      </w:r>
      <w:r w:rsidR="001D2A6B" w:rsidRPr="005F3764">
        <w:rPr>
          <w:rFonts w:ascii="Arial" w:hAnsi="Arial" w:cs="Arial"/>
          <w:sz w:val="20"/>
          <w:szCs w:val="20"/>
          <w:highlight w:val="yellow"/>
        </w:rPr>
        <w:t>r.</w:t>
      </w:r>
      <w:r w:rsidR="00B54E7A" w:rsidRPr="00BD057D">
        <w:rPr>
          <w:rFonts w:ascii="Arial" w:hAnsi="Arial" w:cs="Arial"/>
          <w:sz w:val="20"/>
          <w:szCs w:val="20"/>
        </w:rPr>
        <w:t xml:space="preserve"> </w:t>
      </w:r>
    </w:p>
    <w:p w:rsidR="004A4CDB" w:rsidRPr="00BD057D" w:rsidRDefault="00DC2A24" w:rsidP="002610D4">
      <w:pPr>
        <w:rPr>
          <w:rFonts w:ascii="Arial" w:hAnsi="Arial" w:cs="Arial"/>
          <w:sz w:val="20"/>
          <w:szCs w:val="20"/>
        </w:rPr>
      </w:pPr>
      <w:r w:rsidRPr="00BD057D">
        <w:rPr>
          <w:rFonts w:ascii="Arial" w:hAnsi="Arial" w:cs="Arial"/>
          <w:sz w:val="20"/>
          <w:szCs w:val="20"/>
        </w:rPr>
        <w:t>ZOZ/DZP/PN/</w:t>
      </w:r>
      <w:r w:rsidR="005F3764">
        <w:rPr>
          <w:rFonts w:ascii="Arial" w:hAnsi="Arial" w:cs="Arial"/>
          <w:sz w:val="20"/>
          <w:szCs w:val="20"/>
        </w:rPr>
        <w:t>16</w:t>
      </w:r>
      <w:r w:rsidR="003D1F1C" w:rsidRPr="00BD057D">
        <w:rPr>
          <w:rFonts w:ascii="Arial" w:hAnsi="Arial" w:cs="Arial"/>
          <w:sz w:val="20"/>
          <w:szCs w:val="20"/>
        </w:rPr>
        <w:t>/20</w:t>
      </w:r>
      <w:r w:rsidR="00CA29BC" w:rsidRPr="00BD057D">
        <w:rPr>
          <w:rFonts w:ascii="Arial" w:hAnsi="Arial" w:cs="Arial"/>
          <w:sz w:val="20"/>
          <w:szCs w:val="20"/>
        </w:rPr>
        <w:t xml:space="preserve">                         </w:t>
      </w:r>
      <w:r w:rsidR="000635E6" w:rsidRPr="00BD057D">
        <w:rPr>
          <w:rFonts w:ascii="Arial" w:hAnsi="Arial" w:cs="Arial"/>
          <w:sz w:val="20"/>
          <w:szCs w:val="20"/>
        </w:rPr>
        <w:t xml:space="preserve">        </w:t>
      </w:r>
    </w:p>
    <w:p w:rsidR="00DC2A24" w:rsidRPr="00BD057D" w:rsidRDefault="00DC2A24" w:rsidP="00E12930">
      <w:pPr>
        <w:jc w:val="center"/>
        <w:rPr>
          <w:rFonts w:ascii="Arial" w:hAnsi="Arial" w:cs="Arial"/>
          <w:sz w:val="20"/>
          <w:szCs w:val="20"/>
        </w:rPr>
      </w:pPr>
      <w:r w:rsidRPr="00BD057D">
        <w:rPr>
          <w:rFonts w:ascii="Arial" w:hAnsi="Arial" w:cs="Arial"/>
          <w:b/>
          <w:sz w:val="20"/>
          <w:szCs w:val="20"/>
        </w:rPr>
        <w:t>Odpowiedzi na pytania</w:t>
      </w:r>
      <w:r w:rsidR="00644E7A" w:rsidRPr="00BD057D">
        <w:rPr>
          <w:rFonts w:ascii="Arial" w:hAnsi="Arial" w:cs="Arial"/>
          <w:b/>
          <w:sz w:val="20"/>
          <w:szCs w:val="20"/>
        </w:rPr>
        <w:t xml:space="preserve"> </w:t>
      </w:r>
      <w:r w:rsidR="00456E82" w:rsidRPr="00BD057D">
        <w:rPr>
          <w:rFonts w:ascii="Arial" w:hAnsi="Arial" w:cs="Arial"/>
          <w:b/>
          <w:sz w:val="20"/>
          <w:szCs w:val="20"/>
        </w:rPr>
        <w:t>I</w:t>
      </w:r>
    </w:p>
    <w:p w:rsidR="000635E6" w:rsidRPr="00A57354" w:rsidRDefault="000635E6" w:rsidP="00DC5702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:rsidR="00DC5702" w:rsidRPr="00A57354" w:rsidRDefault="00814C1D" w:rsidP="00DD565E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A57354">
        <w:rPr>
          <w:rFonts w:ascii="Arial" w:hAnsi="Arial" w:cs="Arial"/>
          <w:sz w:val="20"/>
          <w:szCs w:val="20"/>
        </w:rPr>
        <w:t>Zgodnie z art.38 ust. 1</w:t>
      </w:r>
      <w:r w:rsidR="008E01BE" w:rsidRPr="00A57354">
        <w:rPr>
          <w:rFonts w:ascii="Arial" w:hAnsi="Arial" w:cs="Arial"/>
          <w:sz w:val="20"/>
          <w:szCs w:val="20"/>
        </w:rPr>
        <w:t>,</w:t>
      </w:r>
      <w:r w:rsidRPr="00A57354">
        <w:rPr>
          <w:rFonts w:ascii="Arial" w:hAnsi="Arial" w:cs="Arial"/>
          <w:sz w:val="20"/>
          <w:szCs w:val="20"/>
        </w:rPr>
        <w:t xml:space="preserve"> 2 </w:t>
      </w:r>
      <w:r w:rsidR="008E01BE" w:rsidRPr="00A57354">
        <w:rPr>
          <w:rFonts w:ascii="Arial" w:hAnsi="Arial" w:cs="Arial"/>
          <w:sz w:val="20"/>
          <w:szCs w:val="20"/>
        </w:rPr>
        <w:t xml:space="preserve">i 4 </w:t>
      </w:r>
      <w:r w:rsidRPr="00A57354">
        <w:rPr>
          <w:rFonts w:ascii="Arial" w:hAnsi="Arial" w:cs="Arial"/>
          <w:sz w:val="20"/>
          <w:szCs w:val="20"/>
        </w:rPr>
        <w:t xml:space="preserve">Ustawy z dnia  29 stycznia 2004r. Prawo zamówień </w:t>
      </w:r>
      <w:r w:rsidR="002E46CD" w:rsidRPr="00A57354">
        <w:rPr>
          <w:rFonts w:ascii="Arial" w:hAnsi="Arial" w:cs="Arial"/>
          <w:bCs/>
          <w:sz w:val="20"/>
          <w:szCs w:val="20"/>
        </w:rPr>
        <w:t>(tekst jednolity Dz. U. z 201</w:t>
      </w:r>
      <w:r w:rsidR="00CA0A49">
        <w:rPr>
          <w:rFonts w:ascii="Arial" w:hAnsi="Arial" w:cs="Arial"/>
          <w:bCs/>
          <w:sz w:val="20"/>
          <w:szCs w:val="20"/>
        </w:rPr>
        <w:t>9</w:t>
      </w:r>
      <w:r w:rsidR="002E46CD" w:rsidRPr="00A57354">
        <w:rPr>
          <w:rFonts w:ascii="Arial" w:hAnsi="Arial" w:cs="Arial"/>
          <w:bCs/>
          <w:sz w:val="20"/>
          <w:szCs w:val="20"/>
        </w:rPr>
        <w:t xml:space="preserve"> r. poz. </w:t>
      </w:r>
      <w:r w:rsidR="00CA0A49">
        <w:rPr>
          <w:rFonts w:ascii="Arial" w:hAnsi="Arial" w:cs="Arial"/>
          <w:bCs/>
          <w:sz w:val="20"/>
          <w:szCs w:val="20"/>
        </w:rPr>
        <w:t>1843</w:t>
      </w:r>
      <w:r w:rsidR="002E46CD" w:rsidRPr="00A57354">
        <w:rPr>
          <w:rFonts w:ascii="Arial" w:hAnsi="Arial" w:cs="Arial"/>
          <w:bCs/>
          <w:sz w:val="20"/>
          <w:szCs w:val="20"/>
        </w:rPr>
        <w:t xml:space="preserve">, ze </w:t>
      </w:r>
      <w:proofErr w:type="spellStart"/>
      <w:r w:rsidR="002E46CD" w:rsidRPr="00A57354">
        <w:rPr>
          <w:rFonts w:ascii="Arial" w:hAnsi="Arial" w:cs="Arial"/>
          <w:bCs/>
          <w:sz w:val="20"/>
          <w:szCs w:val="20"/>
        </w:rPr>
        <w:t>póż</w:t>
      </w:r>
      <w:proofErr w:type="spellEnd"/>
      <w:r w:rsidR="002E46CD" w:rsidRPr="00A57354">
        <w:rPr>
          <w:rFonts w:ascii="Arial" w:hAnsi="Arial" w:cs="Arial"/>
          <w:bCs/>
          <w:sz w:val="20"/>
          <w:szCs w:val="20"/>
        </w:rPr>
        <w:t>. zm.</w:t>
      </w:r>
      <w:r w:rsidR="00C62FF8" w:rsidRPr="00A57354">
        <w:rPr>
          <w:rFonts w:ascii="Arial" w:hAnsi="Arial" w:cs="Arial"/>
          <w:bCs/>
          <w:sz w:val="20"/>
          <w:szCs w:val="20"/>
        </w:rPr>
        <w:t>)</w:t>
      </w:r>
      <w:r w:rsidRPr="00A57354">
        <w:rPr>
          <w:rFonts w:ascii="Arial" w:hAnsi="Arial" w:cs="Arial"/>
          <w:sz w:val="20"/>
          <w:szCs w:val="20"/>
        </w:rPr>
        <w:t xml:space="preserve"> Zamawiający – Zespół Opieki Zdrowotnej w Oławie udziela odpowiedzi na następujące zapytani</w:t>
      </w:r>
      <w:r w:rsidR="00DC6DB8" w:rsidRPr="00A57354">
        <w:rPr>
          <w:rFonts w:ascii="Arial" w:hAnsi="Arial" w:cs="Arial"/>
          <w:sz w:val="20"/>
          <w:szCs w:val="20"/>
        </w:rPr>
        <w:t>a</w:t>
      </w:r>
      <w:r w:rsidRPr="00A57354">
        <w:rPr>
          <w:rFonts w:ascii="Arial" w:hAnsi="Arial" w:cs="Arial"/>
          <w:sz w:val="20"/>
          <w:szCs w:val="20"/>
        </w:rPr>
        <w:t xml:space="preserve">, dotyczące przetargu nieograniczonego na: </w:t>
      </w:r>
      <w:r w:rsidR="00644E7A" w:rsidRPr="00A57354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5F3764">
        <w:rPr>
          <w:rFonts w:ascii="Arial" w:hAnsi="Arial" w:cs="Arial"/>
          <w:b/>
          <w:bCs/>
          <w:sz w:val="20"/>
          <w:szCs w:val="20"/>
        </w:rPr>
        <w:t>błon mammograficznych i odczynników chemicznych</w:t>
      </w:r>
      <w:r w:rsidR="00DC5702" w:rsidRPr="00A57354">
        <w:rPr>
          <w:rFonts w:ascii="Arial" w:hAnsi="Arial" w:cs="Arial"/>
          <w:b/>
          <w:bCs/>
          <w:sz w:val="20"/>
          <w:szCs w:val="20"/>
        </w:rPr>
        <w:t xml:space="preserve">, </w:t>
      </w:r>
      <w:r w:rsidR="003E5F32" w:rsidRPr="00A57354">
        <w:rPr>
          <w:rFonts w:ascii="Arial" w:hAnsi="Arial" w:cs="Arial"/>
          <w:bCs/>
          <w:sz w:val="20"/>
          <w:szCs w:val="20"/>
        </w:rPr>
        <w:t>znak sprawy ZOZ/DZP/PN/</w:t>
      </w:r>
      <w:r w:rsidR="005F3764">
        <w:rPr>
          <w:rFonts w:ascii="Arial" w:hAnsi="Arial" w:cs="Arial"/>
          <w:bCs/>
          <w:sz w:val="20"/>
          <w:szCs w:val="20"/>
        </w:rPr>
        <w:t>16</w:t>
      </w:r>
      <w:r w:rsidR="003D1F1C" w:rsidRPr="00A57354">
        <w:rPr>
          <w:rFonts w:ascii="Arial" w:hAnsi="Arial" w:cs="Arial"/>
          <w:bCs/>
          <w:sz w:val="20"/>
          <w:szCs w:val="20"/>
        </w:rPr>
        <w:t>/20</w:t>
      </w:r>
    </w:p>
    <w:p w:rsidR="000635E6" w:rsidRPr="00A57354" w:rsidRDefault="000635E6" w:rsidP="00DD565E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4A4CDB" w:rsidRPr="00A57354" w:rsidRDefault="004A4CDB" w:rsidP="00B660E9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143E03" w:rsidRPr="00143E03" w:rsidRDefault="00BF4109" w:rsidP="00143E03">
      <w:pPr>
        <w:jc w:val="both"/>
        <w:rPr>
          <w:b/>
          <w:sz w:val="22"/>
        </w:rPr>
      </w:pPr>
      <w:r w:rsidRPr="00143E03">
        <w:rPr>
          <w:rFonts w:ascii="Arial" w:hAnsi="Arial" w:cs="Arial"/>
          <w:b/>
          <w:sz w:val="20"/>
          <w:szCs w:val="20"/>
        </w:rPr>
        <w:t>Pytanie nr</w:t>
      </w:r>
      <w:r w:rsidRPr="00143E03">
        <w:rPr>
          <w:rFonts w:ascii="Arial" w:eastAsia="Arial Unicode MS" w:hAnsi="Arial" w:cs="Arial"/>
          <w:b/>
          <w:sz w:val="20"/>
          <w:szCs w:val="20"/>
        </w:rPr>
        <w:t xml:space="preserve"> 1</w:t>
      </w:r>
      <w:r w:rsidR="00E020EF" w:rsidRPr="00143E03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143E03" w:rsidRPr="00143E03">
        <w:rPr>
          <w:b/>
          <w:sz w:val="22"/>
        </w:rPr>
        <w:t>Dot. Załącznik nr 5 – Umowa §1, ust.3,</w:t>
      </w:r>
    </w:p>
    <w:p w:rsidR="00143E03" w:rsidRPr="00143E03" w:rsidRDefault="00143E03" w:rsidP="00143E03">
      <w:pPr>
        <w:jc w:val="both"/>
        <w:rPr>
          <w:b/>
          <w:sz w:val="22"/>
        </w:rPr>
      </w:pPr>
      <w:r w:rsidRPr="00143E03">
        <w:rPr>
          <w:sz w:val="22"/>
        </w:rPr>
        <w:t xml:space="preserve">Zwracamy się z prośba o modyfikację ww. zapisu w sposób następujący: </w:t>
      </w:r>
      <w:r w:rsidRPr="00143E03">
        <w:rPr>
          <w:b/>
          <w:sz w:val="22"/>
        </w:rPr>
        <w:t xml:space="preserve"> </w:t>
      </w:r>
    </w:p>
    <w:p w:rsidR="00143E03" w:rsidRPr="00143E03" w:rsidRDefault="00143E03" w:rsidP="00143E03">
      <w:pPr>
        <w:jc w:val="both"/>
        <w:rPr>
          <w:i/>
          <w:sz w:val="22"/>
          <w:szCs w:val="22"/>
        </w:rPr>
      </w:pPr>
      <w:r w:rsidRPr="00143E03">
        <w:rPr>
          <w:i/>
          <w:sz w:val="22"/>
          <w:szCs w:val="22"/>
        </w:rPr>
        <w:t xml:space="preserve">3. Towar, o którym mowa w ust. 1 dostarczany będzie sukcesywnie na podstawie składanych drogą pisemną, faksem, </w:t>
      </w:r>
      <w:r w:rsidRPr="00143E03">
        <w:rPr>
          <w:i/>
          <w:color w:val="000000"/>
          <w:sz w:val="22"/>
          <w:szCs w:val="22"/>
        </w:rPr>
        <w:t>e-mail</w:t>
      </w:r>
      <w:r w:rsidRPr="00143E03">
        <w:rPr>
          <w:i/>
          <w:sz w:val="22"/>
          <w:szCs w:val="22"/>
        </w:rPr>
        <w:t xml:space="preserve"> zamówień, w asortymentach i ilościach zabezpieczających bieżące rzeczywiste potrzeby Zamawiającego, zgodnie z ilościami podanymi dla każdej pozycji w załączniku nr 9 do umowy. </w:t>
      </w:r>
    </w:p>
    <w:p w:rsidR="00C71655" w:rsidRPr="00143E03" w:rsidRDefault="00A66ECB" w:rsidP="00E80F0E">
      <w:pPr>
        <w:rPr>
          <w:rFonts w:ascii="Arial" w:hAnsi="Arial" w:cs="Arial"/>
          <w:sz w:val="20"/>
          <w:szCs w:val="20"/>
        </w:rPr>
      </w:pPr>
      <w:r w:rsidRPr="00143E03">
        <w:rPr>
          <w:rFonts w:ascii="Arial" w:hAnsi="Arial" w:cs="Arial"/>
          <w:b/>
          <w:bCs/>
          <w:sz w:val="20"/>
          <w:szCs w:val="20"/>
        </w:rPr>
        <w:t>Odpowiedź</w:t>
      </w:r>
      <w:r w:rsidRPr="00143E03">
        <w:rPr>
          <w:rFonts w:ascii="Arial" w:hAnsi="Arial" w:cs="Arial"/>
          <w:b/>
          <w:sz w:val="20"/>
          <w:szCs w:val="20"/>
        </w:rPr>
        <w:t>:</w:t>
      </w:r>
      <w:r w:rsidR="000944A6" w:rsidRPr="00143E03">
        <w:rPr>
          <w:rFonts w:ascii="Arial" w:hAnsi="Arial" w:cs="Arial"/>
          <w:sz w:val="20"/>
          <w:szCs w:val="20"/>
        </w:rPr>
        <w:t xml:space="preserve"> </w:t>
      </w:r>
      <w:r w:rsidR="00812FD4">
        <w:rPr>
          <w:rFonts w:ascii="Arial" w:hAnsi="Arial" w:cs="Arial"/>
          <w:sz w:val="20"/>
          <w:szCs w:val="20"/>
        </w:rPr>
        <w:t>Zgodnie z SIWZ.</w:t>
      </w:r>
    </w:p>
    <w:p w:rsidR="00143E03" w:rsidRPr="00143E03" w:rsidRDefault="00420AD7" w:rsidP="00143E03">
      <w:pPr>
        <w:jc w:val="both"/>
        <w:rPr>
          <w:b/>
          <w:sz w:val="22"/>
        </w:rPr>
      </w:pPr>
      <w:r w:rsidRPr="00143E03">
        <w:rPr>
          <w:rFonts w:ascii="Arial" w:hAnsi="Arial" w:cs="Arial"/>
          <w:b/>
          <w:sz w:val="20"/>
          <w:szCs w:val="20"/>
        </w:rPr>
        <w:t>Pytanie nr</w:t>
      </w:r>
      <w:r w:rsidRPr="00143E03">
        <w:rPr>
          <w:rFonts w:ascii="Arial" w:eastAsia="Arial Unicode MS" w:hAnsi="Arial" w:cs="Arial"/>
          <w:b/>
          <w:sz w:val="20"/>
          <w:szCs w:val="20"/>
        </w:rPr>
        <w:t xml:space="preserve"> 2 </w:t>
      </w:r>
      <w:r w:rsidR="00143E03" w:rsidRPr="00143E03">
        <w:rPr>
          <w:b/>
          <w:sz w:val="22"/>
        </w:rPr>
        <w:t xml:space="preserve">Dot. Załącznik nr 5 – Umowa §1, ust.6, </w:t>
      </w:r>
    </w:p>
    <w:p w:rsidR="00143E03" w:rsidRPr="00143E03" w:rsidRDefault="00143E03" w:rsidP="00143E03">
      <w:pPr>
        <w:jc w:val="both"/>
        <w:rPr>
          <w:iCs/>
          <w:sz w:val="22"/>
        </w:rPr>
      </w:pPr>
      <w:r w:rsidRPr="00143E03">
        <w:rPr>
          <w:iCs/>
          <w:sz w:val="22"/>
        </w:rPr>
        <w:t xml:space="preserve">Zwracamy się z prośbą o wykreślenie poniższego zapisu: </w:t>
      </w:r>
    </w:p>
    <w:p w:rsidR="00143E03" w:rsidRPr="00143E03" w:rsidRDefault="00143E03" w:rsidP="00143E03">
      <w:pPr>
        <w:jc w:val="both"/>
        <w:rPr>
          <w:i/>
          <w:sz w:val="22"/>
          <w:szCs w:val="22"/>
        </w:rPr>
      </w:pPr>
      <w:r w:rsidRPr="00143E03">
        <w:rPr>
          <w:i/>
          <w:sz w:val="22"/>
          <w:szCs w:val="22"/>
        </w:rPr>
        <w:t>6. W przypadku niedotrzymania terminu realizacji zamówienia, oraz w przypadku braku realizacji reklamacji w terminie wskazanym w umowie, Zamawiający może dokonać zakupu interwencyjnego u innego dostawcy, a różnicą kosztów obciążyć Wykonawcę. Nie zwalnia to jednak Wykonawcy z płacenia kary umownej z tytułu nie dotrzymania terminu dostawy.</w:t>
      </w:r>
    </w:p>
    <w:p w:rsidR="008E7AA4" w:rsidRPr="00143E03" w:rsidRDefault="00420AD7" w:rsidP="00143E03">
      <w:pPr>
        <w:rPr>
          <w:rFonts w:ascii="Arial" w:hAnsi="Arial" w:cs="Arial"/>
          <w:sz w:val="20"/>
          <w:szCs w:val="20"/>
        </w:rPr>
      </w:pPr>
      <w:r w:rsidRPr="00143E03">
        <w:rPr>
          <w:rFonts w:ascii="Arial" w:hAnsi="Arial" w:cs="Arial"/>
          <w:b/>
          <w:bCs/>
          <w:sz w:val="20"/>
          <w:szCs w:val="20"/>
        </w:rPr>
        <w:t>Odpowiedź</w:t>
      </w:r>
      <w:r w:rsidRPr="00143E03">
        <w:rPr>
          <w:rFonts w:ascii="Arial" w:hAnsi="Arial" w:cs="Arial"/>
          <w:b/>
          <w:sz w:val="20"/>
          <w:szCs w:val="20"/>
        </w:rPr>
        <w:t>:</w:t>
      </w:r>
      <w:r w:rsidR="00B72540" w:rsidRPr="00143E03">
        <w:rPr>
          <w:rFonts w:ascii="Arial" w:hAnsi="Arial" w:cs="Arial"/>
          <w:sz w:val="20"/>
          <w:szCs w:val="20"/>
        </w:rPr>
        <w:t xml:space="preserve"> </w:t>
      </w:r>
      <w:r w:rsidR="00812FD4">
        <w:rPr>
          <w:rFonts w:ascii="Arial" w:hAnsi="Arial" w:cs="Arial"/>
          <w:sz w:val="20"/>
          <w:szCs w:val="20"/>
        </w:rPr>
        <w:t>Zgodnie z SIWZ.</w:t>
      </w:r>
    </w:p>
    <w:p w:rsidR="00143E03" w:rsidRPr="00143E03" w:rsidRDefault="00420AD7" w:rsidP="00143E03">
      <w:pPr>
        <w:jc w:val="both"/>
        <w:rPr>
          <w:b/>
          <w:sz w:val="22"/>
        </w:rPr>
      </w:pPr>
      <w:r w:rsidRPr="00143E03">
        <w:rPr>
          <w:rFonts w:ascii="Arial" w:hAnsi="Arial" w:cs="Arial"/>
          <w:b/>
          <w:color w:val="000000" w:themeColor="text1"/>
          <w:sz w:val="20"/>
          <w:szCs w:val="20"/>
        </w:rPr>
        <w:t>Pytanie nr</w:t>
      </w:r>
      <w:r w:rsidRPr="00143E03">
        <w:rPr>
          <w:rFonts w:ascii="Arial" w:eastAsia="Arial Unicode MS" w:hAnsi="Arial" w:cs="Arial"/>
          <w:b/>
          <w:color w:val="000000" w:themeColor="text1"/>
          <w:sz w:val="20"/>
          <w:szCs w:val="20"/>
        </w:rPr>
        <w:t xml:space="preserve"> 3 </w:t>
      </w:r>
      <w:r w:rsidR="00143E03" w:rsidRPr="00143E03">
        <w:rPr>
          <w:b/>
          <w:sz w:val="22"/>
        </w:rPr>
        <w:t xml:space="preserve">Dot. Załącznik nr 5 – Umowa §1, ust.6, </w:t>
      </w:r>
    </w:p>
    <w:p w:rsidR="00143E03" w:rsidRPr="00143E03" w:rsidRDefault="00143E03" w:rsidP="00143E03">
      <w:pPr>
        <w:jc w:val="both"/>
        <w:rPr>
          <w:sz w:val="22"/>
        </w:rPr>
      </w:pPr>
      <w:r w:rsidRPr="00143E03">
        <w:rPr>
          <w:sz w:val="22"/>
        </w:rPr>
        <w:t xml:space="preserve">W przypadku negatywnej odpowiedzi na pytanie powyżej, zwracamy się z prośba o modyfikację zapisu §1, ust.6, w sposób </w:t>
      </w:r>
      <w:proofErr w:type="spellStart"/>
      <w:r w:rsidRPr="00143E03">
        <w:rPr>
          <w:sz w:val="22"/>
        </w:rPr>
        <w:t>następujacy</w:t>
      </w:r>
      <w:proofErr w:type="spellEnd"/>
      <w:r w:rsidRPr="00143E03">
        <w:rPr>
          <w:sz w:val="22"/>
        </w:rPr>
        <w:t>:</w:t>
      </w:r>
    </w:p>
    <w:p w:rsidR="00143E03" w:rsidRPr="00143E03" w:rsidRDefault="00143E03" w:rsidP="00143E03">
      <w:pPr>
        <w:jc w:val="both"/>
        <w:rPr>
          <w:i/>
          <w:sz w:val="22"/>
          <w:szCs w:val="22"/>
        </w:rPr>
      </w:pPr>
      <w:r w:rsidRPr="00143E03">
        <w:rPr>
          <w:i/>
          <w:sz w:val="22"/>
          <w:szCs w:val="22"/>
        </w:rPr>
        <w:t>6. „W przypadku niedotrzymania terminu realizacji zamówienia, oraz w przypadku braku realizacji reklamacji w terminie wskazanym w umowie, Zamawiający może dokonać zakupu interwencyjnego u innego dostawcy, a różnicą kosztów obciążyć Wykonawcę. Różnica nie może przekroczyć 10% wartości zamówionego i niedostarczonego  przedmiotu umowy wynikającego z cennika stanowiącego załącznik nr 9  do niniejszej umowy.”</w:t>
      </w:r>
    </w:p>
    <w:p w:rsidR="0072245B" w:rsidRPr="00143E03" w:rsidRDefault="00420AD7" w:rsidP="00143E03">
      <w:pPr>
        <w:rPr>
          <w:rFonts w:ascii="Arial" w:hAnsi="Arial" w:cs="Arial"/>
          <w:color w:val="000000" w:themeColor="text1"/>
          <w:sz w:val="20"/>
          <w:szCs w:val="20"/>
        </w:rPr>
      </w:pPr>
      <w:r w:rsidRPr="00143E03">
        <w:rPr>
          <w:rFonts w:ascii="Arial" w:hAnsi="Arial" w:cs="Arial"/>
          <w:b/>
          <w:bCs/>
          <w:color w:val="000000" w:themeColor="text1"/>
          <w:sz w:val="20"/>
          <w:szCs w:val="20"/>
        </w:rPr>
        <w:t>Odpowiedź</w:t>
      </w:r>
      <w:r w:rsidRPr="00143E03">
        <w:rPr>
          <w:rFonts w:ascii="Arial" w:hAnsi="Arial" w:cs="Arial"/>
          <w:b/>
          <w:color w:val="000000" w:themeColor="text1"/>
          <w:sz w:val="20"/>
          <w:szCs w:val="20"/>
        </w:rPr>
        <w:t>:</w:t>
      </w:r>
      <w:r w:rsidRPr="00143E0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12FD4">
        <w:rPr>
          <w:rFonts w:ascii="Arial" w:hAnsi="Arial" w:cs="Arial"/>
          <w:sz w:val="20"/>
          <w:szCs w:val="20"/>
        </w:rPr>
        <w:t>Zgodnie z SIWZ.</w:t>
      </w:r>
    </w:p>
    <w:p w:rsidR="00143E03" w:rsidRPr="00143E03" w:rsidRDefault="00420AD7" w:rsidP="00143E03">
      <w:pPr>
        <w:jc w:val="both"/>
        <w:rPr>
          <w:b/>
          <w:sz w:val="22"/>
        </w:rPr>
      </w:pPr>
      <w:r w:rsidRPr="00143E03">
        <w:rPr>
          <w:rFonts w:ascii="Arial" w:hAnsi="Arial" w:cs="Arial"/>
          <w:b/>
          <w:sz w:val="20"/>
          <w:szCs w:val="20"/>
        </w:rPr>
        <w:t>Pytanie nr</w:t>
      </w:r>
      <w:r w:rsidRPr="00143E03">
        <w:rPr>
          <w:rFonts w:ascii="Arial" w:eastAsia="Arial Unicode MS" w:hAnsi="Arial" w:cs="Arial"/>
          <w:b/>
          <w:sz w:val="20"/>
          <w:szCs w:val="20"/>
        </w:rPr>
        <w:t xml:space="preserve"> 4 </w:t>
      </w:r>
      <w:r w:rsidR="00143E03" w:rsidRPr="00143E03">
        <w:rPr>
          <w:b/>
          <w:sz w:val="22"/>
        </w:rPr>
        <w:t xml:space="preserve">Dot. Załącznik nr 5 – Umowa §1, ust.6, </w:t>
      </w:r>
    </w:p>
    <w:p w:rsidR="00143E03" w:rsidRPr="00143E03" w:rsidRDefault="00143E03" w:rsidP="00143E03">
      <w:pPr>
        <w:jc w:val="both"/>
        <w:rPr>
          <w:i/>
          <w:sz w:val="22"/>
          <w:szCs w:val="22"/>
        </w:rPr>
      </w:pPr>
      <w:r w:rsidRPr="00143E03">
        <w:rPr>
          <w:sz w:val="22"/>
          <w:szCs w:val="22"/>
        </w:rPr>
        <w:t>W przypadku negatywnej odpowiedzi na pytanie powyżej zwracamy się prośbą o usunięcie z wzoru umowy postanowień dotyczących naliczania kar umownych w trybie § 8 ust.1 w przypadku dokonania wykonania zastępczego przez Zamawiającego, za które Wykonawca pokryje różnicę kosztu zakupu tożsamego asortymentu u innego dostawcy – poprzez wykreślenie z § 1</w:t>
      </w:r>
      <w:r w:rsidRPr="00143E03">
        <w:rPr>
          <w:b/>
          <w:bCs/>
          <w:sz w:val="22"/>
          <w:szCs w:val="22"/>
        </w:rPr>
        <w:t xml:space="preserve"> </w:t>
      </w:r>
      <w:r w:rsidRPr="00143E03">
        <w:rPr>
          <w:sz w:val="22"/>
          <w:szCs w:val="22"/>
        </w:rPr>
        <w:t>ust. 6  zapisu dotyczącego zapłaty kary umownej i odszkodowań.  Naliczenie kary umownej za opóźnienie w dostarczeniu zamówionych towarów po dokonaniu nabycia zastępczego powoduje w istocie podwójne karanie Wykonawcy za to samo przewinienie.</w:t>
      </w:r>
    </w:p>
    <w:p w:rsidR="005637AE" w:rsidRPr="00143E03" w:rsidRDefault="00420AD7" w:rsidP="00143E03">
      <w:pPr>
        <w:rPr>
          <w:rFonts w:ascii="Arial" w:hAnsi="Arial" w:cs="Arial"/>
          <w:sz w:val="20"/>
          <w:szCs w:val="20"/>
        </w:rPr>
      </w:pPr>
      <w:r w:rsidRPr="00143E03">
        <w:rPr>
          <w:rFonts w:ascii="Arial" w:hAnsi="Arial" w:cs="Arial"/>
          <w:b/>
          <w:bCs/>
          <w:sz w:val="20"/>
          <w:szCs w:val="20"/>
        </w:rPr>
        <w:t>Odpowiedź</w:t>
      </w:r>
      <w:r w:rsidRPr="00143E03">
        <w:rPr>
          <w:rFonts w:ascii="Arial" w:hAnsi="Arial" w:cs="Arial"/>
          <w:b/>
          <w:sz w:val="20"/>
          <w:szCs w:val="20"/>
        </w:rPr>
        <w:t>:</w:t>
      </w:r>
      <w:r w:rsidRPr="00143E03">
        <w:rPr>
          <w:rFonts w:ascii="Arial" w:hAnsi="Arial" w:cs="Arial"/>
          <w:sz w:val="20"/>
          <w:szCs w:val="20"/>
        </w:rPr>
        <w:t xml:space="preserve"> </w:t>
      </w:r>
      <w:r w:rsidR="00812FD4">
        <w:rPr>
          <w:rFonts w:ascii="Arial" w:hAnsi="Arial" w:cs="Arial"/>
          <w:sz w:val="20"/>
          <w:szCs w:val="20"/>
        </w:rPr>
        <w:t>Zgodnie z SIWZ.</w:t>
      </w:r>
    </w:p>
    <w:p w:rsidR="00143E03" w:rsidRPr="00143E03" w:rsidRDefault="00420AD7" w:rsidP="00143E03">
      <w:pPr>
        <w:jc w:val="both"/>
        <w:rPr>
          <w:b/>
          <w:sz w:val="22"/>
        </w:rPr>
      </w:pPr>
      <w:r w:rsidRPr="00143E03">
        <w:rPr>
          <w:rFonts w:ascii="Arial" w:hAnsi="Arial" w:cs="Arial"/>
          <w:b/>
          <w:sz w:val="20"/>
          <w:szCs w:val="20"/>
        </w:rPr>
        <w:t>Pytanie nr</w:t>
      </w:r>
      <w:r w:rsidRPr="00143E03">
        <w:rPr>
          <w:rFonts w:ascii="Arial" w:eastAsia="Arial Unicode MS" w:hAnsi="Arial" w:cs="Arial"/>
          <w:b/>
          <w:sz w:val="20"/>
          <w:szCs w:val="20"/>
        </w:rPr>
        <w:t xml:space="preserve"> 5 </w:t>
      </w:r>
      <w:r w:rsidR="00143E03" w:rsidRPr="00143E03">
        <w:rPr>
          <w:b/>
          <w:sz w:val="22"/>
        </w:rPr>
        <w:t xml:space="preserve">Dot. Załącznik nr 5 – Umowa §6, ust.1 g), </w:t>
      </w:r>
    </w:p>
    <w:p w:rsidR="00143E03" w:rsidRPr="00143E03" w:rsidRDefault="00143E03" w:rsidP="00143E03">
      <w:pPr>
        <w:jc w:val="both"/>
        <w:rPr>
          <w:sz w:val="22"/>
        </w:rPr>
      </w:pPr>
      <w:r w:rsidRPr="00143E03">
        <w:rPr>
          <w:sz w:val="22"/>
        </w:rPr>
        <w:t xml:space="preserve">Zwracamy się z prośba o modyfikację ww. zapisu w sposób następujący: </w:t>
      </w:r>
    </w:p>
    <w:p w:rsidR="00143E03" w:rsidRPr="00143E03" w:rsidRDefault="00143E03" w:rsidP="00143E03">
      <w:pPr>
        <w:jc w:val="both"/>
        <w:rPr>
          <w:b/>
          <w:sz w:val="22"/>
        </w:rPr>
      </w:pPr>
      <w:r w:rsidRPr="00143E03">
        <w:rPr>
          <w:i/>
          <w:sz w:val="22"/>
          <w:szCs w:val="22"/>
        </w:rPr>
        <w:t>g) nie zrealizowania przedmiotu zamówienia w terminie określonym w § 7ust.1, Zamawiający może przedłużyć okres realizacji przedmiotu zamówienia do 3 miesięcy. Każda ze stron może wystąpić z pisemnym wnioskiem przed upływem terminu obowiązywania umowy.</w:t>
      </w:r>
    </w:p>
    <w:p w:rsidR="00420AD7" w:rsidRPr="006A69B0" w:rsidRDefault="00420AD7" w:rsidP="00143E03">
      <w:pPr>
        <w:rPr>
          <w:rFonts w:ascii="Arial" w:hAnsi="Arial" w:cs="Arial"/>
          <w:b/>
          <w:sz w:val="20"/>
          <w:szCs w:val="20"/>
        </w:rPr>
      </w:pPr>
      <w:r w:rsidRPr="006A69B0">
        <w:rPr>
          <w:rFonts w:ascii="Arial" w:hAnsi="Arial" w:cs="Arial"/>
          <w:b/>
          <w:bCs/>
          <w:sz w:val="20"/>
          <w:szCs w:val="20"/>
        </w:rPr>
        <w:t>Odpowiedź</w:t>
      </w:r>
      <w:r w:rsidRPr="006A69B0">
        <w:rPr>
          <w:rFonts w:ascii="Arial" w:hAnsi="Arial" w:cs="Arial"/>
          <w:b/>
          <w:sz w:val="20"/>
          <w:szCs w:val="20"/>
        </w:rPr>
        <w:t>:</w:t>
      </w:r>
      <w:r w:rsidR="007D7193" w:rsidRPr="006A69B0">
        <w:rPr>
          <w:rFonts w:ascii="Arial" w:hAnsi="Arial" w:cs="Arial"/>
          <w:b/>
          <w:sz w:val="20"/>
          <w:szCs w:val="20"/>
        </w:rPr>
        <w:t xml:space="preserve"> </w:t>
      </w:r>
      <w:r w:rsidR="006A69B0" w:rsidRPr="006A69B0">
        <w:rPr>
          <w:rFonts w:ascii="Arial" w:hAnsi="Arial" w:cs="Arial"/>
          <w:sz w:val="20"/>
          <w:szCs w:val="20"/>
        </w:rPr>
        <w:t>Zamawiający wyraża zgodę i zmienia zapis w umowie §6, ust.1 g) na następujący:</w:t>
      </w:r>
    </w:p>
    <w:p w:rsidR="006A69B0" w:rsidRPr="006A69B0" w:rsidRDefault="006A69B0" w:rsidP="006A69B0">
      <w:pPr>
        <w:jc w:val="both"/>
        <w:rPr>
          <w:rFonts w:ascii="Arial" w:hAnsi="Arial" w:cs="Arial"/>
          <w:b/>
          <w:sz w:val="20"/>
          <w:szCs w:val="20"/>
        </w:rPr>
      </w:pPr>
      <w:r w:rsidRPr="006A69B0">
        <w:rPr>
          <w:rFonts w:ascii="Arial" w:hAnsi="Arial" w:cs="Arial"/>
          <w:sz w:val="20"/>
          <w:szCs w:val="20"/>
        </w:rPr>
        <w:t>„</w:t>
      </w:r>
      <w:r w:rsidRPr="006A69B0">
        <w:rPr>
          <w:rFonts w:ascii="Arial" w:hAnsi="Arial" w:cs="Arial"/>
          <w:sz w:val="20"/>
          <w:szCs w:val="20"/>
        </w:rPr>
        <w:t>g) nie zrealizowania przedmiotu zamówienia w terminie określonym w § 7ust.1, Zamawiający może przedłużyć okres realizacji przedmiotu zamówienia do 3 miesięcy. Każda ze stron może wystąpić z pisemnym wnioskiem przed upływem terminu obowiązywania umowy.</w:t>
      </w:r>
      <w:r w:rsidRPr="006A69B0">
        <w:rPr>
          <w:rFonts w:ascii="Arial" w:hAnsi="Arial" w:cs="Arial"/>
          <w:sz w:val="20"/>
          <w:szCs w:val="20"/>
        </w:rPr>
        <w:t>”</w:t>
      </w:r>
    </w:p>
    <w:p w:rsidR="00143E03" w:rsidRPr="00143E03" w:rsidRDefault="00420AD7" w:rsidP="00143E03">
      <w:pPr>
        <w:jc w:val="both"/>
        <w:rPr>
          <w:b/>
          <w:sz w:val="22"/>
        </w:rPr>
      </w:pPr>
      <w:r w:rsidRPr="00143E03">
        <w:rPr>
          <w:rFonts w:ascii="Arial" w:hAnsi="Arial" w:cs="Arial"/>
          <w:b/>
          <w:sz w:val="20"/>
          <w:szCs w:val="20"/>
        </w:rPr>
        <w:t>Pytanie nr</w:t>
      </w:r>
      <w:r w:rsidRPr="00143E03">
        <w:rPr>
          <w:rFonts w:ascii="Arial" w:eastAsia="Arial Unicode MS" w:hAnsi="Arial" w:cs="Arial"/>
          <w:b/>
          <w:sz w:val="20"/>
          <w:szCs w:val="20"/>
        </w:rPr>
        <w:t xml:space="preserve"> 6 </w:t>
      </w:r>
      <w:r w:rsidR="00143E03" w:rsidRPr="00143E03">
        <w:rPr>
          <w:b/>
          <w:sz w:val="22"/>
        </w:rPr>
        <w:t>Dot. Załącznik nr 5 – Umowa §8, ust.1</w:t>
      </w:r>
    </w:p>
    <w:p w:rsidR="00143E03" w:rsidRPr="00143E03" w:rsidRDefault="00143E03" w:rsidP="00143E03">
      <w:pPr>
        <w:jc w:val="both"/>
        <w:rPr>
          <w:sz w:val="22"/>
        </w:rPr>
      </w:pPr>
      <w:r w:rsidRPr="00143E03">
        <w:rPr>
          <w:sz w:val="22"/>
        </w:rPr>
        <w:t xml:space="preserve"> Ze względu na fakt , iż termin dostawy oraz termin dostawy w przypadku reklamacji, podany jest w dniach, zwracamy się z prośbą o modyfikacje zapisów §8, ust.1, w sposób następujący:</w:t>
      </w:r>
    </w:p>
    <w:p w:rsidR="00143E03" w:rsidRPr="00143E03" w:rsidRDefault="00143E03" w:rsidP="00143E03">
      <w:pPr>
        <w:pStyle w:val="Akapitzlist"/>
        <w:numPr>
          <w:ilvl w:val="0"/>
          <w:numId w:val="22"/>
        </w:numPr>
        <w:spacing w:before="0" w:beforeAutospacing="0" w:after="0" w:afterAutospacing="0"/>
        <w:ind w:left="284"/>
        <w:contextualSpacing/>
        <w:jc w:val="both"/>
        <w:rPr>
          <w:i/>
          <w:sz w:val="22"/>
          <w:szCs w:val="22"/>
        </w:rPr>
      </w:pPr>
      <w:r w:rsidRPr="00143E03">
        <w:rPr>
          <w:i/>
          <w:sz w:val="22"/>
          <w:szCs w:val="22"/>
        </w:rPr>
        <w:t>„Wykonawca zapłaci Zamawiającemu karę umowną:</w:t>
      </w:r>
    </w:p>
    <w:p w:rsidR="00143E03" w:rsidRPr="00143E03" w:rsidRDefault="00143E03" w:rsidP="00143E03">
      <w:pPr>
        <w:jc w:val="both"/>
        <w:rPr>
          <w:i/>
          <w:sz w:val="22"/>
          <w:szCs w:val="22"/>
        </w:rPr>
      </w:pPr>
      <w:r w:rsidRPr="00143E03">
        <w:rPr>
          <w:i/>
          <w:sz w:val="22"/>
          <w:szCs w:val="22"/>
        </w:rPr>
        <w:t>- w wysokości 0,5% wartości netto zamówionego towaru za niedostarczenie towaru w terminie, również z tytułu reklamacji za każdy dzień zwłoki”</w:t>
      </w:r>
    </w:p>
    <w:p w:rsidR="00984379" w:rsidRDefault="00420AD7" w:rsidP="00143E03">
      <w:pPr>
        <w:rPr>
          <w:b/>
          <w:sz w:val="22"/>
        </w:rPr>
      </w:pPr>
      <w:r w:rsidRPr="00143E03">
        <w:rPr>
          <w:rFonts w:ascii="Arial" w:hAnsi="Arial" w:cs="Arial"/>
          <w:b/>
          <w:bCs/>
          <w:sz w:val="20"/>
          <w:szCs w:val="20"/>
        </w:rPr>
        <w:lastRenderedPageBreak/>
        <w:t>Odpowiedź</w:t>
      </w:r>
      <w:r w:rsidRPr="00143E03">
        <w:rPr>
          <w:rFonts w:ascii="Arial" w:hAnsi="Arial" w:cs="Arial"/>
          <w:b/>
          <w:sz w:val="20"/>
          <w:szCs w:val="20"/>
        </w:rPr>
        <w:t>:</w:t>
      </w:r>
      <w:r w:rsidR="001A2639" w:rsidRPr="00143E03">
        <w:rPr>
          <w:rFonts w:ascii="Arial" w:hAnsi="Arial" w:cs="Arial"/>
          <w:b/>
          <w:sz w:val="20"/>
          <w:szCs w:val="20"/>
        </w:rPr>
        <w:t xml:space="preserve"> </w:t>
      </w:r>
      <w:r w:rsidR="006A69B0">
        <w:rPr>
          <w:rFonts w:ascii="Arial" w:hAnsi="Arial" w:cs="Arial"/>
          <w:sz w:val="20"/>
          <w:szCs w:val="20"/>
        </w:rPr>
        <w:t xml:space="preserve">Zamawiający wyraża zgodę i zmienia zapis w umowie </w:t>
      </w:r>
      <w:r w:rsidR="006A69B0" w:rsidRPr="00143E03">
        <w:rPr>
          <w:b/>
          <w:sz w:val="22"/>
        </w:rPr>
        <w:t>§8, ust.1</w:t>
      </w:r>
      <w:r w:rsidR="006A69B0">
        <w:rPr>
          <w:b/>
          <w:sz w:val="22"/>
        </w:rPr>
        <w:t xml:space="preserve"> na następujący:</w:t>
      </w:r>
    </w:p>
    <w:p w:rsidR="006A69B0" w:rsidRPr="006A69B0" w:rsidRDefault="006A69B0" w:rsidP="006A69B0">
      <w:pPr>
        <w:pStyle w:val="Akapitzlist"/>
        <w:spacing w:before="0" w:beforeAutospacing="0" w:after="0" w:afterAutospacing="0"/>
        <w:ind w:left="284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143E03">
        <w:rPr>
          <w:i/>
          <w:sz w:val="22"/>
          <w:szCs w:val="22"/>
        </w:rPr>
        <w:t>„</w:t>
      </w:r>
      <w:r w:rsidRPr="006A69B0">
        <w:rPr>
          <w:rFonts w:ascii="Arial" w:hAnsi="Arial" w:cs="Arial"/>
          <w:i/>
          <w:sz w:val="20"/>
          <w:szCs w:val="20"/>
        </w:rPr>
        <w:t>Wykonawca zapłaci Zamawiającemu karę umowną:</w:t>
      </w:r>
    </w:p>
    <w:p w:rsidR="006A69B0" w:rsidRPr="006A69B0" w:rsidRDefault="006A69B0" w:rsidP="006A69B0">
      <w:pPr>
        <w:jc w:val="both"/>
        <w:rPr>
          <w:rFonts w:ascii="Arial" w:hAnsi="Arial" w:cs="Arial"/>
          <w:i/>
          <w:sz w:val="20"/>
          <w:szCs w:val="20"/>
        </w:rPr>
      </w:pPr>
      <w:r w:rsidRPr="006A69B0">
        <w:rPr>
          <w:rFonts w:ascii="Arial" w:hAnsi="Arial" w:cs="Arial"/>
          <w:i/>
          <w:sz w:val="20"/>
          <w:szCs w:val="20"/>
        </w:rPr>
        <w:t>- w wysokości 0,5% wartości netto zamówionego towaru za niedostarczenie towaru w terminie, również z tytułu reklamacji za każdy dzień zwłoki”</w:t>
      </w:r>
    </w:p>
    <w:p w:rsidR="006A69B0" w:rsidRPr="00143E03" w:rsidRDefault="006A69B0" w:rsidP="00143E03">
      <w:pPr>
        <w:rPr>
          <w:rFonts w:ascii="Arial" w:hAnsi="Arial" w:cs="Arial"/>
          <w:sz w:val="20"/>
          <w:szCs w:val="20"/>
        </w:rPr>
      </w:pPr>
    </w:p>
    <w:p w:rsidR="00143E03" w:rsidRPr="00143E03" w:rsidRDefault="00B22DC3" w:rsidP="00143E03">
      <w:pPr>
        <w:jc w:val="both"/>
        <w:rPr>
          <w:b/>
          <w:sz w:val="22"/>
        </w:rPr>
      </w:pPr>
      <w:r w:rsidRPr="00143E03">
        <w:rPr>
          <w:rFonts w:ascii="Arial" w:hAnsi="Arial" w:cs="Arial"/>
          <w:b/>
          <w:color w:val="000000" w:themeColor="text1"/>
          <w:sz w:val="20"/>
          <w:szCs w:val="20"/>
        </w:rPr>
        <w:t>Pytanie nr</w:t>
      </w:r>
      <w:r w:rsidRPr="00143E03">
        <w:rPr>
          <w:rFonts w:ascii="Arial" w:eastAsia="Arial Unicode MS" w:hAnsi="Arial" w:cs="Arial"/>
          <w:b/>
          <w:color w:val="000000" w:themeColor="text1"/>
          <w:sz w:val="20"/>
          <w:szCs w:val="20"/>
        </w:rPr>
        <w:t xml:space="preserve"> 7 </w:t>
      </w:r>
      <w:r w:rsidR="00143E03" w:rsidRPr="00143E03">
        <w:rPr>
          <w:b/>
          <w:sz w:val="22"/>
        </w:rPr>
        <w:t xml:space="preserve">Dot. Załącznik nr 5 – Umowa §8, ust. 5, 6 </w:t>
      </w:r>
    </w:p>
    <w:p w:rsidR="00143E03" w:rsidRPr="00143E03" w:rsidRDefault="00143E03" w:rsidP="00143E03">
      <w:pPr>
        <w:jc w:val="both"/>
        <w:rPr>
          <w:sz w:val="22"/>
        </w:rPr>
      </w:pPr>
      <w:r w:rsidRPr="00143E03">
        <w:rPr>
          <w:sz w:val="22"/>
        </w:rPr>
        <w:t>Zwracamy się z prośbą o dodanie do wzoru umowy w §8, ust. 5, 6 o następującej treści:</w:t>
      </w:r>
    </w:p>
    <w:p w:rsidR="00143E03" w:rsidRPr="00143E03" w:rsidRDefault="00143E03" w:rsidP="00143E03">
      <w:pPr>
        <w:jc w:val="both"/>
        <w:rPr>
          <w:i/>
          <w:sz w:val="22"/>
        </w:rPr>
      </w:pPr>
      <w:r w:rsidRPr="00143E03">
        <w:rPr>
          <w:i/>
          <w:sz w:val="22"/>
        </w:rPr>
        <w:t>5.Zamawiający oświadcza, że zrzeka się dochodzenia roszczeń z tytułu przewidzianych umową kar umownych i odszkodowań za okres, w którym  umowa nie mogła być należycie wykonywana z przyczyn niezależnych od Wykonawcy, a w szczególności siły wyższej w postaci pandemii wirusa COVID-19 .</w:t>
      </w:r>
    </w:p>
    <w:p w:rsidR="00143E03" w:rsidRPr="00143E03" w:rsidRDefault="00143E03" w:rsidP="00143E03">
      <w:pPr>
        <w:jc w:val="both"/>
        <w:rPr>
          <w:i/>
          <w:sz w:val="22"/>
        </w:rPr>
      </w:pPr>
      <w:r w:rsidRPr="00143E03">
        <w:rPr>
          <w:i/>
          <w:sz w:val="22"/>
        </w:rPr>
        <w:t>6.Wykonawca zobowiązuje się do zachowania najwyższej staranności przy realizacji przedmiotu umowy i możliwe maksymalnego ograniczenia ewentualnych negatywnych skutków wywołanych stanem pandemii, o którym mowa w ust. 5.”</w:t>
      </w:r>
    </w:p>
    <w:p w:rsidR="00960E61" w:rsidRPr="00143E03" w:rsidRDefault="00B22DC3" w:rsidP="00143E03">
      <w:pPr>
        <w:rPr>
          <w:rFonts w:ascii="Arial" w:hAnsi="Arial" w:cs="Arial"/>
          <w:color w:val="000000" w:themeColor="text1"/>
          <w:sz w:val="20"/>
          <w:szCs w:val="20"/>
        </w:rPr>
      </w:pPr>
      <w:r w:rsidRPr="00143E03">
        <w:rPr>
          <w:rFonts w:ascii="Arial" w:hAnsi="Arial" w:cs="Arial"/>
          <w:b/>
          <w:bCs/>
          <w:color w:val="000000" w:themeColor="text1"/>
          <w:sz w:val="20"/>
          <w:szCs w:val="20"/>
        </w:rPr>
        <w:t>Odpowiedź</w:t>
      </w:r>
      <w:r w:rsidRPr="00143E03">
        <w:rPr>
          <w:rFonts w:ascii="Arial" w:hAnsi="Arial" w:cs="Arial"/>
          <w:b/>
          <w:color w:val="000000" w:themeColor="text1"/>
          <w:sz w:val="20"/>
          <w:szCs w:val="20"/>
        </w:rPr>
        <w:t>:</w:t>
      </w:r>
      <w:r w:rsidR="00A8170E" w:rsidRPr="00143E03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812FD4">
        <w:rPr>
          <w:rFonts w:ascii="Arial" w:hAnsi="Arial" w:cs="Arial"/>
          <w:sz w:val="20"/>
          <w:szCs w:val="20"/>
        </w:rPr>
        <w:t>Zgodnie z SIWZ.</w:t>
      </w:r>
    </w:p>
    <w:p w:rsidR="00143E03" w:rsidRPr="00143E03" w:rsidRDefault="00DA1D06" w:rsidP="00143E03">
      <w:pPr>
        <w:jc w:val="both"/>
        <w:rPr>
          <w:b/>
          <w:sz w:val="22"/>
        </w:rPr>
      </w:pPr>
      <w:r w:rsidRPr="00143E03">
        <w:rPr>
          <w:rFonts w:ascii="Arial" w:hAnsi="Arial" w:cs="Arial"/>
          <w:b/>
          <w:sz w:val="20"/>
          <w:szCs w:val="20"/>
        </w:rPr>
        <w:t>Pytanie nr</w:t>
      </w:r>
      <w:r w:rsidRPr="00143E03">
        <w:rPr>
          <w:rFonts w:ascii="Arial" w:eastAsia="Arial Unicode MS" w:hAnsi="Arial" w:cs="Arial"/>
          <w:b/>
          <w:sz w:val="20"/>
          <w:szCs w:val="20"/>
        </w:rPr>
        <w:t xml:space="preserve"> 8 </w:t>
      </w:r>
      <w:r w:rsidR="00143E03" w:rsidRPr="00143E03">
        <w:rPr>
          <w:b/>
          <w:sz w:val="22"/>
        </w:rPr>
        <w:t>Dot. Załącznik nr 5 – Umowa §8, ust.5, 6</w:t>
      </w:r>
    </w:p>
    <w:p w:rsidR="00143E03" w:rsidRPr="00143E03" w:rsidRDefault="00143E03" w:rsidP="00143E03">
      <w:pPr>
        <w:jc w:val="both"/>
        <w:rPr>
          <w:sz w:val="22"/>
        </w:rPr>
      </w:pPr>
      <w:r w:rsidRPr="00143E03">
        <w:rPr>
          <w:sz w:val="22"/>
        </w:rPr>
        <w:t>W przypadku negatywnej odpowiedzi na pytanie powyżej zwracamy się z prośbą o dodanie do wzoru umowy Umowa §8, ust.5, 6 o następującej treści:</w:t>
      </w:r>
    </w:p>
    <w:p w:rsidR="00143E03" w:rsidRPr="00143E03" w:rsidRDefault="00143E03" w:rsidP="00143E03">
      <w:pPr>
        <w:jc w:val="both"/>
        <w:rPr>
          <w:i/>
          <w:sz w:val="22"/>
        </w:rPr>
      </w:pPr>
      <w:r w:rsidRPr="00143E03">
        <w:rPr>
          <w:i/>
          <w:sz w:val="22"/>
        </w:rPr>
        <w:t xml:space="preserve">„5.Strony postanawiają, że zapisy §8 Umowy, określające zasady naliczania kar umownych w przypadku niewykonania lub niewłaściwego wykonania Umowy, nie znajdują zastosowania w sytuacji, gdy niewykonanie lub niewłaściwe wykonanie Umowy przez Wykonawcę spowodowane jest skutkami wystąpienia epidemii COVID 19. </w:t>
      </w:r>
    </w:p>
    <w:p w:rsidR="00143E03" w:rsidRPr="00143E03" w:rsidRDefault="00143E03" w:rsidP="00143E03">
      <w:pPr>
        <w:jc w:val="both"/>
        <w:rPr>
          <w:i/>
          <w:sz w:val="22"/>
        </w:rPr>
      </w:pPr>
      <w:r w:rsidRPr="00143E03">
        <w:rPr>
          <w:i/>
          <w:sz w:val="22"/>
        </w:rPr>
        <w:t>6.Wykonawca zobowiązuje się do przedstawienia wszelkich dokumentów i oświadczeń niezbędnych dla potwierdzenia wpływu okoliczności związanych z wystąpieniem COVID-19 na należyte wykonanie Umowy, na każde żądanie Zamawiającego.”</w:t>
      </w:r>
    </w:p>
    <w:p w:rsidR="0081785C" w:rsidRPr="006A69B0" w:rsidRDefault="00DA1D06" w:rsidP="00143E03">
      <w:pPr>
        <w:pStyle w:val="Default"/>
        <w:rPr>
          <w:rFonts w:ascii="Arial" w:hAnsi="Arial" w:cs="Arial"/>
          <w:b/>
          <w:sz w:val="20"/>
          <w:szCs w:val="20"/>
        </w:rPr>
      </w:pPr>
      <w:r w:rsidRPr="006A69B0">
        <w:rPr>
          <w:rFonts w:ascii="Arial" w:hAnsi="Arial" w:cs="Arial"/>
          <w:b/>
          <w:bCs/>
          <w:sz w:val="20"/>
          <w:szCs w:val="20"/>
        </w:rPr>
        <w:t>Odpowiedź</w:t>
      </w:r>
      <w:r w:rsidRPr="006A69B0">
        <w:rPr>
          <w:rFonts w:ascii="Arial" w:hAnsi="Arial" w:cs="Arial"/>
          <w:b/>
          <w:sz w:val="20"/>
          <w:szCs w:val="20"/>
        </w:rPr>
        <w:t>:</w:t>
      </w:r>
      <w:r w:rsidRPr="006A69B0">
        <w:rPr>
          <w:rFonts w:ascii="Arial" w:hAnsi="Arial" w:cs="Arial"/>
          <w:sz w:val="20"/>
          <w:szCs w:val="20"/>
        </w:rPr>
        <w:t xml:space="preserve"> </w:t>
      </w:r>
      <w:r w:rsidR="006A69B0" w:rsidRPr="006A69B0">
        <w:rPr>
          <w:rFonts w:ascii="Arial" w:hAnsi="Arial" w:cs="Arial"/>
          <w:sz w:val="20"/>
          <w:szCs w:val="20"/>
        </w:rPr>
        <w:t xml:space="preserve">Zamawiający wyraża zgodę i dodaje zapis do umowy </w:t>
      </w:r>
      <w:r w:rsidR="006A69B0" w:rsidRPr="006A69B0">
        <w:rPr>
          <w:rFonts w:ascii="Arial" w:hAnsi="Arial" w:cs="Arial"/>
          <w:b/>
          <w:sz w:val="20"/>
          <w:szCs w:val="20"/>
        </w:rPr>
        <w:t>§8, ust.5, 6</w:t>
      </w:r>
      <w:r w:rsidR="006A69B0" w:rsidRPr="006A69B0">
        <w:rPr>
          <w:rFonts w:ascii="Arial" w:hAnsi="Arial" w:cs="Arial"/>
          <w:b/>
          <w:sz w:val="20"/>
          <w:szCs w:val="20"/>
        </w:rPr>
        <w:t>:</w:t>
      </w:r>
    </w:p>
    <w:p w:rsidR="006A69B0" w:rsidRPr="006A69B0" w:rsidRDefault="006A69B0" w:rsidP="006A69B0">
      <w:pPr>
        <w:jc w:val="both"/>
        <w:rPr>
          <w:rFonts w:ascii="Arial" w:hAnsi="Arial" w:cs="Arial"/>
          <w:sz w:val="20"/>
          <w:szCs w:val="20"/>
        </w:rPr>
      </w:pPr>
      <w:r w:rsidRPr="006A69B0">
        <w:rPr>
          <w:rFonts w:ascii="Arial" w:hAnsi="Arial" w:cs="Arial"/>
          <w:sz w:val="20"/>
          <w:szCs w:val="20"/>
        </w:rPr>
        <w:t>„5.Strony postanawiają, że zapisy §8 Umowy, określające zasady naliczania kar umownych w przypadku niewykonania lub niewłaściwego wykonania Umowy, nie znajdują z</w:t>
      </w:r>
      <w:bookmarkStart w:id="0" w:name="_GoBack"/>
      <w:bookmarkEnd w:id="0"/>
      <w:r w:rsidRPr="006A69B0">
        <w:rPr>
          <w:rFonts w:ascii="Arial" w:hAnsi="Arial" w:cs="Arial"/>
          <w:sz w:val="20"/>
          <w:szCs w:val="20"/>
        </w:rPr>
        <w:t xml:space="preserve">astosowania w sytuacji, gdy niewykonanie lub niewłaściwe wykonanie Umowy przez Wykonawcę spowodowane jest skutkami wystąpienia epidemii COVID 19. </w:t>
      </w:r>
    </w:p>
    <w:p w:rsidR="006A69B0" w:rsidRPr="006A69B0" w:rsidRDefault="006A69B0" w:rsidP="006A69B0">
      <w:pPr>
        <w:jc w:val="both"/>
        <w:rPr>
          <w:rFonts w:ascii="Arial" w:hAnsi="Arial" w:cs="Arial"/>
          <w:sz w:val="20"/>
          <w:szCs w:val="20"/>
        </w:rPr>
      </w:pPr>
      <w:r w:rsidRPr="006A69B0">
        <w:rPr>
          <w:rFonts w:ascii="Arial" w:hAnsi="Arial" w:cs="Arial"/>
          <w:sz w:val="20"/>
          <w:szCs w:val="20"/>
        </w:rPr>
        <w:t>6.Wykonawca zobowiązuje się do przedstawienia wszelkich dokumentów i oświadczeń niezbędnych dla potwierdzenia wpływu okoliczności związanych z wystąpieniem COVID-19 na należyte wykonanie Umowy, na każde żądanie Zamawiającego.”</w:t>
      </w:r>
    </w:p>
    <w:p w:rsidR="006A69B0" w:rsidRPr="00143E03" w:rsidRDefault="006A69B0" w:rsidP="00143E03">
      <w:pPr>
        <w:pStyle w:val="Default"/>
        <w:rPr>
          <w:rFonts w:ascii="Arial" w:hAnsi="Arial" w:cs="Arial"/>
          <w:sz w:val="20"/>
          <w:szCs w:val="20"/>
        </w:rPr>
      </w:pPr>
    </w:p>
    <w:p w:rsidR="00143E03" w:rsidRPr="00143E03" w:rsidRDefault="00DA1D06" w:rsidP="00143E03">
      <w:pPr>
        <w:jc w:val="both"/>
        <w:rPr>
          <w:b/>
          <w:sz w:val="22"/>
        </w:rPr>
      </w:pPr>
      <w:r w:rsidRPr="00143E03">
        <w:rPr>
          <w:rFonts w:ascii="Arial" w:hAnsi="Arial" w:cs="Arial"/>
          <w:b/>
          <w:sz w:val="20"/>
          <w:szCs w:val="20"/>
        </w:rPr>
        <w:t>Pytanie nr</w:t>
      </w:r>
      <w:r w:rsidRPr="00143E03">
        <w:rPr>
          <w:rFonts w:ascii="Arial" w:eastAsia="Arial Unicode MS" w:hAnsi="Arial" w:cs="Arial"/>
          <w:b/>
          <w:sz w:val="20"/>
          <w:szCs w:val="20"/>
        </w:rPr>
        <w:t xml:space="preserve"> 9 </w:t>
      </w:r>
      <w:r w:rsidR="00143E03" w:rsidRPr="00143E03">
        <w:rPr>
          <w:b/>
          <w:sz w:val="22"/>
        </w:rPr>
        <w:t>Dot. Załącznik nr 5 – Umowa §8, ust.5</w:t>
      </w:r>
    </w:p>
    <w:p w:rsidR="00143E03" w:rsidRPr="00143E03" w:rsidRDefault="00143E03" w:rsidP="00143E03">
      <w:pPr>
        <w:jc w:val="both"/>
        <w:rPr>
          <w:sz w:val="22"/>
        </w:rPr>
      </w:pPr>
      <w:r w:rsidRPr="00143E03">
        <w:rPr>
          <w:sz w:val="22"/>
        </w:rPr>
        <w:t>W przypadku negatywnej odpowiedzi na pytania powyżej zwracamy się z prośbą o dodanie do wzoru umowy Umowa §8, ust.5 o następującej treści:</w:t>
      </w:r>
    </w:p>
    <w:p w:rsidR="00143E03" w:rsidRPr="00143E03" w:rsidRDefault="00143E03" w:rsidP="00143E03">
      <w:pPr>
        <w:jc w:val="both"/>
        <w:rPr>
          <w:i/>
          <w:sz w:val="22"/>
        </w:rPr>
      </w:pPr>
      <w:r w:rsidRPr="00143E03">
        <w:rPr>
          <w:i/>
          <w:sz w:val="22"/>
        </w:rPr>
        <w:t>„5.Zamawiający odstępuje od stosowania kar umownych o których mowa w §8 umowy na okres obowiązywania na terenie Polski stanu epidemii lub stanu zagrożenia epidemicznego ogłoszonego przez władze państwowe oraz przez okres 90 dni po ich ustaniu”</w:t>
      </w:r>
    </w:p>
    <w:p w:rsidR="00DD565E" w:rsidRPr="00143E03" w:rsidRDefault="00DA1D06" w:rsidP="00143E03">
      <w:pPr>
        <w:pStyle w:val="Default"/>
        <w:rPr>
          <w:rFonts w:ascii="Arial" w:hAnsi="Arial" w:cs="Arial"/>
          <w:sz w:val="20"/>
          <w:szCs w:val="20"/>
        </w:rPr>
      </w:pPr>
      <w:r w:rsidRPr="00143E03">
        <w:rPr>
          <w:rFonts w:ascii="Arial" w:hAnsi="Arial" w:cs="Arial"/>
          <w:b/>
          <w:bCs/>
          <w:sz w:val="20"/>
          <w:szCs w:val="20"/>
        </w:rPr>
        <w:t>Odpowiedź</w:t>
      </w:r>
      <w:r w:rsidRPr="00143E03">
        <w:rPr>
          <w:rFonts w:ascii="Arial" w:hAnsi="Arial" w:cs="Arial"/>
          <w:b/>
          <w:sz w:val="20"/>
          <w:szCs w:val="20"/>
        </w:rPr>
        <w:t>:</w:t>
      </w:r>
      <w:r w:rsidRPr="00143E03">
        <w:rPr>
          <w:rFonts w:ascii="Arial" w:hAnsi="Arial" w:cs="Arial"/>
          <w:sz w:val="20"/>
          <w:szCs w:val="20"/>
        </w:rPr>
        <w:t xml:space="preserve"> </w:t>
      </w:r>
      <w:r w:rsidR="00812FD4">
        <w:rPr>
          <w:rFonts w:ascii="Arial" w:hAnsi="Arial" w:cs="Arial"/>
          <w:sz w:val="20"/>
          <w:szCs w:val="20"/>
        </w:rPr>
        <w:t>Zgodnie z SIWZ.</w:t>
      </w:r>
    </w:p>
    <w:p w:rsidR="00143E03" w:rsidRPr="00143E03" w:rsidRDefault="00DA1D06" w:rsidP="00143E03">
      <w:pPr>
        <w:jc w:val="both"/>
        <w:rPr>
          <w:b/>
          <w:sz w:val="22"/>
        </w:rPr>
      </w:pPr>
      <w:r w:rsidRPr="00143E03">
        <w:rPr>
          <w:rFonts w:ascii="Arial" w:hAnsi="Arial" w:cs="Arial"/>
          <w:b/>
          <w:sz w:val="20"/>
          <w:szCs w:val="20"/>
        </w:rPr>
        <w:t>Pytanie nr</w:t>
      </w:r>
      <w:r w:rsidRPr="00143E03">
        <w:rPr>
          <w:rFonts w:ascii="Arial" w:eastAsia="Arial Unicode MS" w:hAnsi="Arial" w:cs="Arial"/>
          <w:b/>
          <w:sz w:val="20"/>
          <w:szCs w:val="20"/>
        </w:rPr>
        <w:t xml:space="preserve"> 10 </w:t>
      </w:r>
      <w:r w:rsidR="00143E03" w:rsidRPr="00143E03">
        <w:rPr>
          <w:b/>
          <w:sz w:val="22"/>
        </w:rPr>
        <w:t>Dot. Załącznik nr 5 – Umowa §8, ust.5</w:t>
      </w:r>
    </w:p>
    <w:p w:rsidR="00143E03" w:rsidRPr="00143E03" w:rsidRDefault="00143E03" w:rsidP="00143E03">
      <w:pPr>
        <w:jc w:val="both"/>
        <w:rPr>
          <w:sz w:val="22"/>
        </w:rPr>
      </w:pPr>
      <w:r w:rsidRPr="00143E03">
        <w:rPr>
          <w:sz w:val="22"/>
        </w:rPr>
        <w:t>W przypadku negatywnej odpowiedzi na pytania powyżej zwracamy się z prośbą o dodanie do wzoru umowy zapisu o następującej treści:</w:t>
      </w:r>
    </w:p>
    <w:p w:rsidR="00143E03" w:rsidRPr="00143E03" w:rsidRDefault="00143E03" w:rsidP="00143E03">
      <w:pPr>
        <w:jc w:val="both"/>
        <w:rPr>
          <w:i/>
          <w:sz w:val="22"/>
        </w:rPr>
      </w:pPr>
      <w:r w:rsidRPr="00143E03">
        <w:rPr>
          <w:i/>
          <w:sz w:val="22"/>
        </w:rPr>
        <w:t>„  Siła Wyższa”</w:t>
      </w:r>
    </w:p>
    <w:p w:rsidR="00143E03" w:rsidRPr="00143E03" w:rsidRDefault="00143E03" w:rsidP="00143E03">
      <w:pPr>
        <w:jc w:val="both"/>
        <w:rPr>
          <w:i/>
          <w:sz w:val="22"/>
        </w:rPr>
      </w:pPr>
      <w:r w:rsidRPr="00143E03">
        <w:rPr>
          <w:i/>
          <w:sz w:val="22"/>
        </w:rPr>
        <w:t xml:space="preserve">Którakolwiek ze Stron Umowy nie będzie odpowiedzialna za niewykonanie lub nienależyte wykonanie zobowiązań wynikających z Umowy spowodowane przez okoliczności niewynikające z winy danej Strony, w szczególności za okoliczności traktowane jako Siła Wyższa. </w:t>
      </w:r>
    </w:p>
    <w:p w:rsidR="00143E03" w:rsidRPr="00143E03" w:rsidRDefault="00143E03" w:rsidP="00143E03">
      <w:pPr>
        <w:jc w:val="both"/>
        <w:rPr>
          <w:i/>
          <w:sz w:val="22"/>
        </w:rPr>
      </w:pPr>
      <w:r w:rsidRPr="00143E03">
        <w:rPr>
          <w:i/>
          <w:sz w:val="22"/>
        </w:rPr>
        <w:t xml:space="preserve">Dla celów realizacji Umowy „Siła Wyższa” oznacza zdarzenie zewnętrzne, pozostające poza kontrolą Stron oraz niewiążące się z zawinionym działaniem Stron, którego Strony nie mogły przewidzieć i które uniemożliwia proces realizacji Umowy. Takie zdarzenia obejmują w szczególności: wojnę, rewolucję, pożary, powodzie, epidemie, akty administracji państwowej itp. </w:t>
      </w:r>
    </w:p>
    <w:p w:rsidR="00143E03" w:rsidRPr="00143E03" w:rsidRDefault="00143E03" w:rsidP="00143E03">
      <w:pPr>
        <w:jc w:val="both"/>
        <w:rPr>
          <w:i/>
          <w:sz w:val="22"/>
        </w:rPr>
      </w:pPr>
      <w:r w:rsidRPr="00143E03">
        <w:rPr>
          <w:i/>
          <w:sz w:val="22"/>
        </w:rPr>
        <w:t xml:space="preserve">W przypadku zaistnienia stanu Siły Wyższej, Strona, której taka okoliczność uniemożliwia lub utrudnia prawidłowe wywiązanie się z jej zobowiązań, niezwłocznie powiadomi drugą Stronę o takich okolicznościach i ich przyczynie. Wówczas Strony niezwłocznie ustalą zakres, alternatywne rozwiązanie i sposób realizacji Umowy. </w:t>
      </w:r>
    </w:p>
    <w:p w:rsidR="00143E03" w:rsidRPr="00143E03" w:rsidRDefault="00143E03" w:rsidP="00143E03">
      <w:pPr>
        <w:pStyle w:val="Default"/>
        <w:rPr>
          <w:i/>
          <w:sz w:val="22"/>
        </w:rPr>
      </w:pPr>
      <w:r w:rsidRPr="00143E03">
        <w:rPr>
          <w:i/>
          <w:sz w:val="22"/>
        </w:rPr>
        <w:t>Jeżeli stan Siły Wyższej, będzie trwał nieprzerwanie przez okres 30 dni lub dłużej, Strony mogą w drodze wzajemnego uzgodnienia rozwiązać Umowę bez nakładania na żadną ze Stron dalszych zobowiązań oprócz płatności należnych z tytułu prawidłowo wykonanych usług</w:t>
      </w:r>
    </w:p>
    <w:p w:rsidR="00AC1935" w:rsidRPr="00143E03" w:rsidRDefault="00DA1D06" w:rsidP="00143E03">
      <w:pPr>
        <w:pStyle w:val="Default"/>
        <w:rPr>
          <w:rFonts w:ascii="Arial" w:hAnsi="Arial" w:cs="Arial"/>
          <w:sz w:val="20"/>
          <w:szCs w:val="20"/>
        </w:rPr>
      </w:pPr>
      <w:r w:rsidRPr="00143E03">
        <w:rPr>
          <w:rFonts w:ascii="Arial" w:hAnsi="Arial" w:cs="Arial"/>
          <w:b/>
          <w:bCs/>
          <w:sz w:val="20"/>
          <w:szCs w:val="20"/>
        </w:rPr>
        <w:lastRenderedPageBreak/>
        <w:t>Odpowiedź</w:t>
      </w:r>
      <w:r w:rsidRPr="00143E03">
        <w:rPr>
          <w:rFonts w:ascii="Arial" w:hAnsi="Arial" w:cs="Arial"/>
          <w:b/>
          <w:sz w:val="20"/>
          <w:szCs w:val="20"/>
        </w:rPr>
        <w:t>:</w:t>
      </w:r>
      <w:r w:rsidR="00733496" w:rsidRPr="00143E03">
        <w:rPr>
          <w:rFonts w:ascii="Arial" w:hAnsi="Arial" w:cs="Arial"/>
          <w:sz w:val="20"/>
          <w:szCs w:val="20"/>
        </w:rPr>
        <w:t xml:space="preserve"> </w:t>
      </w:r>
      <w:r w:rsidR="00812FD4">
        <w:rPr>
          <w:rFonts w:ascii="Arial" w:hAnsi="Arial" w:cs="Arial"/>
          <w:sz w:val="20"/>
          <w:szCs w:val="20"/>
        </w:rPr>
        <w:t>Zgodnie z SIWZ.</w:t>
      </w:r>
    </w:p>
    <w:p w:rsidR="00C651DE" w:rsidRPr="00B660E9" w:rsidRDefault="00C651DE" w:rsidP="00B660E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1A71E9" w:rsidRPr="00B660E9" w:rsidRDefault="00A477CE" w:rsidP="00B660E9">
      <w:pPr>
        <w:rPr>
          <w:rFonts w:ascii="Arial" w:hAnsi="Arial" w:cs="Arial"/>
          <w:b/>
          <w:sz w:val="20"/>
          <w:szCs w:val="20"/>
        </w:rPr>
      </w:pPr>
      <w:r w:rsidRPr="00B660E9">
        <w:rPr>
          <w:rFonts w:ascii="Arial" w:hAnsi="Arial" w:cs="Arial"/>
          <w:b/>
          <w:sz w:val="20"/>
          <w:szCs w:val="20"/>
        </w:rPr>
        <w:t>UWAGA!!!</w:t>
      </w:r>
    </w:p>
    <w:p w:rsidR="002F4209" w:rsidRPr="00B660E9" w:rsidRDefault="002F4209" w:rsidP="00B660E9">
      <w:pPr>
        <w:rPr>
          <w:rFonts w:ascii="Arial" w:hAnsi="Arial" w:cs="Arial"/>
          <w:sz w:val="20"/>
          <w:szCs w:val="20"/>
          <w:highlight w:val="yellow"/>
        </w:rPr>
      </w:pPr>
    </w:p>
    <w:p w:rsidR="002C0F42" w:rsidRPr="00B660E9" w:rsidRDefault="002C0F42" w:rsidP="00B660E9">
      <w:pPr>
        <w:rPr>
          <w:rFonts w:ascii="Arial" w:hAnsi="Arial" w:cs="Arial"/>
          <w:sz w:val="20"/>
          <w:szCs w:val="20"/>
        </w:rPr>
      </w:pPr>
    </w:p>
    <w:p w:rsidR="0008549E" w:rsidRPr="00B660E9" w:rsidRDefault="0008549E" w:rsidP="00B660E9">
      <w:pPr>
        <w:jc w:val="both"/>
        <w:rPr>
          <w:rFonts w:ascii="Arial" w:hAnsi="Arial" w:cs="Arial"/>
          <w:sz w:val="20"/>
          <w:szCs w:val="20"/>
        </w:rPr>
      </w:pPr>
      <w:r w:rsidRPr="00B660E9">
        <w:rPr>
          <w:rFonts w:ascii="Arial" w:hAnsi="Arial" w:cs="Arial"/>
          <w:sz w:val="20"/>
          <w:szCs w:val="20"/>
        </w:rPr>
        <w:t>Zamawiający informuje, że pytania oraz odpowiedzi na nie stają się integralną częścią specyfikacji istotnych warunków zamówienia i będą wiążące przy składaniu ofert.</w:t>
      </w:r>
    </w:p>
    <w:p w:rsidR="002610D4" w:rsidRPr="00B660E9" w:rsidRDefault="002610D4" w:rsidP="00B660E9">
      <w:pPr>
        <w:jc w:val="both"/>
        <w:rPr>
          <w:rFonts w:ascii="Arial" w:hAnsi="Arial" w:cs="Arial"/>
          <w:sz w:val="20"/>
          <w:szCs w:val="20"/>
        </w:rPr>
      </w:pPr>
    </w:p>
    <w:p w:rsidR="00CA29BC" w:rsidRPr="00B660E9" w:rsidRDefault="00CA29BC" w:rsidP="00B660E9">
      <w:pPr>
        <w:jc w:val="both"/>
        <w:rPr>
          <w:rFonts w:ascii="Arial" w:hAnsi="Arial" w:cs="Arial"/>
          <w:sz w:val="20"/>
          <w:szCs w:val="20"/>
        </w:rPr>
      </w:pPr>
      <w:r w:rsidRPr="00B660E9">
        <w:rPr>
          <w:rFonts w:ascii="Arial" w:hAnsi="Arial" w:cs="Arial"/>
          <w:sz w:val="20"/>
          <w:szCs w:val="20"/>
        </w:rPr>
        <w:t>DYREKTOR</w:t>
      </w:r>
    </w:p>
    <w:p w:rsidR="00CA29BC" w:rsidRPr="00B660E9" w:rsidRDefault="00CA29BC" w:rsidP="00B660E9">
      <w:pPr>
        <w:jc w:val="both"/>
        <w:rPr>
          <w:rFonts w:ascii="Arial" w:hAnsi="Arial" w:cs="Arial"/>
          <w:sz w:val="20"/>
          <w:szCs w:val="20"/>
        </w:rPr>
      </w:pPr>
      <w:r w:rsidRPr="00B660E9">
        <w:rPr>
          <w:rFonts w:ascii="Arial" w:hAnsi="Arial" w:cs="Arial"/>
          <w:sz w:val="20"/>
          <w:szCs w:val="20"/>
        </w:rPr>
        <w:t xml:space="preserve">Zespołu Opieki Zdrowotnej w Oławie                                                                                            </w:t>
      </w:r>
    </w:p>
    <w:p w:rsidR="00A55069" w:rsidRPr="00B660E9" w:rsidRDefault="00CA29BC" w:rsidP="00B660E9">
      <w:pPr>
        <w:jc w:val="both"/>
        <w:rPr>
          <w:rFonts w:ascii="Arial" w:hAnsi="Arial" w:cs="Arial"/>
          <w:sz w:val="20"/>
          <w:szCs w:val="20"/>
        </w:rPr>
      </w:pPr>
      <w:r w:rsidRPr="00B660E9">
        <w:rPr>
          <w:rFonts w:ascii="Arial" w:hAnsi="Arial" w:cs="Arial"/>
          <w:sz w:val="20"/>
          <w:szCs w:val="20"/>
        </w:rPr>
        <w:t xml:space="preserve">lek. med. Andrzej </w:t>
      </w:r>
      <w:proofErr w:type="spellStart"/>
      <w:r w:rsidRPr="00B660E9">
        <w:rPr>
          <w:rFonts w:ascii="Arial" w:hAnsi="Arial" w:cs="Arial"/>
          <w:sz w:val="20"/>
          <w:szCs w:val="20"/>
        </w:rPr>
        <w:t>Dronsejko</w:t>
      </w:r>
      <w:proofErr w:type="spellEnd"/>
    </w:p>
    <w:sectPr w:rsidR="00A55069" w:rsidRPr="00B660E9" w:rsidSect="00D245F3">
      <w:headerReference w:type="default" r:id="rId8"/>
      <w:footerReference w:type="even" r:id="rId9"/>
      <w:footerReference w:type="default" r:id="rId10"/>
      <w:pgSz w:w="11906" w:h="16838" w:code="9"/>
      <w:pgMar w:top="488" w:right="567" w:bottom="567" w:left="567" w:header="527" w:footer="6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F4A" w:rsidRDefault="00372F4A">
      <w:r>
        <w:separator/>
      </w:r>
    </w:p>
  </w:endnote>
  <w:endnote w:type="continuationSeparator" w:id="0">
    <w:p w:rsidR="00372F4A" w:rsidRDefault="00372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riad Web">
    <w:altName w:val="Corbel"/>
    <w:charset w:val="EE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8BB" w:rsidRDefault="005418BB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418BB" w:rsidRDefault="005418BB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8BB" w:rsidRDefault="005418BB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B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5418BB" w:rsidRDefault="005418BB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4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317B66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5418BB" w:rsidRDefault="005418BB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5418BB" w:rsidRDefault="005418BB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5418BB" w:rsidRDefault="005418BB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F4A" w:rsidRDefault="00372F4A">
      <w:r>
        <w:separator/>
      </w:r>
    </w:p>
  </w:footnote>
  <w:footnote w:type="continuationSeparator" w:id="0">
    <w:p w:rsidR="00372F4A" w:rsidRDefault="00372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8BB" w:rsidRPr="0043026E" w:rsidRDefault="005418BB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5418BB" w:rsidRPr="0043026E" w:rsidRDefault="005418BB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proofErr w:type="spellStart"/>
    <w:r w:rsidRPr="0043026E">
      <w:rPr>
        <w:rFonts w:ascii="Tahoma" w:hAnsi="Tahoma" w:cs="Tahoma"/>
        <w:bCs/>
        <w:sz w:val="20"/>
        <w:szCs w:val="20"/>
      </w:rPr>
      <w:t>ul.K.K.Baczyń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5418BB" w:rsidRPr="0043026E" w:rsidRDefault="005418BB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5418BB" w:rsidRPr="00DC2A24" w:rsidRDefault="005418BB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3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5829500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8A3C87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59435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Pr="00DC2A24">
      <w:rPr>
        <w:rFonts w:ascii="Tahoma" w:hAnsi="Tahoma" w:cs="Tahoma"/>
        <w:bCs/>
        <w:sz w:val="20"/>
        <w:szCs w:val="20"/>
      </w:rPr>
      <w:t>REGON: 000306816 NIP: 912-16-50-658</w:t>
    </w:r>
    <w:r w:rsidRPr="00DC2A24">
      <w:rPr>
        <w:rFonts w:ascii="Tahoma" w:hAnsi="Tahoma" w:cs="Tahoma"/>
        <w:bCs/>
        <w:sz w:val="20"/>
        <w:szCs w:val="20"/>
      </w:rPr>
      <w:tab/>
    </w:r>
    <w:r w:rsidRPr="00DC2A24">
      <w:rPr>
        <w:rFonts w:ascii="Tahoma" w:hAnsi="Tahoma" w:cs="Tahoma"/>
        <w:bCs/>
        <w:sz w:val="20"/>
        <w:szCs w:val="20"/>
      </w:rPr>
      <w:tab/>
    </w:r>
    <w:r w:rsidRPr="00DC2A24">
      <w:rPr>
        <w:rFonts w:ascii="Tahoma" w:hAnsi="Tahoma" w:cs="Tahoma"/>
        <w:bCs/>
        <w:sz w:val="20"/>
        <w:szCs w:val="20"/>
      </w:rPr>
      <w:tab/>
    </w:r>
    <w:r w:rsidRPr="00DC2A24">
      <w:rPr>
        <w:rFonts w:ascii="Tahoma" w:hAnsi="Tahoma" w:cs="Tahoma"/>
        <w:bCs/>
        <w:sz w:val="20"/>
        <w:szCs w:val="20"/>
      </w:rPr>
      <w:tab/>
    </w:r>
  </w:p>
  <w:p w:rsidR="005418BB" w:rsidRPr="00F24BFD" w:rsidRDefault="005418BB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DC2A24">
      <w:rPr>
        <w:rFonts w:ascii="Tahoma" w:hAnsi="Tahoma" w:cs="Tahoma"/>
        <w:bCs/>
        <w:sz w:val="20"/>
        <w:szCs w:val="20"/>
      </w:rPr>
      <w:t xml:space="preserve">            </w:t>
    </w:r>
  </w:p>
  <w:p w:rsidR="005418BB" w:rsidRPr="00CA16C3" w:rsidRDefault="005418BB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C"/>
    <w:multiLevelType w:val="multilevel"/>
    <w:tmpl w:val="0000000C"/>
    <w:name w:val="WW8Num12"/>
    <w:lvl w:ilvl="0">
      <w:start w:val="4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2" w15:restartNumberingAfterBreak="0">
    <w:nsid w:val="11DF3B9F"/>
    <w:multiLevelType w:val="hybridMultilevel"/>
    <w:tmpl w:val="4770294C"/>
    <w:lvl w:ilvl="0" w:tplc="99C6C0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AA2"/>
    <w:multiLevelType w:val="hybridMultilevel"/>
    <w:tmpl w:val="74288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A4859"/>
    <w:multiLevelType w:val="hybridMultilevel"/>
    <w:tmpl w:val="86A4E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01D58"/>
    <w:multiLevelType w:val="hybridMultilevel"/>
    <w:tmpl w:val="C35C3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C2FC5"/>
    <w:multiLevelType w:val="hybridMultilevel"/>
    <w:tmpl w:val="B5D89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B3725"/>
    <w:multiLevelType w:val="hybridMultilevel"/>
    <w:tmpl w:val="A8FA09F2"/>
    <w:lvl w:ilvl="0" w:tplc="0415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29EA2C62"/>
    <w:multiLevelType w:val="hybridMultilevel"/>
    <w:tmpl w:val="220223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A934F7"/>
    <w:multiLevelType w:val="hybridMultilevel"/>
    <w:tmpl w:val="8B4E8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F5410"/>
    <w:multiLevelType w:val="hybridMultilevel"/>
    <w:tmpl w:val="76505E9A"/>
    <w:lvl w:ilvl="0" w:tplc="99C46C2E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1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A03012"/>
    <w:multiLevelType w:val="hybridMultilevel"/>
    <w:tmpl w:val="B5D89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1630CF"/>
    <w:multiLevelType w:val="hybridMultilevel"/>
    <w:tmpl w:val="2A625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485F3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8D2E8E"/>
    <w:multiLevelType w:val="hybridMultilevel"/>
    <w:tmpl w:val="71B224C2"/>
    <w:lvl w:ilvl="0" w:tplc="A8C2880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7801F31"/>
    <w:multiLevelType w:val="hybridMultilevel"/>
    <w:tmpl w:val="F462F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F74E5"/>
    <w:multiLevelType w:val="hybridMultilevel"/>
    <w:tmpl w:val="A21CA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9723FF"/>
    <w:multiLevelType w:val="hybridMultilevel"/>
    <w:tmpl w:val="9EA00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F11CDF"/>
    <w:multiLevelType w:val="multilevel"/>
    <w:tmpl w:val="BFEAF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C66F9E"/>
    <w:multiLevelType w:val="hybridMultilevel"/>
    <w:tmpl w:val="FAC61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36C0C"/>
    <w:multiLevelType w:val="hybridMultilevel"/>
    <w:tmpl w:val="032AA3C6"/>
    <w:lvl w:ilvl="0" w:tplc="649C217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788F6B53"/>
    <w:multiLevelType w:val="hybridMultilevel"/>
    <w:tmpl w:val="7B6A2D12"/>
    <w:lvl w:ilvl="0" w:tplc="6772FD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0"/>
  </w:num>
  <w:num w:numId="3">
    <w:abstractNumId w:val="20"/>
  </w:num>
  <w:num w:numId="4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2"/>
  </w:num>
  <w:num w:numId="7">
    <w:abstractNumId w:val="17"/>
  </w:num>
  <w:num w:numId="8">
    <w:abstractNumId w:val="3"/>
  </w:num>
  <w:num w:numId="9">
    <w:abstractNumId w:val="22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6"/>
  </w:num>
  <w:num w:numId="13">
    <w:abstractNumId w:val="18"/>
  </w:num>
  <w:num w:numId="14">
    <w:abstractNumId w:val="6"/>
  </w:num>
  <w:num w:numId="15">
    <w:abstractNumId w:val="11"/>
  </w:num>
  <w:num w:numId="16">
    <w:abstractNumId w:val="5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2"/>
  </w:num>
  <w:num w:numId="20">
    <w:abstractNumId w:val="7"/>
  </w:num>
  <w:num w:numId="21">
    <w:abstractNumId w:val="8"/>
  </w:num>
  <w:num w:numId="22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48"/>
    <w:rsid w:val="0000023D"/>
    <w:rsid w:val="000006F9"/>
    <w:rsid w:val="0000110D"/>
    <w:rsid w:val="0000120A"/>
    <w:rsid w:val="00001553"/>
    <w:rsid w:val="000015EE"/>
    <w:rsid w:val="000017E9"/>
    <w:rsid w:val="0000207D"/>
    <w:rsid w:val="00002C20"/>
    <w:rsid w:val="000031D1"/>
    <w:rsid w:val="00004448"/>
    <w:rsid w:val="0000484A"/>
    <w:rsid w:val="00004BE2"/>
    <w:rsid w:val="00004DD8"/>
    <w:rsid w:val="00005565"/>
    <w:rsid w:val="00005750"/>
    <w:rsid w:val="00005934"/>
    <w:rsid w:val="00006F7B"/>
    <w:rsid w:val="00007A9B"/>
    <w:rsid w:val="000101D8"/>
    <w:rsid w:val="00010A58"/>
    <w:rsid w:val="000117D1"/>
    <w:rsid w:val="00011CF7"/>
    <w:rsid w:val="00012019"/>
    <w:rsid w:val="00012430"/>
    <w:rsid w:val="00012D5C"/>
    <w:rsid w:val="00013580"/>
    <w:rsid w:val="00014832"/>
    <w:rsid w:val="0001638C"/>
    <w:rsid w:val="000177AF"/>
    <w:rsid w:val="000200D2"/>
    <w:rsid w:val="000204FF"/>
    <w:rsid w:val="00022976"/>
    <w:rsid w:val="00022DEB"/>
    <w:rsid w:val="00022FCE"/>
    <w:rsid w:val="0002322D"/>
    <w:rsid w:val="000235C0"/>
    <w:rsid w:val="000245C6"/>
    <w:rsid w:val="00024D06"/>
    <w:rsid w:val="0002534A"/>
    <w:rsid w:val="00025E02"/>
    <w:rsid w:val="000269FD"/>
    <w:rsid w:val="00026BC1"/>
    <w:rsid w:val="00027B87"/>
    <w:rsid w:val="00027E87"/>
    <w:rsid w:val="00027F82"/>
    <w:rsid w:val="000324B2"/>
    <w:rsid w:val="0003275C"/>
    <w:rsid w:val="00032CE9"/>
    <w:rsid w:val="0003316F"/>
    <w:rsid w:val="000333B1"/>
    <w:rsid w:val="00034534"/>
    <w:rsid w:val="000346BA"/>
    <w:rsid w:val="00034E57"/>
    <w:rsid w:val="00035102"/>
    <w:rsid w:val="0003575D"/>
    <w:rsid w:val="000358D6"/>
    <w:rsid w:val="00036BC4"/>
    <w:rsid w:val="00037CED"/>
    <w:rsid w:val="000405F3"/>
    <w:rsid w:val="000409E1"/>
    <w:rsid w:val="000415F3"/>
    <w:rsid w:val="00042A73"/>
    <w:rsid w:val="00042DA7"/>
    <w:rsid w:val="00043E22"/>
    <w:rsid w:val="0004460D"/>
    <w:rsid w:val="00045214"/>
    <w:rsid w:val="00046024"/>
    <w:rsid w:val="000462AB"/>
    <w:rsid w:val="000473F2"/>
    <w:rsid w:val="000476D1"/>
    <w:rsid w:val="00051014"/>
    <w:rsid w:val="00051628"/>
    <w:rsid w:val="000520B2"/>
    <w:rsid w:val="00052512"/>
    <w:rsid w:val="00052665"/>
    <w:rsid w:val="000526BB"/>
    <w:rsid w:val="000536EB"/>
    <w:rsid w:val="000538D1"/>
    <w:rsid w:val="00054CFF"/>
    <w:rsid w:val="00056BE5"/>
    <w:rsid w:val="0006167A"/>
    <w:rsid w:val="000617A4"/>
    <w:rsid w:val="00061D77"/>
    <w:rsid w:val="000623BD"/>
    <w:rsid w:val="000628DE"/>
    <w:rsid w:val="00062CF4"/>
    <w:rsid w:val="00063002"/>
    <w:rsid w:val="000635E6"/>
    <w:rsid w:val="00063783"/>
    <w:rsid w:val="00063B4E"/>
    <w:rsid w:val="00064A62"/>
    <w:rsid w:val="00064B53"/>
    <w:rsid w:val="00064B88"/>
    <w:rsid w:val="0006562D"/>
    <w:rsid w:val="00066082"/>
    <w:rsid w:val="0006762C"/>
    <w:rsid w:val="00067709"/>
    <w:rsid w:val="00070930"/>
    <w:rsid w:val="0007095B"/>
    <w:rsid w:val="00071448"/>
    <w:rsid w:val="0007272C"/>
    <w:rsid w:val="000737A9"/>
    <w:rsid w:val="00073BD1"/>
    <w:rsid w:val="00073F03"/>
    <w:rsid w:val="000747E8"/>
    <w:rsid w:val="00074A38"/>
    <w:rsid w:val="000750F9"/>
    <w:rsid w:val="00080B0C"/>
    <w:rsid w:val="00081C9F"/>
    <w:rsid w:val="00082180"/>
    <w:rsid w:val="0008300E"/>
    <w:rsid w:val="00083F16"/>
    <w:rsid w:val="00084510"/>
    <w:rsid w:val="00084B57"/>
    <w:rsid w:val="0008549E"/>
    <w:rsid w:val="00085547"/>
    <w:rsid w:val="00085D88"/>
    <w:rsid w:val="000863A7"/>
    <w:rsid w:val="0008737A"/>
    <w:rsid w:val="00087CEA"/>
    <w:rsid w:val="00090006"/>
    <w:rsid w:val="00090EB6"/>
    <w:rsid w:val="0009234F"/>
    <w:rsid w:val="00092621"/>
    <w:rsid w:val="00093521"/>
    <w:rsid w:val="000935E9"/>
    <w:rsid w:val="0009360C"/>
    <w:rsid w:val="000943E4"/>
    <w:rsid w:val="000944A6"/>
    <w:rsid w:val="00094722"/>
    <w:rsid w:val="00094AD4"/>
    <w:rsid w:val="000958C6"/>
    <w:rsid w:val="00095941"/>
    <w:rsid w:val="000967E1"/>
    <w:rsid w:val="00097CE3"/>
    <w:rsid w:val="000A1CE4"/>
    <w:rsid w:val="000A2691"/>
    <w:rsid w:val="000A2C1F"/>
    <w:rsid w:val="000A395C"/>
    <w:rsid w:val="000A3DD3"/>
    <w:rsid w:val="000A42E8"/>
    <w:rsid w:val="000A524D"/>
    <w:rsid w:val="000A5651"/>
    <w:rsid w:val="000A5DA1"/>
    <w:rsid w:val="000A61E6"/>
    <w:rsid w:val="000A6E13"/>
    <w:rsid w:val="000A7567"/>
    <w:rsid w:val="000B0B30"/>
    <w:rsid w:val="000B120B"/>
    <w:rsid w:val="000B1755"/>
    <w:rsid w:val="000B18DC"/>
    <w:rsid w:val="000B2458"/>
    <w:rsid w:val="000B259D"/>
    <w:rsid w:val="000B2756"/>
    <w:rsid w:val="000B2C73"/>
    <w:rsid w:val="000B5006"/>
    <w:rsid w:val="000B501F"/>
    <w:rsid w:val="000B53B6"/>
    <w:rsid w:val="000B631B"/>
    <w:rsid w:val="000B7BCC"/>
    <w:rsid w:val="000C0BD2"/>
    <w:rsid w:val="000C13E6"/>
    <w:rsid w:val="000C1C2D"/>
    <w:rsid w:val="000C33D8"/>
    <w:rsid w:val="000C4456"/>
    <w:rsid w:val="000C5072"/>
    <w:rsid w:val="000C58BA"/>
    <w:rsid w:val="000C5CB4"/>
    <w:rsid w:val="000C5EED"/>
    <w:rsid w:val="000C688D"/>
    <w:rsid w:val="000C69A1"/>
    <w:rsid w:val="000C7F83"/>
    <w:rsid w:val="000D0AFC"/>
    <w:rsid w:val="000D0BA8"/>
    <w:rsid w:val="000D1486"/>
    <w:rsid w:val="000D18B6"/>
    <w:rsid w:val="000D361E"/>
    <w:rsid w:val="000D455E"/>
    <w:rsid w:val="000D4ABB"/>
    <w:rsid w:val="000D536A"/>
    <w:rsid w:val="000D5F4E"/>
    <w:rsid w:val="000D6995"/>
    <w:rsid w:val="000D6E1A"/>
    <w:rsid w:val="000D6FF7"/>
    <w:rsid w:val="000D72F0"/>
    <w:rsid w:val="000E08E6"/>
    <w:rsid w:val="000E1088"/>
    <w:rsid w:val="000E29A7"/>
    <w:rsid w:val="000E30AD"/>
    <w:rsid w:val="000E3984"/>
    <w:rsid w:val="000E50BE"/>
    <w:rsid w:val="000E552B"/>
    <w:rsid w:val="000E577F"/>
    <w:rsid w:val="000E5865"/>
    <w:rsid w:val="000E5D9A"/>
    <w:rsid w:val="000F01BA"/>
    <w:rsid w:val="000F231E"/>
    <w:rsid w:val="000F26E0"/>
    <w:rsid w:val="000F280C"/>
    <w:rsid w:val="000F2AE7"/>
    <w:rsid w:val="000F3C69"/>
    <w:rsid w:val="000F4F49"/>
    <w:rsid w:val="000F4FF2"/>
    <w:rsid w:val="000F5B91"/>
    <w:rsid w:val="000F5BA1"/>
    <w:rsid w:val="000F5CEF"/>
    <w:rsid w:val="000F62B8"/>
    <w:rsid w:val="000F6683"/>
    <w:rsid w:val="000F67AC"/>
    <w:rsid w:val="000F69D6"/>
    <w:rsid w:val="000F6D3C"/>
    <w:rsid w:val="000F782F"/>
    <w:rsid w:val="0010191E"/>
    <w:rsid w:val="001019B6"/>
    <w:rsid w:val="001022C5"/>
    <w:rsid w:val="00102577"/>
    <w:rsid w:val="001038D6"/>
    <w:rsid w:val="00104560"/>
    <w:rsid w:val="00104639"/>
    <w:rsid w:val="00104E29"/>
    <w:rsid w:val="00110EC8"/>
    <w:rsid w:val="00111683"/>
    <w:rsid w:val="0011172F"/>
    <w:rsid w:val="00112AD0"/>
    <w:rsid w:val="00112C47"/>
    <w:rsid w:val="00113133"/>
    <w:rsid w:val="00115647"/>
    <w:rsid w:val="00117AF8"/>
    <w:rsid w:val="00120964"/>
    <w:rsid w:val="00121E5F"/>
    <w:rsid w:val="00121FCF"/>
    <w:rsid w:val="001226A8"/>
    <w:rsid w:val="001236D3"/>
    <w:rsid w:val="00124598"/>
    <w:rsid w:val="00125963"/>
    <w:rsid w:val="001259C9"/>
    <w:rsid w:val="00126249"/>
    <w:rsid w:val="00126D6A"/>
    <w:rsid w:val="00127E93"/>
    <w:rsid w:val="00130AC2"/>
    <w:rsid w:val="0013152F"/>
    <w:rsid w:val="0013187D"/>
    <w:rsid w:val="00131A15"/>
    <w:rsid w:val="0013210F"/>
    <w:rsid w:val="00132B88"/>
    <w:rsid w:val="001337A0"/>
    <w:rsid w:val="00135506"/>
    <w:rsid w:val="00136177"/>
    <w:rsid w:val="00136497"/>
    <w:rsid w:val="00137195"/>
    <w:rsid w:val="00137B30"/>
    <w:rsid w:val="00140AC8"/>
    <w:rsid w:val="00141A05"/>
    <w:rsid w:val="00141FC5"/>
    <w:rsid w:val="00142358"/>
    <w:rsid w:val="00142BA0"/>
    <w:rsid w:val="001434FC"/>
    <w:rsid w:val="00143D19"/>
    <w:rsid w:val="00143E03"/>
    <w:rsid w:val="001442CB"/>
    <w:rsid w:val="00144450"/>
    <w:rsid w:val="00145CE3"/>
    <w:rsid w:val="0014639A"/>
    <w:rsid w:val="00146B27"/>
    <w:rsid w:val="001471C2"/>
    <w:rsid w:val="00147CC1"/>
    <w:rsid w:val="00147E20"/>
    <w:rsid w:val="001501FE"/>
    <w:rsid w:val="001504D2"/>
    <w:rsid w:val="00150679"/>
    <w:rsid w:val="00152249"/>
    <w:rsid w:val="001535A5"/>
    <w:rsid w:val="00154C20"/>
    <w:rsid w:val="00154DFE"/>
    <w:rsid w:val="0015598E"/>
    <w:rsid w:val="00155C4B"/>
    <w:rsid w:val="00162061"/>
    <w:rsid w:val="0016269B"/>
    <w:rsid w:val="00163F4E"/>
    <w:rsid w:val="00165A42"/>
    <w:rsid w:val="00166227"/>
    <w:rsid w:val="001705D5"/>
    <w:rsid w:val="00171350"/>
    <w:rsid w:val="00172135"/>
    <w:rsid w:val="001730B3"/>
    <w:rsid w:val="00173123"/>
    <w:rsid w:val="00174864"/>
    <w:rsid w:val="001754B6"/>
    <w:rsid w:val="00177674"/>
    <w:rsid w:val="00177C09"/>
    <w:rsid w:val="0018099C"/>
    <w:rsid w:val="0018135C"/>
    <w:rsid w:val="001813E3"/>
    <w:rsid w:val="00181743"/>
    <w:rsid w:val="00181FA8"/>
    <w:rsid w:val="001823F5"/>
    <w:rsid w:val="0018254D"/>
    <w:rsid w:val="00182D00"/>
    <w:rsid w:val="00183028"/>
    <w:rsid w:val="00183E44"/>
    <w:rsid w:val="001840F8"/>
    <w:rsid w:val="0018454D"/>
    <w:rsid w:val="00185A0F"/>
    <w:rsid w:val="001867C2"/>
    <w:rsid w:val="00186B75"/>
    <w:rsid w:val="00186DC5"/>
    <w:rsid w:val="00186DC8"/>
    <w:rsid w:val="00187011"/>
    <w:rsid w:val="00192B0A"/>
    <w:rsid w:val="00193E93"/>
    <w:rsid w:val="001949D6"/>
    <w:rsid w:val="00194E22"/>
    <w:rsid w:val="00195C18"/>
    <w:rsid w:val="00195C54"/>
    <w:rsid w:val="00195DA1"/>
    <w:rsid w:val="001A142B"/>
    <w:rsid w:val="001A1590"/>
    <w:rsid w:val="001A189E"/>
    <w:rsid w:val="001A1E3B"/>
    <w:rsid w:val="001A2067"/>
    <w:rsid w:val="001A2193"/>
    <w:rsid w:val="001A2639"/>
    <w:rsid w:val="001A2B76"/>
    <w:rsid w:val="001A2F9B"/>
    <w:rsid w:val="001A2FEB"/>
    <w:rsid w:val="001A3468"/>
    <w:rsid w:val="001A3993"/>
    <w:rsid w:val="001A70DF"/>
    <w:rsid w:val="001A71E9"/>
    <w:rsid w:val="001A7370"/>
    <w:rsid w:val="001A7C72"/>
    <w:rsid w:val="001A7EB0"/>
    <w:rsid w:val="001B0688"/>
    <w:rsid w:val="001B1073"/>
    <w:rsid w:val="001B1CEB"/>
    <w:rsid w:val="001B1D53"/>
    <w:rsid w:val="001B1E50"/>
    <w:rsid w:val="001B2777"/>
    <w:rsid w:val="001B3833"/>
    <w:rsid w:val="001B42F0"/>
    <w:rsid w:val="001B4313"/>
    <w:rsid w:val="001B533C"/>
    <w:rsid w:val="001B67E0"/>
    <w:rsid w:val="001B68E8"/>
    <w:rsid w:val="001B7AA6"/>
    <w:rsid w:val="001B7C88"/>
    <w:rsid w:val="001C02B2"/>
    <w:rsid w:val="001C1577"/>
    <w:rsid w:val="001C1C34"/>
    <w:rsid w:val="001C285E"/>
    <w:rsid w:val="001C2C0A"/>
    <w:rsid w:val="001C3048"/>
    <w:rsid w:val="001C3803"/>
    <w:rsid w:val="001C3B8E"/>
    <w:rsid w:val="001C482D"/>
    <w:rsid w:val="001C4928"/>
    <w:rsid w:val="001C4ABC"/>
    <w:rsid w:val="001C70C8"/>
    <w:rsid w:val="001C7251"/>
    <w:rsid w:val="001C7E65"/>
    <w:rsid w:val="001D084A"/>
    <w:rsid w:val="001D1EC0"/>
    <w:rsid w:val="001D1FD9"/>
    <w:rsid w:val="001D2A6B"/>
    <w:rsid w:val="001D33B1"/>
    <w:rsid w:val="001D500C"/>
    <w:rsid w:val="001D5DDB"/>
    <w:rsid w:val="001D65C9"/>
    <w:rsid w:val="001D6623"/>
    <w:rsid w:val="001D6659"/>
    <w:rsid w:val="001E1154"/>
    <w:rsid w:val="001E1459"/>
    <w:rsid w:val="001E1BF0"/>
    <w:rsid w:val="001E2E27"/>
    <w:rsid w:val="001E32E8"/>
    <w:rsid w:val="001E3799"/>
    <w:rsid w:val="001E4B8E"/>
    <w:rsid w:val="001E5B2A"/>
    <w:rsid w:val="001E5D68"/>
    <w:rsid w:val="001E6770"/>
    <w:rsid w:val="001F10F9"/>
    <w:rsid w:val="001F19AE"/>
    <w:rsid w:val="001F1AB5"/>
    <w:rsid w:val="001F1C0F"/>
    <w:rsid w:val="001F469A"/>
    <w:rsid w:val="001F49E9"/>
    <w:rsid w:val="001F4A53"/>
    <w:rsid w:val="001F60AA"/>
    <w:rsid w:val="001F615B"/>
    <w:rsid w:val="001F6E8C"/>
    <w:rsid w:val="00200118"/>
    <w:rsid w:val="002007F6"/>
    <w:rsid w:val="00200CFB"/>
    <w:rsid w:val="00200EF3"/>
    <w:rsid w:val="00200F2B"/>
    <w:rsid w:val="00201037"/>
    <w:rsid w:val="00201419"/>
    <w:rsid w:val="002014C9"/>
    <w:rsid w:val="00202781"/>
    <w:rsid w:val="002027F4"/>
    <w:rsid w:val="00203188"/>
    <w:rsid w:val="0020378D"/>
    <w:rsid w:val="002046F1"/>
    <w:rsid w:val="00204764"/>
    <w:rsid w:val="00205474"/>
    <w:rsid w:val="002058EE"/>
    <w:rsid w:val="002071B9"/>
    <w:rsid w:val="002076DC"/>
    <w:rsid w:val="00210578"/>
    <w:rsid w:val="00210603"/>
    <w:rsid w:val="00210CC0"/>
    <w:rsid w:val="00211368"/>
    <w:rsid w:val="00211C10"/>
    <w:rsid w:val="002137EF"/>
    <w:rsid w:val="00213A07"/>
    <w:rsid w:val="002145EB"/>
    <w:rsid w:val="0021765E"/>
    <w:rsid w:val="00217D9D"/>
    <w:rsid w:val="00217E3E"/>
    <w:rsid w:val="002202FB"/>
    <w:rsid w:val="002208C0"/>
    <w:rsid w:val="002223B1"/>
    <w:rsid w:val="00223150"/>
    <w:rsid w:val="00223B7C"/>
    <w:rsid w:val="00223F14"/>
    <w:rsid w:val="00223FA1"/>
    <w:rsid w:val="00224AAE"/>
    <w:rsid w:val="002255AC"/>
    <w:rsid w:val="002259F3"/>
    <w:rsid w:val="00225CE9"/>
    <w:rsid w:val="002275A0"/>
    <w:rsid w:val="002275A3"/>
    <w:rsid w:val="0022768B"/>
    <w:rsid w:val="002277CF"/>
    <w:rsid w:val="002279A5"/>
    <w:rsid w:val="00227D01"/>
    <w:rsid w:val="00231ED2"/>
    <w:rsid w:val="00232958"/>
    <w:rsid w:val="00233231"/>
    <w:rsid w:val="00234A7B"/>
    <w:rsid w:val="00235138"/>
    <w:rsid w:val="00235C84"/>
    <w:rsid w:val="0023694E"/>
    <w:rsid w:val="00237A7E"/>
    <w:rsid w:val="00237D47"/>
    <w:rsid w:val="00237F5F"/>
    <w:rsid w:val="00241885"/>
    <w:rsid w:val="00241F3E"/>
    <w:rsid w:val="00244E69"/>
    <w:rsid w:val="0024550A"/>
    <w:rsid w:val="00246A43"/>
    <w:rsid w:val="0025046E"/>
    <w:rsid w:val="002506E6"/>
    <w:rsid w:val="0025122D"/>
    <w:rsid w:val="00251A2F"/>
    <w:rsid w:val="00251B6C"/>
    <w:rsid w:val="00252B2D"/>
    <w:rsid w:val="0025359C"/>
    <w:rsid w:val="00254654"/>
    <w:rsid w:val="002557E0"/>
    <w:rsid w:val="00255888"/>
    <w:rsid w:val="00256098"/>
    <w:rsid w:val="00260157"/>
    <w:rsid w:val="00261044"/>
    <w:rsid w:val="002610D4"/>
    <w:rsid w:val="002619BB"/>
    <w:rsid w:val="00261A93"/>
    <w:rsid w:val="00261F16"/>
    <w:rsid w:val="00263497"/>
    <w:rsid w:val="00263688"/>
    <w:rsid w:val="00263794"/>
    <w:rsid w:val="00263C55"/>
    <w:rsid w:val="002640CF"/>
    <w:rsid w:val="00264362"/>
    <w:rsid w:val="002670CE"/>
    <w:rsid w:val="00267AB6"/>
    <w:rsid w:val="00270194"/>
    <w:rsid w:val="00270A94"/>
    <w:rsid w:val="00270B0E"/>
    <w:rsid w:val="00274091"/>
    <w:rsid w:val="0027649F"/>
    <w:rsid w:val="0027757F"/>
    <w:rsid w:val="00277F3F"/>
    <w:rsid w:val="002807E2"/>
    <w:rsid w:val="00280912"/>
    <w:rsid w:val="002819C0"/>
    <w:rsid w:val="002826D8"/>
    <w:rsid w:val="00282AEF"/>
    <w:rsid w:val="00282E4A"/>
    <w:rsid w:val="00282E7D"/>
    <w:rsid w:val="00283BA8"/>
    <w:rsid w:val="0028606F"/>
    <w:rsid w:val="00287822"/>
    <w:rsid w:val="00290179"/>
    <w:rsid w:val="00290FE9"/>
    <w:rsid w:val="00292A59"/>
    <w:rsid w:val="00293B92"/>
    <w:rsid w:val="0029507A"/>
    <w:rsid w:val="00295114"/>
    <w:rsid w:val="00295A65"/>
    <w:rsid w:val="00296A8F"/>
    <w:rsid w:val="002979B4"/>
    <w:rsid w:val="002A0CAA"/>
    <w:rsid w:val="002A0CB9"/>
    <w:rsid w:val="002A143B"/>
    <w:rsid w:val="002A17DB"/>
    <w:rsid w:val="002A1DDE"/>
    <w:rsid w:val="002A1E78"/>
    <w:rsid w:val="002A3788"/>
    <w:rsid w:val="002A4381"/>
    <w:rsid w:val="002A4A8C"/>
    <w:rsid w:val="002A4B1F"/>
    <w:rsid w:val="002A4CFB"/>
    <w:rsid w:val="002A5581"/>
    <w:rsid w:val="002A5A79"/>
    <w:rsid w:val="002A6FC7"/>
    <w:rsid w:val="002A7699"/>
    <w:rsid w:val="002A79A9"/>
    <w:rsid w:val="002B081B"/>
    <w:rsid w:val="002B09EB"/>
    <w:rsid w:val="002B114A"/>
    <w:rsid w:val="002B1FFF"/>
    <w:rsid w:val="002B21C7"/>
    <w:rsid w:val="002B27E2"/>
    <w:rsid w:val="002B2B81"/>
    <w:rsid w:val="002B3733"/>
    <w:rsid w:val="002B387D"/>
    <w:rsid w:val="002B3D41"/>
    <w:rsid w:val="002B4F1F"/>
    <w:rsid w:val="002B6426"/>
    <w:rsid w:val="002B64DD"/>
    <w:rsid w:val="002B6DA2"/>
    <w:rsid w:val="002B7277"/>
    <w:rsid w:val="002B7522"/>
    <w:rsid w:val="002C000A"/>
    <w:rsid w:val="002C0E69"/>
    <w:rsid w:val="002C0F42"/>
    <w:rsid w:val="002C1E5E"/>
    <w:rsid w:val="002C2998"/>
    <w:rsid w:val="002C2C42"/>
    <w:rsid w:val="002C3DBE"/>
    <w:rsid w:val="002C41E5"/>
    <w:rsid w:val="002C524F"/>
    <w:rsid w:val="002C5329"/>
    <w:rsid w:val="002C559A"/>
    <w:rsid w:val="002C5FF3"/>
    <w:rsid w:val="002C6159"/>
    <w:rsid w:val="002C7428"/>
    <w:rsid w:val="002C79A9"/>
    <w:rsid w:val="002C7D54"/>
    <w:rsid w:val="002D0485"/>
    <w:rsid w:val="002D1FEA"/>
    <w:rsid w:val="002D2B66"/>
    <w:rsid w:val="002D2DBA"/>
    <w:rsid w:val="002D3342"/>
    <w:rsid w:val="002D3BDB"/>
    <w:rsid w:val="002E09E0"/>
    <w:rsid w:val="002E1429"/>
    <w:rsid w:val="002E2080"/>
    <w:rsid w:val="002E298C"/>
    <w:rsid w:val="002E46CD"/>
    <w:rsid w:val="002E4D26"/>
    <w:rsid w:val="002E4E59"/>
    <w:rsid w:val="002E513D"/>
    <w:rsid w:val="002E6250"/>
    <w:rsid w:val="002E663D"/>
    <w:rsid w:val="002E6C1D"/>
    <w:rsid w:val="002F024D"/>
    <w:rsid w:val="002F0388"/>
    <w:rsid w:val="002F06BA"/>
    <w:rsid w:val="002F255E"/>
    <w:rsid w:val="002F290E"/>
    <w:rsid w:val="002F3063"/>
    <w:rsid w:val="002F41F9"/>
    <w:rsid w:val="002F4209"/>
    <w:rsid w:val="002F4306"/>
    <w:rsid w:val="002F5ACB"/>
    <w:rsid w:val="002F61B3"/>
    <w:rsid w:val="002F6DEC"/>
    <w:rsid w:val="002F7099"/>
    <w:rsid w:val="0030036B"/>
    <w:rsid w:val="003003C2"/>
    <w:rsid w:val="00301215"/>
    <w:rsid w:val="003013FA"/>
    <w:rsid w:val="00302D4C"/>
    <w:rsid w:val="00302E1F"/>
    <w:rsid w:val="00303133"/>
    <w:rsid w:val="00303387"/>
    <w:rsid w:val="00304EF7"/>
    <w:rsid w:val="003051EC"/>
    <w:rsid w:val="00305C6E"/>
    <w:rsid w:val="00306C30"/>
    <w:rsid w:val="003113C0"/>
    <w:rsid w:val="00312152"/>
    <w:rsid w:val="003126D1"/>
    <w:rsid w:val="003138F4"/>
    <w:rsid w:val="00314A2A"/>
    <w:rsid w:val="00315E06"/>
    <w:rsid w:val="00315E34"/>
    <w:rsid w:val="00316673"/>
    <w:rsid w:val="003179D7"/>
    <w:rsid w:val="00321313"/>
    <w:rsid w:val="003227D7"/>
    <w:rsid w:val="00324B1E"/>
    <w:rsid w:val="00326485"/>
    <w:rsid w:val="003274EB"/>
    <w:rsid w:val="00327E5D"/>
    <w:rsid w:val="00330018"/>
    <w:rsid w:val="00330060"/>
    <w:rsid w:val="00330592"/>
    <w:rsid w:val="003322AA"/>
    <w:rsid w:val="0033287E"/>
    <w:rsid w:val="00332EC2"/>
    <w:rsid w:val="0033387C"/>
    <w:rsid w:val="00333AA5"/>
    <w:rsid w:val="0033418B"/>
    <w:rsid w:val="00334606"/>
    <w:rsid w:val="0033487A"/>
    <w:rsid w:val="00334C6B"/>
    <w:rsid w:val="003358BB"/>
    <w:rsid w:val="003366B3"/>
    <w:rsid w:val="00336890"/>
    <w:rsid w:val="00336BBC"/>
    <w:rsid w:val="00340247"/>
    <w:rsid w:val="0034058B"/>
    <w:rsid w:val="003407B4"/>
    <w:rsid w:val="0034158E"/>
    <w:rsid w:val="00341634"/>
    <w:rsid w:val="003430B7"/>
    <w:rsid w:val="00343A44"/>
    <w:rsid w:val="00343A4D"/>
    <w:rsid w:val="00344E94"/>
    <w:rsid w:val="003458AB"/>
    <w:rsid w:val="00347BB5"/>
    <w:rsid w:val="00350BC1"/>
    <w:rsid w:val="00350F3D"/>
    <w:rsid w:val="00351173"/>
    <w:rsid w:val="00351931"/>
    <w:rsid w:val="003521F6"/>
    <w:rsid w:val="0035280F"/>
    <w:rsid w:val="00354648"/>
    <w:rsid w:val="00356B58"/>
    <w:rsid w:val="0035786C"/>
    <w:rsid w:val="00357EBA"/>
    <w:rsid w:val="00360017"/>
    <w:rsid w:val="00362031"/>
    <w:rsid w:val="003629B1"/>
    <w:rsid w:val="003630AE"/>
    <w:rsid w:val="00363278"/>
    <w:rsid w:val="00364D12"/>
    <w:rsid w:val="0036506C"/>
    <w:rsid w:val="00366539"/>
    <w:rsid w:val="00366984"/>
    <w:rsid w:val="00366F50"/>
    <w:rsid w:val="003671FB"/>
    <w:rsid w:val="00367695"/>
    <w:rsid w:val="00367B4B"/>
    <w:rsid w:val="003702F0"/>
    <w:rsid w:val="003705B2"/>
    <w:rsid w:val="003721C5"/>
    <w:rsid w:val="00372205"/>
    <w:rsid w:val="00372363"/>
    <w:rsid w:val="00372E1D"/>
    <w:rsid w:val="00372F4A"/>
    <w:rsid w:val="003743FB"/>
    <w:rsid w:val="00374533"/>
    <w:rsid w:val="00374A07"/>
    <w:rsid w:val="003755ED"/>
    <w:rsid w:val="0037621D"/>
    <w:rsid w:val="003764FF"/>
    <w:rsid w:val="00376779"/>
    <w:rsid w:val="00376A15"/>
    <w:rsid w:val="003813B3"/>
    <w:rsid w:val="00381A42"/>
    <w:rsid w:val="0038260F"/>
    <w:rsid w:val="00382BE0"/>
    <w:rsid w:val="00384040"/>
    <w:rsid w:val="00384C2B"/>
    <w:rsid w:val="0038580E"/>
    <w:rsid w:val="003864E5"/>
    <w:rsid w:val="003870ED"/>
    <w:rsid w:val="00387101"/>
    <w:rsid w:val="0038725B"/>
    <w:rsid w:val="00390F14"/>
    <w:rsid w:val="00391C3A"/>
    <w:rsid w:val="00393239"/>
    <w:rsid w:val="00393DEC"/>
    <w:rsid w:val="00394C6A"/>
    <w:rsid w:val="003962AC"/>
    <w:rsid w:val="0039728A"/>
    <w:rsid w:val="003A0D85"/>
    <w:rsid w:val="003A1639"/>
    <w:rsid w:val="003A2314"/>
    <w:rsid w:val="003A4402"/>
    <w:rsid w:val="003A488F"/>
    <w:rsid w:val="003A58AB"/>
    <w:rsid w:val="003A69B5"/>
    <w:rsid w:val="003A6CFC"/>
    <w:rsid w:val="003A7A99"/>
    <w:rsid w:val="003B133D"/>
    <w:rsid w:val="003B14D8"/>
    <w:rsid w:val="003B150D"/>
    <w:rsid w:val="003B20A0"/>
    <w:rsid w:val="003B2C32"/>
    <w:rsid w:val="003B2D68"/>
    <w:rsid w:val="003B2E4F"/>
    <w:rsid w:val="003B4E11"/>
    <w:rsid w:val="003B51AA"/>
    <w:rsid w:val="003B5ED9"/>
    <w:rsid w:val="003B72DD"/>
    <w:rsid w:val="003B7633"/>
    <w:rsid w:val="003B7F41"/>
    <w:rsid w:val="003C09A7"/>
    <w:rsid w:val="003C0B95"/>
    <w:rsid w:val="003C0CD7"/>
    <w:rsid w:val="003C136A"/>
    <w:rsid w:val="003C2510"/>
    <w:rsid w:val="003C2E7F"/>
    <w:rsid w:val="003C39F9"/>
    <w:rsid w:val="003C3F29"/>
    <w:rsid w:val="003C4992"/>
    <w:rsid w:val="003C4C02"/>
    <w:rsid w:val="003C59D6"/>
    <w:rsid w:val="003C623D"/>
    <w:rsid w:val="003C7228"/>
    <w:rsid w:val="003D1CF3"/>
    <w:rsid w:val="003D1F1C"/>
    <w:rsid w:val="003D2F8C"/>
    <w:rsid w:val="003D3285"/>
    <w:rsid w:val="003D5128"/>
    <w:rsid w:val="003D5FA4"/>
    <w:rsid w:val="003E1182"/>
    <w:rsid w:val="003E33C0"/>
    <w:rsid w:val="003E49CA"/>
    <w:rsid w:val="003E4A80"/>
    <w:rsid w:val="003E5BF6"/>
    <w:rsid w:val="003E5F32"/>
    <w:rsid w:val="003E6146"/>
    <w:rsid w:val="003E64FD"/>
    <w:rsid w:val="003E784A"/>
    <w:rsid w:val="003E7FF4"/>
    <w:rsid w:val="003F0120"/>
    <w:rsid w:val="003F03C2"/>
    <w:rsid w:val="003F0A7C"/>
    <w:rsid w:val="003F21BE"/>
    <w:rsid w:val="003F33D5"/>
    <w:rsid w:val="003F3629"/>
    <w:rsid w:val="003F3EB3"/>
    <w:rsid w:val="003F4249"/>
    <w:rsid w:val="003F5C9B"/>
    <w:rsid w:val="003F6005"/>
    <w:rsid w:val="003F7019"/>
    <w:rsid w:val="003F79A1"/>
    <w:rsid w:val="003F7E43"/>
    <w:rsid w:val="00401BBA"/>
    <w:rsid w:val="0040240F"/>
    <w:rsid w:val="004034F4"/>
    <w:rsid w:val="00403541"/>
    <w:rsid w:val="00403592"/>
    <w:rsid w:val="004037E7"/>
    <w:rsid w:val="0040392E"/>
    <w:rsid w:val="00404A91"/>
    <w:rsid w:val="00405D41"/>
    <w:rsid w:val="00405DCD"/>
    <w:rsid w:val="0040630C"/>
    <w:rsid w:val="00407027"/>
    <w:rsid w:val="0041030C"/>
    <w:rsid w:val="004125DD"/>
    <w:rsid w:val="00413855"/>
    <w:rsid w:val="00413E33"/>
    <w:rsid w:val="00414A0C"/>
    <w:rsid w:val="00415178"/>
    <w:rsid w:val="00416507"/>
    <w:rsid w:val="00416AFA"/>
    <w:rsid w:val="00420758"/>
    <w:rsid w:val="00420AD7"/>
    <w:rsid w:val="00423BE1"/>
    <w:rsid w:val="00424375"/>
    <w:rsid w:val="00424485"/>
    <w:rsid w:val="004245A3"/>
    <w:rsid w:val="00424723"/>
    <w:rsid w:val="00424B60"/>
    <w:rsid w:val="004253F8"/>
    <w:rsid w:val="00425817"/>
    <w:rsid w:val="00425DAC"/>
    <w:rsid w:val="00427199"/>
    <w:rsid w:val="00427666"/>
    <w:rsid w:val="0043026E"/>
    <w:rsid w:val="00430467"/>
    <w:rsid w:val="0043060E"/>
    <w:rsid w:val="004310CE"/>
    <w:rsid w:val="00431A15"/>
    <w:rsid w:val="00432320"/>
    <w:rsid w:val="004323E4"/>
    <w:rsid w:val="00432A8F"/>
    <w:rsid w:val="00433BFC"/>
    <w:rsid w:val="004357EE"/>
    <w:rsid w:val="00436494"/>
    <w:rsid w:val="0043693F"/>
    <w:rsid w:val="00441908"/>
    <w:rsid w:val="00441BF3"/>
    <w:rsid w:val="004421D0"/>
    <w:rsid w:val="0044225D"/>
    <w:rsid w:val="0044243D"/>
    <w:rsid w:val="00442661"/>
    <w:rsid w:val="00442F08"/>
    <w:rsid w:val="00444159"/>
    <w:rsid w:val="004447E1"/>
    <w:rsid w:val="00444F10"/>
    <w:rsid w:val="004453BF"/>
    <w:rsid w:val="00445D3A"/>
    <w:rsid w:val="004479DC"/>
    <w:rsid w:val="0045099C"/>
    <w:rsid w:val="00450F80"/>
    <w:rsid w:val="00451DE6"/>
    <w:rsid w:val="00451EC1"/>
    <w:rsid w:val="0045283C"/>
    <w:rsid w:val="00453F9F"/>
    <w:rsid w:val="00454040"/>
    <w:rsid w:val="0045476B"/>
    <w:rsid w:val="004552BF"/>
    <w:rsid w:val="00455D55"/>
    <w:rsid w:val="00455DE7"/>
    <w:rsid w:val="00456E82"/>
    <w:rsid w:val="00457A0E"/>
    <w:rsid w:val="00457B58"/>
    <w:rsid w:val="004602BF"/>
    <w:rsid w:val="00461531"/>
    <w:rsid w:val="004615E3"/>
    <w:rsid w:val="0046169E"/>
    <w:rsid w:val="00462444"/>
    <w:rsid w:val="00463758"/>
    <w:rsid w:val="0046377C"/>
    <w:rsid w:val="00464273"/>
    <w:rsid w:val="004653EF"/>
    <w:rsid w:val="004661C1"/>
    <w:rsid w:val="00466EE0"/>
    <w:rsid w:val="0047287B"/>
    <w:rsid w:val="0047350B"/>
    <w:rsid w:val="004738E9"/>
    <w:rsid w:val="00473B83"/>
    <w:rsid w:val="00476BEE"/>
    <w:rsid w:val="00477300"/>
    <w:rsid w:val="004802C9"/>
    <w:rsid w:val="00480A38"/>
    <w:rsid w:val="0048105E"/>
    <w:rsid w:val="00481160"/>
    <w:rsid w:val="004815AC"/>
    <w:rsid w:val="00483AE5"/>
    <w:rsid w:val="00483BDB"/>
    <w:rsid w:val="0048409B"/>
    <w:rsid w:val="004849A4"/>
    <w:rsid w:val="00485695"/>
    <w:rsid w:val="004861C0"/>
    <w:rsid w:val="0049040B"/>
    <w:rsid w:val="00491594"/>
    <w:rsid w:val="00491853"/>
    <w:rsid w:val="00491AF8"/>
    <w:rsid w:val="0049236A"/>
    <w:rsid w:val="00493AF6"/>
    <w:rsid w:val="00493EDE"/>
    <w:rsid w:val="004965DB"/>
    <w:rsid w:val="004A02A3"/>
    <w:rsid w:val="004A0A57"/>
    <w:rsid w:val="004A0C77"/>
    <w:rsid w:val="004A2074"/>
    <w:rsid w:val="004A2338"/>
    <w:rsid w:val="004A4CDB"/>
    <w:rsid w:val="004A5EB3"/>
    <w:rsid w:val="004A6123"/>
    <w:rsid w:val="004A64D9"/>
    <w:rsid w:val="004A66CA"/>
    <w:rsid w:val="004A6AD6"/>
    <w:rsid w:val="004A6B18"/>
    <w:rsid w:val="004A73A9"/>
    <w:rsid w:val="004B055E"/>
    <w:rsid w:val="004B0D9C"/>
    <w:rsid w:val="004B10CB"/>
    <w:rsid w:val="004B3FD2"/>
    <w:rsid w:val="004B4AFF"/>
    <w:rsid w:val="004B51AC"/>
    <w:rsid w:val="004B6BB4"/>
    <w:rsid w:val="004B6F4A"/>
    <w:rsid w:val="004C110F"/>
    <w:rsid w:val="004C2757"/>
    <w:rsid w:val="004C2E1A"/>
    <w:rsid w:val="004C3721"/>
    <w:rsid w:val="004C3B5B"/>
    <w:rsid w:val="004C52E0"/>
    <w:rsid w:val="004C5782"/>
    <w:rsid w:val="004C59BF"/>
    <w:rsid w:val="004C5A90"/>
    <w:rsid w:val="004C67F1"/>
    <w:rsid w:val="004D0F61"/>
    <w:rsid w:val="004D20FC"/>
    <w:rsid w:val="004D216F"/>
    <w:rsid w:val="004D3490"/>
    <w:rsid w:val="004D39AE"/>
    <w:rsid w:val="004D444C"/>
    <w:rsid w:val="004D5EB3"/>
    <w:rsid w:val="004D652E"/>
    <w:rsid w:val="004D6E02"/>
    <w:rsid w:val="004D7543"/>
    <w:rsid w:val="004D7B90"/>
    <w:rsid w:val="004E029D"/>
    <w:rsid w:val="004E12BB"/>
    <w:rsid w:val="004E221D"/>
    <w:rsid w:val="004E27A1"/>
    <w:rsid w:val="004E2CAB"/>
    <w:rsid w:val="004E3DDB"/>
    <w:rsid w:val="004E47AE"/>
    <w:rsid w:val="004E4A99"/>
    <w:rsid w:val="004E4EA5"/>
    <w:rsid w:val="004E5E2D"/>
    <w:rsid w:val="004E61E7"/>
    <w:rsid w:val="004E7051"/>
    <w:rsid w:val="004E76D8"/>
    <w:rsid w:val="004F3D2B"/>
    <w:rsid w:val="004F4459"/>
    <w:rsid w:val="004F48D9"/>
    <w:rsid w:val="004F6686"/>
    <w:rsid w:val="004F6801"/>
    <w:rsid w:val="004F6A45"/>
    <w:rsid w:val="00502007"/>
    <w:rsid w:val="00503B1F"/>
    <w:rsid w:val="00503C06"/>
    <w:rsid w:val="00505A14"/>
    <w:rsid w:val="005104BB"/>
    <w:rsid w:val="005106FF"/>
    <w:rsid w:val="00510DFE"/>
    <w:rsid w:val="0051233E"/>
    <w:rsid w:val="00512C03"/>
    <w:rsid w:val="00515F48"/>
    <w:rsid w:val="00516276"/>
    <w:rsid w:val="00516956"/>
    <w:rsid w:val="005169AA"/>
    <w:rsid w:val="00517AAE"/>
    <w:rsid w:val="00517E19"/>
    <w:rsid w:val="005213CB"/>
    <w:rsid w:val="005222C0"/>
    <w:rsid w:val="00522648"/>
    <w:rsid w:val="00522806"/>
    <w:rsid w:val="00522AA3"/>
    <w:rsid w:val="00522EAD"/>
    <w:rsid w:val="00523228"/>
    <w:rsid w:val="00523CE0"/>
    <w:rsid w:val="005241C7"/>
    <w:rsid w:val="00524736"/>
    <w:rsid w:val="00527BB0"/>
    <w:rsid w:val="00531BBA"/>
    <w:rsid w:val="00532C24"/>
    <w:rsid w:val="00532FFD"/>
    <w:rsid w:val="00533792"/>
    <w:rsid w:val="00533B67"/>
    <w:rsid w:val="00535F54"/>
    <w:rsid w:val="00537472"/>
    <w:rsid w:val="00537623"/>
    <w:rsid w:val="0053783A"/>
    <w:rsid w:val="00540016"/>
    <w:rsid w:val="00540317"/>
    <w:rsid w:val="0054140A"/>
    <w:rsid w:val="00541503"/>
    <w:rsid w:val="005418BB"/>
    <w:rsid w:val="00541F6E"/>
    <w:rsid w:val="005420FB"/>
    <w:rsid w:val="0054353A"/>
    <w:rsid w:val="005435A1"/>
    <w:rsid w:val="0054381E"/>
    <w:rsid w:val="005438F5"/>
    <w:rsid w:val="00543CCB"/>
    <w:rsid w:val="00545601"/>
    <w:rsid w:val="00545848"/>
    <w:rsid w:val="00545F68"/>
    <w:rsid w:val="00546F0B"/>
    <w:rsid w:val="00547B25"/>
    <w:rsid w:val="00547B8D"/>
    <w:rsid w:val="00547C4F"/>
    <w:rsid w:val="00550624"/>
    <w:rsid w:val="00551BCB"/>
    <w:rsid w:val="00552DE7"/>
    <w:rsid w:val="00555014"/>
    <w:rsid w:val="0055531A"/>
    <w:rsid w:val="00555506"/>
    <w:rsid w:val="00556A6E"/>
    <w:rsid w:val="0055725B"/>
    <w:rsid w:val="00560790"/>
    <w:rsid w:val="005607F5"/>
    <w:rsid w:val="00561002"/>
    <w:rsid w:val="00561B0F"/>
    <w:rsid w:val="005637AE"/>
    <w:rsid w:val="00564F99"/>
    <w:rsid w:val="00565D4E"/>
    <w:rsid w:val="00566131"/>
    <w:rsid w:val="0056720A"/>
    <w:rsid w:val="00570892"/>
    <w:rsid w:val="005718BD"/>
    <w:rsid w:val="0057267E"/>
    <w:rsid w:val="00572706"/>
    <w:rsid w:val="00573BD8"/>
    <w:rsid w:val="00574517"/>
    <w:rsid w:val="00574DD1"/>
    <w:rsid w:val="00574FFD"/>
    <w:rsid w:val="005754A3"/>
    <w:rsid w:val="00575DB6"/>
    <w:rsid w:val="0057612D"/>
    <w:rsid w:val="00577031"/>
    <w:rsid w:val="005800CA"/>
    <w:rsid w:val="005817D4"/>
    <w:rsid w:val="00581889"/>
    <w:rsid w:val="00582A91"/>
    <w:rsid w:val="00582CB1"/>
    <w:rsid w:val="00582D1A"/>
    <w:rsid w:val="00583122"/>
    <w:rsid w:val="005854EB"/>
    <w:rsid w:val="00586BDB"/>
    <w:rsid w:val="00586C19"/>
    <w:rsid w:val="0058724A"/>
    <w:rsid w:val="00590385"/>
    <w:rsid w:val="00591744"/>
    <w:rsid w:val="00591AEA"/>
    <w:rsid w:val="00591C14"/>
    <w:rsid w:val="00596145"/>
    <w:rsid w:val="00596D4E"/>
    <w:rsid w:val="00596D4F"/>
    <w:rsid w:val="005979C2"/>
    <w:rsid w:val="00597C82"/>
    <w:rsid w:val="005A283D"/>
    <w:rsid w:val="005A31BC"/>
    <w:rsid w:val="005A43F6"/>
    <w:rsid w:val="005A4DFE"/>
    <w:rsid w:val="005A5442"/>
    <w:rsid w:val="005A5850"/>
    <w:rsid w:val="005A6545"/>
    <w:rsid w:val="005A65B5"/>
    <w:rsid w:val="005A692A"/>
    <w:rsid w:val="005B05C4"/>
    <w:rsid w:val="005B253B"/>
    <w:rsid w:val="005B3686"/>
    <w:rsid w:val="005B3D93"/>
    <w:rsid w:val="005B414B"/>
    <w:rsid w:val="005B56CF"/>
    <w:rsid w:val="005B56DA"/>
    <w:rsid w:val="005B6819"/>
    <w:rsid w:val="005B68C9"/>
    <w:rsid w:val="005B70CF"/>
    <w:rsid w:val="005B74DE"/>
    <w:rsid w:val="005B79AB"/>
    <w:rsid w:val="005C0815"/>
    <w:rsid w:val="005C0881"/>
    <w:rsid w:val="005C0DC0"/>
    <w:rsid w:val="005C1875"/>
    <w:rsid w:val="005C1AD6"/>
    <w:rsid w:val="005C4C23"/>
    <w:rsid w:val="005C53AC"/>
    <w:rsid w:val="005C5498"/>
    <w:rsid w:val="005C5B0C"/>
    <w:rsid w:val="005C6697"/>
    <w:rsid w:val="005C7BFB"/>
    <w:rsid w:val="005D0577"/>
    <w:rsid w:val="005D0D38"/>
    <w:rsid w:val="005D18D2"/>
    <w:rsid w:val="005D25C8"/>
    <w:rsid w:val="005D30CB"/>
    <w:rsid w:val="005D4A83"/>
    <w:rsid w:val="005D6898"/>
    <w:rsid w:val="005D6988"/>
    <w:rsid w:val="005D6E34"/>
    <w:rsid w:val="005D7181"/>
    <w:rsid w:val="005E1083"/>
    <w:rsid w:val="005E1369"/>
    <w:rsid w:val="005E22D4"/>
    <w:rsid w:val="005E3018"/>
    <w:rsid w:val="005E438E"/>
    <w:rsid w:val="005E72A2"/>
    <w:rsid w:val="005F0120"/>
    <w:rsid w:val="005F242F"/>
    <w:rsid w:val="005F2B18"/>
    <w:rsid w:val="005F34A1"/>
    <w:rsid w:val="005F3764"/>
    <w:rsid w:val="005F49B9"/>
    <w:rsid w:val="005F4F51"/>
    <w:rsid w:val="005F59DE"/>
    <w:rsid w:val="005F5A1B"/>
    <w:rsid w:val="005F6422"/>
    <w:rsid w:val="005F6710"/>
    <w:rsid w:val="006006ED"/>
    <w:rsid w:val="00600BF5"/>
    <w:rsid w:val="00601710"/>
    <w:rsid w:val="00601AE7"/>
    <w:rsid w:val="006026B5"/>
    <w:rsid w:val="0060414A"/>
    <w:rsid w:val="0060436A"/>
    <w:rsid w:val="00604769"/>
    <w:rsid w:val="00604B7F"/>
    <w:rsid w:val="00604DF1"/>
    <w:rsid w:val="0060594E"/>
    <w:rsid w:val="00605BE6"/>
    <w:rsid w:val="00605D68"/>
    <w:rsid w:val="00606526"/>
    <w:rsid w:val="00607931"/>
    <w:rsid w:val="00607DC8"/>
    <w:rsid w:val="006108AA"/>
    <w:rsid w:val="00610B38"/>
    <w:rsid w:val="00610B46"/>
    <w:rsid w:val="006117D7"/>
    <w:rsid w:val="00611D2E"/>
    <w:rsid w:val="006159D8"/>
    <w:rsid w:val="00616BAD"/>
    <w:rsid w:val="00617A2F"/>
    <w:rsid w:val="00617B6B"/>
    <w:rsid w:val="00620309"/>
    <w:rsid w:val="006204E9"/>
    <w:rsid w:val="00620B56"/>
    <w:rsid w:val="0062251F"/>
    <w:rsid w:val="00622E45"/>
    <w:rsid w:val="00622F3F"/>
    <w:rsid w:val="00623D24"/>
    <w:rsid w:val="00624EFA"/>
    <w:rsid w:val="006257DF"/>
    <w:rsid w:val="00625C4D"/>
    <w:rsid w:val="00626039"/>
    <w:rsid w:val="0062605B"/>
    <w:rsid w:val="0062655B"/>
    <w:rsid w:val="006265E6"/>
    <w:rsid w:val="00626F1A"/>
    <w:rsid w:val="00626FC6"/>
    <w:rsid w:val="00627869"/>
    <w:rsid w:val="00627D8D"/>
    <w:rsid w:val="006302BD"/>
    <w:rsid w:val="00630B73"/>
    <w:rsid w:val="00630F82"/>
    <w:rsid w:val="00632B23"/>
    <w:rsid w:val="00633477"/>
    <w:rsid w:val="0063388F"/>
    <w:rsid w:val="00633B25"/>
    <w:rsid w:val="00633C39"/>
    <w:rsid w:val="006341B7"/>
    <w:rsid w:val="00634AC2"/>
    <w:rsid w:val="00634C04"/>
    <w:rsid w:val="00634F22"/>
    <w:rsid w:val="006358B9"/>
    <w:rsid w:val="00636C9F"/>
    <w:rsid w:val="006414E7"/>
    <w:rsid w:val="006417B3"/>
    <w:rsid w:val="006421E4"/>
    <w:rsid w:val="0064226D"/>
    <w:rsid w:val="00642F90"/>
    <w:rsid w:val="00644396"/>
    <w:rsid w:val="00644450"/>
    <w:rsid w:val="006445C0"/>
    <w:rsid w:val="0064478C"/>
    <w:rsid w:val="00644E7A"/>
    <w:rsid w:val="00644F52"/>
    <w:rsid w:val="00644FB3"/>
    <w:rsid w:val="006452C5"/>
    <w:rsid w:val="006453FA"/>
    <w:rsid w:val="00645A4C"/>
    <w:rsid w:val="006475EC"/>
    <w:rsid w:val="00647BC1"/>
    <w:rsid w:val="00647D46"/>
    <w:rsid w:val="00650294"/>
    <w:rsid w:val="006503BE"/>
    <w:rsid w:val="006503F9"/>
    <w:rsid w:val="00651FBE"/>
    <w:rsid w:val="00653578"/>
    <w:rsid w:val="00653E8A"/>
    <w:rsid w:val="00654A36"/>
    <w:rsid w:val="0065511C"/>
    <w:rsid w:val="0065756C"/>
    <w:rsid w:val="006579FD"/>
    <w:rsid w:val="00657A9B"/>
    <w:rsid w:val="00657B15"/>
    <w:rsid w:val="006602D9"/>
    <w:rsid w:val="0066048E"/>
    <w:rsid w:val="0066093F"/>
    <w:rsid w:val="00661C27"/>
    <w:rsid w:val="00661D4A"/>
    <w:rsid w:val="00662969"/>
    <w:rsid w:val="00664514"/>
    <w:rsid w:val="00664547"/>
    <w:rsid w:val="006650EC"/>
    <w:rsid w:val="00667704"/>
    <w:rsid w:val="00670B1D"/>
    <w:rsid w:val="00670F31"/>
    <w:rsid w:val="00671040"/>
    <w:rsid w:val="00671237"/>
    <w:rsid w:val="0067241B"/>
    <w:rsid w:val="00672867"/>
    <w:rsid w:val="00672DC5"/>
    <w:rsid w:val="0067394B"/>
    <w:rsid w:val="006740FD"/>
    <w:rsid w:val="00675A60"/>
    <w:rsid w:val="00675E5D"/>
    <w:rsid w:val="0067603F"/>
    <w:rsid w:val="00676049"/>
    <w:rsid w:val="0067744B"/>
    <w:rsid w:val="00681669"/>
    <w:rsid w:val="00681A64"/>
    <w:rsid w:val="0068310B"/>
    <w:rsid w:val="006843A0"/>
    <w:rsid w:val="006850A7"/>
    <w:rsid w:val="0068581F"/>
    <w:rsid w:val="006860B0"/>
    <w:rsid w:val="006861F1"/>
    <w:rsid w:val="00686438"/>
    <w:rsid w:val="00686FB0"/>
    <w:rsid w:val="00687FFD"/>
    <w:rsid w:val="00690753"/>
    <w:rsid w:val="00691845"/>
    <w:rsid w:val="00691877"/>
    <w:rsid w:val="00692BFD"/>
    <w:rsid w:val="00693D79"/>
    <w:rsid w:val="00693E02"/>
    <w:rsid w:val="00695091"/>
    <w:rsid w:val="0069623E"/>
    <w:rsid w:val="00697C69"/>
    <w:rsid w:val="006A205D"/>
    <w:rsid w:val="006A21A1"/>
    <w:rsid w:val="006A2CD4"/>
    <w:rsid w:val="006A3573"/>
    <w:rsid w:val="006A3728"/>
    <w:rsid w:val="006A4B7F"/>
    <w:rsid w:val="006A4C2A"/>
    <w:rsid w:val="006A4D6B"/>
    <w:rsid w:val="006A4E58"/>
    <w:rsid w:val="006A52DA"/>
    <w:rsid w:val="006A545B"/>
    <w:rsid w:val="006A5DE6"/>
    <w:rsid w:val="006A61F7"/>
    <w:rsid w:val="006A64D1"/>
    <w:rsid w:val="006A68CE"/>
    <w:rsid w:val="006A69B0"/>
    <w:rsid w:val="006A7B2B"/>
    <w:rsid w:val="006A7EC9"/>
    <w:rsid w:val="006B3D21"/>
    <w:rsid w:val="006B432D"/>
    <w:rsid w:val="006B45D5"/>
    <w:rsid w:val="006B5162"/>
    <w:rsid w:val="006B583C"/>
    <w:rsid w:val="006B6D19"/>
    <w:rsid w:val="006B72D9"/>
    <w:rsid w:val="006C0330"/>
    <w:rsid w:val="006C0D0B"/>
    <w:rsid w:val="006C168B"/>
    <w:rsid w:val="006C1DE0"/>
    <w:rsid w:val="006C37FE"/>
    <w:rsid w:val="006C44F8"/>
    <w:rsid w:val="006C4D6E"/>
    <w:rsid w:val="006C4DD9"/>
    <w:rsid w:val="006C5212"/>
    <w:rsid w:val="006C608D"/>
    <w:rsid w:val="006C65D8"/>
    <w:rsid w:val="006C69F8"/>
    <w:rsid w:val="006C7135"/>
    <w:rsid w:val="006C734F"/>
    <w:rsid w:val="006C791F"/>
    <w:rsid w:val="006C7D1A"/>
    <w:rsid w:val="006D2001"/>
    <w:rsid w:val="006D295D"/>
    <w:rsid w:val="006D2F73"/>
    <w:rsid w:val="006D353E"/>
    <w:rsid w:val="006D3D6E"/>
    <w:rsid w:val="006D40BD"/>
    <w:rsid w:val="006D4E3F"/>
    <w:rsid w:val="006D54C9"/>
    <w:rsid w:val="006D60AC"/>
    <w:rsid w:val="006D674C"/>
    <w:rsid w:val="006D724B"/>
    <w:rsid w:val="006D749E"/>
    <w:rsid w:val="006D78E3"/>
    <w:rsid w:val="006E088D"/>
    <w:rsid w:val="006E38E6"/>
    <w:rsid w:val="006E470B"/>
    <w:rsid w:val="006E47E5"/>
    <w:rsid w:val="006E63FD"/>
    <w:rsid w:val="006E6426"/>
    <w:rsid w:val="006E7678"/>
    <w:rsid w:val="006E76C0"/>
    <w:rsid w:val="006F13D4"/>
    <w:rsid w:val="006F16C9"/>
    <w:rsid w:val="006F2395"/>
    <w:rsid w:val="006F2A7F"/>
    <w:rsid w:val="006F4F30"/>
    <w:rsid w:val="006F6290"/>
    <w:rsid w:val="006F6AF5"/>
    <w:rsid w:val="006F7EE1"/>
    <w:rsid w:val="007008F5"/>
    <w:rsid w:val="00700921"/>
    <w:rsid w:val="00701FBA"/>
    <w:rsid w:val="007024CD"/>
    <w:rsid w:val="00703372"/>
    <w:rsid w:val="00703F2C"/>
    <w:rsid w:val="007064B5"/>
    <w:rsid w:val="00710250"/>
    <w:rsid w:val="00710E38"/>
    <w:rsid w:val="00711AC7"/>
    <w:rsid w:val="00711B31"/>
    <w:rsid w:val="00712952"/>
    <w:rsid w:val="00712DC0"/>
    <w:rsid w:val="0071345F"/>
    <w:rsid w:val="00715763"/>
    <w:rsid w:val="00715A59"/>
    <w:rsid w:val="00715D23"/>
    <w:rsid w:val="00715D59"/>
    <w:rsid w:val="0071670D"/>
    <w:rsid w:val="007167C3"/>
    <w:rsid w:val="00716971"/>
    <w:rsid w:val="00717305"/>
    <w:rsid w:val="00717EF9"/>
    <w:rsid w:val="007201BF"/>
    <w:rsid w:val="00720EE5"/>
    <w:rsid w:val="007216C3"/>
    <w:rsid w:val="007220C5"/>
    <w:rsid w:val="0072245B"/>
    <w:rsid w:val="00723470"/>
    <w:rsid w:val="00723A8E"/>
    <w:rsid w:val="00725B4A"/>
    <w:rsid w:val="00726913"/>
    <w:rsid w:val="00726F83"/>
    <w:rsid w:val="007306DD"/>
    <w:rsid w:val="00730F12"/>
    <w:rsid w:val="00731BA4"/>
    <w:rsid w:val="00732119"/>
    <w:rsid w:val="00732818"/>
    <w:rsid w:val="00733303"/>
    <w:rsid w:val="007333C7"/>
    <w:rsid w:val="00733496"/>
    <w:rsid w:val="007343DE"/>
    <w:rsid w:val="00734DC9"/>
    <w:rsid w:val="00735778"/>
    <w:rsid w:val="00735886"/>
    <w:rsid w:val="007369BB"/>
    <w:rsid w:val="00737624"/>
    <w:rsid w:val="00737D47"/>
    <w:rsid w:val="00737E3A"/>
    <w:rsid w:val="007403AE"/>
    <w:rsid w:val="007418B9"/>
    <w:rsid w:val="00743B29"/>
    <w:rsid w:val="007440BE"/>
    <w:rsid w:val="0074470F"/>
    <w:rsid w:val="0074520A"/>
    <w:rsid w:val="00745B25"/>
    <w:rsid w:val="00746A21"/>
    <w:rsid w:val="00746F85"/>
    <w:rsid w:val="00747D51"/>
    <w:rsid w:val="0075130B"/>
    <w:rsid w:val="00752C76"/>
    <w:rsid w:val="00754122"/>
    <w:rsid w:val="00754E50"/>
    <w:rsid w:val="00754E77"/>
    <w:rsid w:val="00754F99"/>
    <w:rsid w:val="00761374"/>
    <w:rsid w:val="00761651"/>
    <w:rsid w:val="0076342E"/>
    <w:rsid w:val="00763A8C"/>
    <w:rsid w:val="00764E08"/>
    <w:rsid w:val="007651CE"/>
    <w:rsid w:val="00765301"/>
    <w:rsid w:val="00765482"/>
    <w:rsid w:val="007655D4"/>
    <w:rsid w:val="00765D86"/>
    <w:rsid w:val="00766662"/>
    <w:rsid w:val="00766AFA"/>
    <w:rsid w:val="00767444"/>
    <w:rsid w:val="00770819"/>
    <w:rsid w:val="00770987"/>
    <w:rsid w:val="007709F0"/>
    <w:rsid w:val="00771E00"/>
    <w:rsid w:val="00772557"/>
    <w:rsid w:val="00773079"/>
    <w:rsid w:val="0077495D"/>
    <w:rsid w:val="00774C55"/>
    <w:rsid w:val="00774DB8"/>
    <w:rsid w:val="00775054"/>
    <w:rsid w:val="00775C4B"/>
    <w:rsid w:val="00775FF0"/>
    <w:rsid w:val="007808BA"/>
    <w:rsid w:val="007810AD"/>
    <w:rsid w:val="00781394"/>
    <w:rsid w:val="00782C7C"/>
    <w:rsid w:val="00782FED"/>
    <w:rsid w:val="00783798"/>
    <w:rsid w:val="00784DDF"/>
    <w:rsid w:val="00785DDF"/>
    <w:rsid w:val="0078600D"/>
    <w:rsid w:val="00787F72"/>
    <w:rsid w:val="00790011"/>
    <w:rsid w:val="007915FA"/>
    <w:rsid w:val="00792225"/>
    <w:rsid w:val="007927A6"/>
    <w:rsid w:val="00792843"/>
    <w:rsid w:val="00792D2F"/>
    <w:rsid w:val="00794BDA"/>
    <w:rsid w:val="007953B6"/>
    <w:rsid w:val="0079545A"/>
    <w:rsid w:val="007963CD"/>
    <w:rsid w:val="00796E8B"/>
    <w:rsid w:val="007972A4"/>
    <w:rsid w:val="007A064C"/>
    <w:rsid w:val="007A0AB0"/>
    <w:rsid w:val="007A0AD6"/>
    <w:rsid w:val="007A0C63"/>
    <w:rsid w:val="007A3966"/>
    <w:rsid w:val="007A3C5E"/>
    <w:rsid w:val="007A55A2"/>
    <w:rsid w:val="007A57EF"/>
    <w:rsid w:val="007A5C5C"/>
    <w:rsid w:val="007A663D"/>
    <w:rsid w:val="007A6C81"/>
    <w:rsid w:val="007A7F59"/>
    <w:rsid w:val="007B0B96"/>
    <w:rsid w:val="007B1604"/>
    <w:rsid w:val="007B191B"/>
    <w:rsid w:val="007B22BF"/>
    <w:rsid w:val="007B2CC5"/>
    <w:rsid w:val="007B2ED1"/>
    <w:rsid w:val="007B4038"/>
    <w:rsid w:val="007B42C3"/>
    <w:rsid w:val="007B4580"/>
    <w:rsid w:val="007B46E1"/>
    <w:rsid w:val="007B5200"/>
    <w:rsid w:val="007B5427"/>
    <w:rsid w:val="007B6FAC"/>
    <w:rsid w:val="007C07A6"/>
    <w:rsid w:val="007C1238"/>
    <w:rsid w:val="007C133A"/>
    <w:rsid w:val="007C24C6"/>
    <w:rsid w:val="007C2A6E"/>
    <w:rsid w:val="007C45C7"/>
    <w:rsid w:val="007C4A38"/>
    <w:rsid w:val="007C568D"/>
    <w:rsid w:val="007C5713"/>
    <w:rsid w:val="007C5A3D"/>
    <w:rsid w:val="007C5B1C"/>
    <w:rsid w:val="007C6E26"/>
    <w:rsid w:val="007C749A"/>
    <w:rsid w:val="007C7D02"/>
    <w:rsid w:val="007D1469"/>
    <w:rsid w:val="007D17FB"/>
    <w:rsid w:val="007D2EEA"/>
    <w:rsid w:val="007D34A4"/>
    <w:rsid w:val="007D3B80"/>
    <w:rsid w:val="007D4EF3"/>
    <w:rsid w:val="007D518C"/>
    <w:rsid w:val="007D544F"/>
    <w:rsid w:val="007D639E"/>
    <w:rsid w:val="007D6611"/>
    <w:rsid w:val="007D7193"/>
    <w:rsid w:val="007D73B3"/>
    <w:rsid w:val="007D7722"/>
    <w:rsid w:val="007D7EC5"/>
    <w:rsid w:val="007E0440"/>
    <w:rsid w:val="007E1707"/>
    <w:rsid w:val="007E2410"/>
    <w:rsid w:val="007E2493"/>
    <w:rsid w:val="007E2FD9"/>
    <w:rsid w:val="007E3EC4"/>
    <w:rsid w:val="007E57C5"/>
    <w:rsid w:val="007E5C14"/>
    <w:rsid w:val="007E5D31"/>
    <w:rsid w:val="007E61C8"/>
    <w:rsid w:val="007E7C8E"/>
    <w:rsid w:val="007F0605"/>
    <w:rsid w:val="007F0EC4"/>
    <w:rsid w:val="007F131A"/>
    <w:rsid w:val="007F2F7C"/>
    <w:rsid w:val="007F3433"/>
    <w:rsid w:val="007F54AF"/>
    <w:rsid w:val="007F72F3"/>
    <w:rsid w:val="007F7CCC"/>
    <w:rsid w:val="00801742"/>
    <w:rsid w:val="00801764"/>
    <w:rsid w:val="00801A33"/>
    <w:rsid w:val="0080284B"/>
    <w:rsid w:val="00802D16"/>
    <w:rsid w:val="00802ED0"/>
    <w:rsid w:val="00804026"/>
    <w:rsid w:val="0080565F"/>
    <w:rsid w:val="0080574D"/>
    <w:rsid w:val="008071B1"/>
    <w:rsid w:val="00807638"/>
    <w:rsid w:val="00807730"/>
    <w:rsid w:val="00807F2A"/>
    <w:rsid w:val="00810BC2"/>
    <w:rsid w:val="00810C08"/>
    <w:rsid w:val="00810D5C"/>
    <w:rsid w:val="00812644"/>
    <w:rsid w:val="00812FD4"/>
    <w:rsid w:val="00814246"/>
    <w:rsid w:val="008147D4"/>
    <w:rsid w:val="00814C1D"/>
    <w:rsid w:val="00815584"/>
    <w:rsid w:val="00817752"/>
    <w:rsid w:val="0081785C"/>
    <w:rsid w:val="00817D71"/>
    <w:rsid w:val="00820DDB"/>
    <w:rsid w:val="00820FC6"/>
    <w:rsid w:val="00822197"/>
    <w:rsid w:val="00822E5C"/>
    <w:rsid w:val="0082369E"/>
    <w:rsid w:val="008245E3"/>
    <w:rsid w:val="008245FA"/>
    <w:rsid w:val="00824C4F"/>
    <w:rsid w:val="008262A5"/>
    <w:rsid w:val="00826866"/>
    <w:rsid w:val="00826FA2"/>
    <w:rsid w:val="008306DC"/>
    <w:rsid w:val="0083076C"/>
    <w:rsid w:val="008308B0"/>
    <w:rsid w:val="00830D9D"/>
    <w:rsid w:val="00831355"/>
    <w:rsid w:val="0083155F"/>
    <w:rsid w:val="00831794"/>
    <w:rsid w:val="0083211B"/>
    <w:rsid w:val="0083222E"/>
    <w:rsid w:val="008323B3"/>
    <w:rsid w:val="00834820"/>
    <w:rsid w:val="008352CC"/>
    <w:rsid w:val="008354EA"/>
    <w:rsid w:val="00836DC5"/>
    <w:rsid w:val="00836FD2"/>
    <w:rsid w:val="0084168C"/>
    <w:rsid w:val="00841C1B"/>
    <w:rsid w:val="00841F9C"/>
    <w:rsid w:val="008423F2"/>
    <w:rsid w:val="00842A67"/>
    <w:rsid w:val="00844F2E"/>
    <w:rsid w:val="008459A7"/>
    <w:rsid w:val="00845D5B"/>
    <w:rsid w:val="00846138"/>
    <w:rsid w:val="00846DE7"/>
    <w:rsid w:val="0084704D"/>
    <w:rsid w:val="0084704E"/>
    <w:rsid w:val="00847127"/>
    <w:rsid w:val="00847F5C"/>
    <w:rsid w:val="008505DF"/>
    <w:rsid w:val="00851005"/>
    <w:rsid w:val="00853171"/>
    <w:rsid w:val="0085330B"/>
    <w:rsid w:val="00860CE6"/>
    <w:rsid w:val="008618A7"/>
    <w:rsid w:val="00861EC9"/>
    <w:rsid w:val="00861EFB"/>
    <w:rsid w:val="0086217B"/>
    <w:rsid w:val="00864413"/>
    <w:rsid w:val="008645C1"/>
    <w:rsid w:val="008665EB"/>
    <w:rsid w:val="00866794"/>
    <w:rsid w:val="008667C2"/>
    <w:rsid w:val="0086701B"/>
    <w:rsid w:val="0086722A"/>
    <w:rsid w:val="008706EB"/>
    <w:rsid w:val="0087094D"/>
    <w:rsid w:val="00871A40"/>
    <w:rsid w:val="00871EF8"/>
    <w:rsid w:val="00872334"/>
    <w:rsid w:val="00872507"/>
    <w:rsid w:val="0087257C"/>
    <w:rsid w:val="00872DA5"/>
    <w:rsid w:val="00873941"/>
    <w:rsid w:val="00873A7C"/>
    <w:rsid w:val="00874303"/>
    <w:rsid w:val="00874626"/>
    <w:rsid w:val="0087483F"/>
    <w:rsid w:val="00874A48"/>
    <w:rsid w:val="0087511C"/>
    <w:rsid w:val="00875171"/>
    <w:rsid w:val="0087620D"/>
    <w:rsid w:val="00876DE6"/>
    <w:rsid w:val="00877ABD"/>
    <w:rsid w:val="00881FA8"/>
    <w:rsid w:val="008827D6"/>
    <w:rsid w:val="00884B9E"/>
    <w:rsid w:val="008852EC"/>
    <w:rsid w:val="0088677B"/>
    <w:rsid w:val="00886910"/>
    <w:rsid w:val="008869BD"/>
    <w:rsid w:val="00886DCC"/>
    <w:rsid w:val="008875E3"/>
    <w:rsid w:val="008878FC"/>
    <w:rsid w:val="00887B7E"/>
    <w:rsid w:val="008906A5"/>
    <w:rsid w:val="008911D5"/>
    <w:rsid w:val="00892121"/>
    <w:rsid w:val="008929D4"/>
    <w:rsid w:val="0089352E"/>
    <w:rsid w:val="00893FCD"/>
    <w:rsid w:val="0089572E"/>
    <w:rsid w:val="008A1569"/>
    <w:rsid w:val="008A3491"/>
    <w:rsid w:val="008A34E6"/>
    <w:rsid w:val="008A4048"/>
    <w:rsid w:val="008A4361"/>
    <w:rsid w:val="008A489D"/>
    <w:rsid w:val="008A4B33"/>
    <w:rsid w:val="008A4EBE"/>
    <w:rsid w:val="008A6379"/>
    <w:rsid w:val="008A710D"/>
    <w:rsid w:val="008A7B63"/>
    <w:rsid w:val="008A7C9D"/>
    <w:rsid w:val="008A7E71"/>
    <w:rsid w:val="008B00E5"/>
    <w:rsid w:val="008B0631"/>
    <w:rsid w:val="008B0932"/>
    <w:rsid w:val="008B094C"/>
    <w:rsid w:val="008B1148"/>
    <w:rsid w:val="008B1B94"/>
    <w:rsid w:val="008B2359"/>
    <w:rsid w:val="008B29B8"/>
    <w:rsid w:val="008B2F13"/>
    <w:rsid w:val="008B4407"/>
    <w:rsid w:val="008B576C"/>
    <w:rsid w:val="008B73E2"/>
    <w:rsid w:val="008C02A0"/>
    <w:rsid w:val="008C0714"/>
    <w:rsid w:val="008C1440"/>
    <w:rsid w:val="008C1ED8"/>
    <w:rsid w:val="008C2595"/>
    <w:rsid w:val="008C3475"/>
    <w:rsid w:val="008C372A"/>
    <w:rsid w:val="008C38D4"/>
    <w:rsid w:val="008C4B70"/>
    <w:rsid w:val="008C4FE9"/>
    <w:rsid w:val="008C5C19"/>
    <w:rsid w:val="008C5E30"/>
    <w:rsid w:val="008C5E3D"/>
    <w:rsid w:val="008C7AF7"/>
    <w:rsid w:val="008C7B44"/>
    <w:rsid w:val="008D1867"/>
    <w:rsid w:val="008D196D"/>
    <w:rsid w:val="008D2248"/>
    <w:rsid w:val="008D291E"/>
    <w:rsid w:val="008D317B"/>
    <w:rsid w:val="008D3A35"/>
    <w:rsid w:val="008D3B99"/>
    <w:rsid w:val="008D51EA"/>
    <w:rsid w:val="008D5A72"/>
    <w:rsid w:val="008D5C0C"/>
    <w:rsid w:val="008D66FD"/>
    <w:rsid w:val="008D73B3"/>
    <w:rsid w:val="008D751B"/>
    <w:rsid w:val="008D7BAC"/>
    <w:rsid w:val="008E01BE"/>
    <w:rsid w:val="008E0569"/>
    <w:rsid w:val="008E0914"/>
    <w:rsid w:val="008E0AFB"/>
    <w:rsid w:val="008E1203"/>
    <w:rsid w:val="008E1342"/>
    <w:rsid w:val="008E2357"/>
    <w:rsid w:val="008E268F"/>
    <w:rsid w:val="008E30BB"/>
    <w:rsid w:val="008E4047"/>
    <w:rsid w:val="008E560C"/>
    <w:rsid w:val="008E5E4D"/>
    <w:rsid w:val="008E61A3"/>
    <w:rsid w:val="008E6BEE"/>
    <w:rsid w:val="008E7AA4"/>
    <w:rsid w:val="008F23CF"/>
    <w:rsid w:val="008F2FBB"/>
    <w:rsid w:val="008F3410"/>
    <w:rsid w:val="008F3484"/>
    <w:rsid w:val="008F395A"/>
    <w:rsid w:val="008F3BC2"/>
    <w:rsid w:val="008F4BCE"/>
    <w:rsid w:val="008F4E71"/>
    <w:rsid w:val="008F5F2F"/>
    <w:rsid w:val="008F6A0A"/>
    <w:rsid w:val="008F7870"/>
    <w:rsid w:val="009008C7"/>
    <w:rsid w:val="00900A99"/>
    <w:rsid w:val="009010AD"/>
    <w:rsid w:val="009030C6"/>
    <w:rsid w:val="00904B0D"/>
    <w:rsid w:val="00904BA7"/>
    <w:rsid w:val="00904EC9"/>
    <w:rsid w:val="00904F64"/>
    <w:rsid w:val="00905271"/>
    <w:rsid w:val="00905350"/>
    <w:rsid w:val="0090639A"/>
    <w:rsid w:val="009063AE"/>
    <w:rsid w:val="00906D1C"/>
    <w:rsid w:val="00910AA7"/>
    <w:rsid w:val="009112DF"/>
    <w:rsid w:val="009116A1"/>
    <w:rsid w:val="009120E2"/>
    <w:rsid w:val="0091237F"/>
    <w:rsid w:val="00912CB0"/>
    <w:rsid w:val="0091369F"/>
    <w:rsid w:val="0091479A"/>
    <w:rsid w:val="0091568F"/>
    <w:rsid w:val="00916713"/>
    <w:rsid w:val="00917183"/>
    <w:rsid w:val="00917784"/>
    <w:rsid w:val="00917A6B"/>
    <w:rsid w:val="00920881"/>
    <w:rsid w:val="00920936"/>
    <w:rsid w:val="00920A50"/>
    <w:rsid w:val="009225F6"/>
    <w:rsid w:val="009227CA"/>
    <w:rsid w:val="00923BAC"/>
    <w:rsid w:val="00924829"/>
    <w:rsid w:val="0092519B"/>
    <w:rsid w:val="00925DB8"/>
    <w:rsid w:val="0092699D"/>
    <w:rsid w:val="00926F5D"/>
    <w:rsid w:val="009275DB"/>
    <w:rsid w:val="00927A48"/>
    <w:rsid w:val="00932151"/>
    <w:rsid w:val="009337B2"/>
    <w:rsid w:val="00934003"/>
    <w:rsid w:val="0093548E"/>
    <w:rsid w:val="00936177"/>
    <w:rsid w:val="009367F3"/>
    <w:rsid w:val="00936BB8"/>
    <w:rsid w:val="00937066"/>
    <w:rsid w:val="009378C7"/>
    <w:rsid w:val="0093799D"/>
    <w:rsid w:val="009409A1"/>
    <w:rsid w:val="00940E34"/>
    <w:rsid w:val="0094194B"/>
    <w:rsid w:val="00944379"/>
    <w:rsid w:val="00946BF1"/>
    <w:rsid w:val="00950846"/>
    <w:rsid w:val="009510ED"/>
    <w:rsid w:val="00951334"/>
    <w:rsid w:val="00951679"/>
    <w:rsid w:val="0095227C"/>
    <w:rsid w:val="00952E3F"/>
    <w:rsid w:val="00952F68"/>
    <w:rsid w:val="00953304"/>
    <w:rsid w:val="00953E8F"/>
    <w:rsid w:val="00954D1B"/>
    <w:rsid w:val="0095654E"/>
    <w:rsid w:val="00957344"/>
    <w:rsid w:val="00957CAE"/>
    <w:rsid w:val="00957F90"/>
    <w:rsid w:val="009607BE"/>
    <w:rsid w:val="00960E61"/>
    <w:rsid w:val="00963C8D"/>
    <w:rsid w:val="00963D88"/>
    <w:rsid w:val="00964268"/>
    <w:rsid w:val="009645EF"/>
    <w:rsid w:val="00964BA6"/>
    <w:rsid w:val="00964F68"/>
    <w:rsid w:val="009653A6"/>
    <w:rsid w:val="0096545C"/>
    <w:rsid w:val="00966825"/>
    <w:rsid w:val="009675E2"/>
    <w:rsid w:val="009721C9"/>
    <w:rsid w:val="009728D7"/>
    <w:rsid w:val="00973255"/>
    <w:rsid w:val="00973DC5"/>
    <w:rsid w:val="00975710"/>
    <w:rsid w:val="009757F1"/>
    <w:rsid w:val="00981EE0"/>
    <w:rsid w:val="00982D1F"/>
    <w:rsid w:val="00983388"/>
    <w:rsid w:val="00983669"/>
    <w:rsid w:val="00983C45"/>
    <w:rsid w:val="00984379"/>
    <w:rsid w:val="0098675B"/>
    <w:rsid w:val="009867EA"/>
    <w:rsid w:val="009904AE"/>
    <w:rsid w:val="0099065E"/>
    <w:rsid w:val="00991D30"/>
    <w:rsid w:val="00993600"/>
    <w:rsid w:val="00994730"/>
    <w:rsid w:val="00996557"/>
    <w:rsid w:val="009A006E"/>
    <w:rsid w:val="009A01EA"/>
    <w:rsid w:val="009A180B"/>
    <w:rsid w:val="009A1DD7"/>
    <w:rsid w:val="009A2982"/>
    <w:rsid w:val="009A49C7"/>
    <w:rsid w:val="009A5C3E"/>
    <w:rsid w:val="009A616C"/>
    <w:rsid w:val="009A6577"/>
    <w:rsid w:val="009B0D0A"/>
    <w:rsid w:val="009B1BE6"/>
    <w:rsid w:val="009B2169"/>
    <w:rsid w:val="009B263D"/>
    <w:rsid w:val="009B2E6F"/>
    <w:rsid w:val="009B34C1"/>
    <w:rsid w:val="009B3895"/>
    <w:rsid w:val="009B3C91"/>
    <w:rsid w:val="009B4A62"/>
    <w:rsid w:val="009B4DCF"/>
    <w:rsid w:val="009B53A0"/>
    <w:rsid w:val="009B562B"/>
    <w:rsid w:val="009B675E"/>
    <w:rsid w:val="009B6C26"/>
    <w:rsid w:val="009B6C7B"/>
    <w:rsid w:val="009B7491"/>
    <w:rsid w:val="009B7741"/>
    <w:rsid w:val="009B775E"/>
    <w:rsid w:val="009B7954"/>
    <w:rsid w:val="009C059D"/>
    <w:rsid w:val="009C17DB"/>
    <w:rsid w:val="009C1CD5"/>
    <w:rsid w:val="009C1FA1"/>
    <w:rsid w:val="009C212C"/>
    <w:rsid w:val="009C2849"/>
    <w:rsid w:val="009C2E39"/>
    <w:rsid w:val="009C33BB"/>
    <w:rsid w:val="009C3943"/>
    <w:rsid w:val="009C46C1"/>
    <w:rsid w:val="009C5222"/>
    <w:rsid w:val="009C6113"/>
    <w:rsid w:val="009C634D"/>
    <w:rsid w:val="009C6DB3"/>
    <w:rsid w:val="009D0DBD"/>
    <w:rsid w:val="009D30FB"/>
    <w:rsid w:val="009D4008"/>
    <w:rsid w:val="009D44BA"/>
    <w:rsid w:val="009D5687"/>
    <w:rsid w:val="009D7472"/>
    <w:rsid w:val="009D7DF0"/>
    <w:rsid w:val="009E1B7E"/>
    <w:rsid w:val="009E2AEF"/>
    <w:rsid w:val="009E3CBA"/>
    <w:rsid w:val="009E3CD4"/>
    <w:rsid w:val="009E4D83"/>
    <w:rsid w:val="009E5B6E"/>
    <w:rsid w:val="009E5B79"/>
    <w:rsid w:val="009E645B"/>
    <w:rsid w:val="009E65A4"/>
    <w:rsid w:val="009E6C0C"/>
    <w:rsid w:val="009E76FB"/>
    <w:rsid w:val="009E7779"/>
    <w:rsid w:val="009E77DA"/>
    <w:rsid w:val="009F0E30"/>
    <w:rsid w:val="009F1C49"/>
    <w:rsid w:val="009F1C86"/>
    <w:rsid w:val="009F2990"/>
    <w:rsid w:val="009F3E85"/>
    <w:rsid w:val="009F6C5B"/>
    <w:rsid w:val="009F7C66"/>
    <w:rsid w:val="00A0024D"/>
    <w:rsid w:val="00A010EF"/>
    <w:rsid w:val="00A014FC"/>
    <w:rsid w:val="00A02268"/>
    <w:rsid w:val="00A03627"/>
    <w:rsid w:val="00A05154"/>
    <w:rsid w:val="00A05400"/>
    <w:rsid w:val="00A05532"/>
    <w:rsid w:val="00A05890"/>
    <w:rsid w:val="00A05B21"/>
    <w:rsid w:val="00A06542"/>
    <w:rsid w:val="00A06ECF"/>
    <w:rsid w:val="00A10528"/>
    <w:rsid w:val="00A10F39"/>
    <w:rsid w:val="00A11595"/>
    <w:rsid w:val="00A120A1"/>
    <w:rsid w:val="00A122AA"/>
    <w:rsid w:val="00A128AD"/>
    <w:rsid w:val="00A13931"/>
    <w:rsid w:val="00A13E0F"/>
    <w:rsid w:val="00A14239"/>
    <w:rsid w:val="00A1437C"/>
    <w:rsid w:val="00A14B53"/>
    <w:rsid w:val="00A1518C"/>
    <w:rsid w:val="00A1757D"/>
    <w:rsid w:val="00A21006"/>
    <w:rsid w:val="00A22E15"/>
    <w:rsid w:val="00A23069"/>
    <w:rsid w:val="00A238ED"/>
    <w:rsid w:val="00A24EF2"/>
    <w:rsid w:val="00A260F7"/>
    <w:rsid w:val="00A269FF"/>
    <w:rsid w:val="00A27DC8"/>
    <w:rsid w:val="00A3006E"/>
    <w:rsid w:val="00A30B58"/>
    <w:rsid w:val="00A312B9"/>
    <w:rsid w:val="00A31758"/>
    <w:rsid w:val="00A317E7"/>
    <w:rsid w:val="00A31D2F"/>
    <w:rsid w:val="00A33F84"/>
    <w:rsid w:val="00A34430"/>
    <w:rsid w:val="00A367BC"/>
    <w:rsid w:val="00A36AEC"/>
    <w:rsid w:val="00A373CB"/>
    <w:rsid w:val="00A37459"/>
    <w:rsid w:val="00A3764E"/>
    <w:rsid w:val="00A40ABB"/>
    <w:rsid w:val="00A40D9A"/>
    <w:rsid w:val="00A40E4A"/>
    <w:rsid w:val="00A41AA2"/>
    <w:rsid w:val="00A41FB4"/>
    <w:rsid w:val="00A42264"/>
    <w:rsid w:val="00A429DE"/>
    <w:rsid w:val="00A431E2"/>
    <w:rsid w:val="00A44C1B"/>
    <w:rsid w:val="00A45C41"/>
    <w:rsid w:val="00A46035"/>
    <w:rsid w:val="00A464BB"/>
    <w:rsid w:val="00A477CE"/>
    <w:rsid w:val="00A5042A"/>
    <w:rsid w:val="00A506CA"/>
    <w:rsid w:val="00A50AF9"/>
    <w:rsid w:val="00A52726"/>
    <w:rsid w:val="00A52AF4"/>
    <w:rsid w:val="00A532D2"/>
    <w:rsid w:val="00A54252"/>
    <w:rsid w:val="00A55069"/>
    <w:rsid w:val="00A550FB"/>
    <w:rsid w:val="00A55411"/>
    <w:rsid w:val="00A55F3F"/>
    <w:rsid w:val="00A57354"/>
    <w:rsid w:val="00A60901"/>
    <w:rsid w:val="00A60A91"/>
    <w:rsid w:val="00A62FCC"/>
    <w:rsid w:val="00A631FF"/>
    <w:rsid w:val="00A64326"/>
    <w:rsid w:val="00A64D18"/>
    <w:rsid w:val="00A65021"/>
    <w:rsid w:val="00A6531E"/>
    <w:rsid w:val="00A6613F"/>
    <w:rsid w:val="00A66357"/>
    <w:rsid w:val="00A66ECB"/>
    <w:rsid w:val="00A671A8"/>
    <w:rsid w:val="00A67599"/>
    <w:rsid w:val="00A700F1"/>
    <w:rsid w:val="00A70A61"/>
    <w:rsid w:val="00A71596"/>
    <w:rsid w:val="00A71A50"/>
    <w:rsid w:val="00A71F9A"/>
    <w:rsid w:val="00A72200"/>
    <w:rsid w:val="00A73B96"/>
    <w:rsid w:val="00A80A5C"/>
    <w:rsid w:val="00A80C47"/>
    <w:rsid w:val="00A8170E"/>
    <w:rsid w:val="00A830F6"/>
    <w:rsid w:val="00A83678"/>
    <w:rsid w:val="00A8465B"/>
    <w:rsid w:val="00A8496E"/>
    <w:rsid w:val="00A8509D"/>
    <w:rsid w:val="00A85D5E"/>
    <w:rsid w:val="00A86065"/>
    <w:rsid w:val="00A875AE"/>
    <w:rsid w:val="00A87DC4"/>
    <w:rsid w:val="00A957C2"/>
    <w:rsid w:val="00A968CD"/>
    <w:rsid w:val="00A9699E"/>
    <w:rsid w:val="00A96A67"/>
    <w:rsid w:val="00A97056"/>
    <w:rsid w:val="00A97A5A"/>
    <w:rsid w:val="00A97A62"/>
    <w:rsid w:val="00AA03A5"/>
    <w:rsid w:val="00AA0F2F"/>
    <w:rsid w:val="00AA1227"/>
    <w:rsid w:val="00AA40FD"/>
    <w:rsid w:val="00AA4723"/>
    <w:rsid w:val="00AA4DDB"/>
    <w:rsid w:val="00AA5614"/>
    <w:rsid w:val="00AA691E"/>
    <w:rsid w:val="00AA724C"/>
    <w:rsid w:val="00AB0364"/>
    <w:rsid w:val="00AB29DE"/>
    <w:rsid w:val="00AB39B6"/>
    <w:rsid w:val="00AB3D0E"/>
    <w:rsid w:val="00AB3D8B"/>
    <w:rsid w:val="00AB4CE7"/>
    <w:rsid w:val="00AB5163"/>
    <w:rsid w:val="00AB529A"/>
    <w:rsid w:val="00AB63BF"/>
    <w:rsid w:val="00AB6C26"/>
    <w:rsid w:val="00AB7051"/>
    <w:rsid w:val="00AB7B25"/>
    <w:rsid w:val="00AC10BD"/>
    <w:rsid w:val="00AC1935"/>
    <w:rsid w:val="00AC2143"/>
    <w:rsid w:val="00AC29AD"/>
    <w:rsid w:val="00AC32CA"/>
    <w:rsid w:val="00AC42A7"/>
    <w:rsid w:val="00AC5A5B"/>
    <w:rsid w:val="00AC7B35"/>
    <w:rsid w:val="00AD3508"/>
    <w:rsid w:val="00AD3DA2"/>
    <w:rsid w:val="00AD4530"/>
    <w:rsid w:val="00AD4A82"/>
    <w:rsid w:val="00AD5C00"/>
    <w:rsid w:val="00AD655D"/>
    <w:rsid w:val="00AD660E"/>
    <w:rsid w:val="00AD6DBA"/>
    <w:rsid w:val="00AD7E65"/>
    <w:rsid w:val="00AE0C34"/>
    <w:rsid w:val="00AE1826"/>
    <w:rsid w:val="00AE2A09"/>
    <w:rsid w:val="00AE2FA5"/>
    <w:rsid w:val="00AE3246"/>
    <w:rsid w:val="00AE367E"/>
    <w:rsid w:val="00AE39E2"/>
    <w:rsid w:val="00AE3B1A"/>
    <w:rsid w:val="00AE4563"/>
    <w:rsid w:val="00AE4A71"/>
    <w:rsid w:val="00AE5921"/>
    <w:rsid w:val="00AE5A84"/>
    <w:rsid w:val="00AE5BE5"/>
    <w:rsid w:val="00AE7D39"/>
    <w:rsid w:val="00AE7EC2"/>
    <w:rsid w:val="00AF0AB4"/>
    <w:rsid w:val="00AF1C23"/>
    <w:rsid w:val="00AF2E79"/>
    <w:rsid w:val="00AF444B"/>
    <w:rsid w:val="00AF51A7"/>
    <w:rsid w:val="00AF5323"/>
    <w:rsid w:val="00AF53AF"/>
    <w:rsid w:val="00AF69C2"/>
    <w:rsid w:val="00B00642"/>
    <w:rsid w:val="00B01873"/>
    <w:rsid w:val="00B01EB7"/>
    <w:rsid w:val="00B03364"/>
    <w:rsid w:val="00B03DE5"/>
    <w:rsid w:val="00B05881"/>
    <w:rsid w:val="00B05EA1"/>
    <w:rsid w:val="00B06470"/>
    <w:rsid w:val="00B10D83"/>
    <w:rsid w:val="00B1104C"/>
    <w:rsid w:val="00B118C3"/>
    <w:rsid w:val="00B11CFF"/>
    <w:rsid w:val="00B13764"/>
    <w:rsid w:val="00B1395E"/>
    <w:rsid w:val="00B13E55"/>
    <w:rsid w:val="00B152F4"/>
    <w:rsid w:val="00B15B58"/>
    <w:rsid w:val="00B16417"/>
    <w:rsid w:val="00B17C39"/>
    <w:rsid w:val="00B22498"/>
    <w:rsid w:val="00B22DC3"/>
    <w:rsid w:val="00B230DE"/>
    <w:rsid w:val="00B23751"/>
    <w:rsid w:val="00B23A80"/>
    <w:rsid w:val="00B246F1"/>
    <w:rsid w:val="00B24E39"/>
    <w:rsid w:val="00B25430"/>
    <w:rsid w:val="00B275EF"/>
    <w:rsid w:val="00B2777C"/>
    <w:rsid w:val="00B27794"/>
    <w:rsid w:val="00B27B94"/>
    <w:rsid w:val="00B30DCC"/>
    <w:rsid w:val="00B313EE"/>
    <w:rsid w:val="00B31636"/>
    <w:rsid w:val="00B322F5"/>
    <w:rsid w:val="00B32406"/>
    <w:rsid w:val="00B33B3C"/>
    <w:rsid w:val="00B33DCC"/>
    <w:rsid w:val="00B34C39"/>
    <w:rsid w:val="00B34E76"/>
    <w:rsid w:val="00B356CD"/>
    <w:rsid w:val="00B35ABE"/>
    <w:rsid w:val="00B36653"/>
    <w:rsid w:val="00B37597"/>
    <w:rsid w:val="00B37B67"/>
    <w:rsid w:val="00B41E42"/>
    <w:rsid w:val="00B42EB0"/>
    <w:rsid w:val="00B453C7"/>
    <w:rsid w:val="00B457ED"/>
    <w:rsid w:val="00B45DC8"/>
    <w:rsid w:val="00B45F27"/>
    <w:rsid w:val="00B4663D"/>
    <w:rsid w:val="00B50548"/>
    <w:rsid w:val="00B50FF0"/>
    <w:rsid w:val="00B51BF1"/>
    <w:rsid w:val="00B51FDF"/>
    <w:rsid w:val="00B528C8"/>
    <w:rsid w:val="00B53215"/>
    <w:rsid w:val="00B5438E"/>
    <w:rsid w:val="00B54E7A"/>
    <w:rsid w:val="00B556C3"/>
    <w:rsid w:val="00B55B2D"/>
    <w:rsid w:val="00B61AD7"/>
    <w:rsid w:val="00B61ECA"/>
    <w:rsid w:val="00B62669"/>
    <w:rsid w:val="00B62AD1"/>
    <w:rsid w:val="00B63D02"/>
    <w:rsid w:val="00B63EE5"/>
    <w:rsid w:val="00B64038"/>
    <w:rsid w:val="00B64187"/>
    <w:rsid w:val="00B65AF1"/>
    <w:rsid w:val="00B660E9"/>
    <w:rsid w:val="00B702DC"/>
    <w:rsid w:val="00B70451"/>
    <w:rsid w:val="00B70D17"/>
    <w:rsid w:val="00B710D3"/>
    <w:rsid w:val="00B72540"/>
    <w:rsid w:val="00B74074"/>
    <w:rsid w:val="00B747D2"/>
    <w:rsid w:val="00B74C6A"/>
    <w:rsid w:val="00B752E4"/>
    <w:rsid w:val="00B76420"/>
    <w:rsid w:val="00B768F5"/>
    <w:rsid w:val="00B76B06"/>
    <w:rsid w:val="00B76B94"/>
    <w:rsid w:val="00B7754A"/>
    <w:rsid w:val="00B77853"/>
    <w:rsid w:val="00B77FE2"/>
    <w:rsid w:val="00B80839"/>
    <w:rsid w:val="00B815F3"/>
    <w:rsid w:val="00B82250"/>
    <w:rsid w:val="00B82418"/>
    <w:rsid w:val="00B8288C"/>
    <w:rsid w:val="00B82969"/>
    <w:rsid w:val="00B86433"/>
    <w:rsid w:val="00B87A99"/>
    <w:rsid w:val="00B87B17"/>
    <w:rsid w:val="00B9199D"/>
    <w:rsid w:val="00B92584"/>
    <w:rsid w:val="00B92625"/>
    <w:rsid w:val="00B92E2D"/>
    <w:rsid w:val="00B93171"/>
    <w:rsid w:val="00B93C1B"/>
    <w:rsid w:val="00B9689D"/>
    <w:rsid w:val="00B96DE6"/>
    <w:rsid w:val="00B96DE8"/>
    <w:rsid w:val="00BA22C6"/>
    <w:rsid w:val="00BA281F"/>
    <w:rsid w:val="00BA287B"/>
    <w:rsid w:val="00BA2F28"/>
    <w:rsid w:val="00BA3221"/>
    <w:rsid w:val="00BA4BB6"/>
    <w:rsid w:val="00BA4BF2"/>
    <w:rsid w:val="00BA6640"/>
    <w:rsid w:val="00BB0270"/>
    <w:rsid w:val="00BB0E4B"/>
    <w:rsid w:val="00BB24F9"/>
    <w:rsid w:val="00BB278A"/>
    <w:rsid w:val="00BB31C6"/>
    <w:rsid w:val="00BB3ECD"/>
    <w:rsid w:val="00BB3EEC"/>
    <w:rsid w:val="00BB4929"/>
    <w:rsid w:val="00BB562D"/>
    <w:rsid w:val="00BB56C2"/>
    <w:rsid w:val="00BB5BD6"/>
    <w:rsid w:val="00BB5FDF"/>
    <w:rsid w:val="00BB67F8"/>
    <w:rsid w:val="00BB6AF8"/>
    <w:rsid w:val="00BB724E"/>
    <w:rsid w:val="00BB7471"/>
    <w:rsid w:val="00BB7B1C"/>
    <w:rsid w:val="00BC13E3"/>
    <w:rsid w:val="00BC4E1A"/>
    <w:rsid w:val="00BC5645"/>
    <w:rsid w:val="00BC57E8"/>
    <w:rsid w:val="00BC5E0E"/>
    <w:rsid w:val="00BC764D"/>
    <w:rsid w:val="00BD0092"/>
    <w:rsid w:val="00BD057D"/>
    <w:rsid w:val="00BD3916"/>
    <w:rsid w:val="00BD3BE6"/>
    <w:rsid w:val="00BD42B4"/>
    <w:rsid w:val="00BD4417"/>
    <w:rsid w:val="00BD4EED"/>
    <w:rsid w:val="00BD55C1"/>
    <w:rsid w:val="00BD5B9E"/>
    <w:rsid w:val="00BD6D90"/>
    <w:rsid w:val="00BD7FC5"/>
    <w:rsid w:val="00BE0C01"/>
    <w:rsid w:val="00BE1988"/>
    <w:rsid w:val="00BE1D95"/>
    <w:rsid w:val="00BE3181"/>
    <w:rsid w:val="00BE589A"/>
    <w:rsid w:val="00BE6C4A"/>
    <w:rsid w:val="00BE6CFA"/>
    <w:rsid w:val="00BE6D7A"/>
    <w:rsid w:val="00BE6E70"/>
    <w:rsid w:val="00BE73C4"/>
    <w:rsid w:val="00BF2DB1"/>
    <w:rsid w:val="00BF34B9"/>
    <w:rsid w:val="00BF4109"/>
    <w:rsid w:val="00BF52B3"/>
    <w:rsid w:val="00BF5D59"/>
    <w:rsid w:val="00BF75F0"/>
    <w:rsid w:val="00BF7ECC"/>
    <w:rsid w:val="00C01FBA"/>
    <w:rsid w:val="00C05D22"/>
    <w:rsid w:val="00C06677"/>
    <w:rsid w:val="00C07DF5"/>
    <w:rsid w:val="00C07E6D"/>
    <w:rsid w:val="00C10321"/>
    <w:rsid w:val="00C10F8C"/>
    <w:rsid w:val="00C113EE"/>
    <w:rsid w:val="00C118B1"/>
    <w:rsid w:val="00C118D2"/>
    <w:rsid w:val="00C11E3C"/>
    <w:rsid w:val="00C12BF8"/>
    <w:rsid w:val="00C156DA"/>
    <w:rsid w:val="00C15958"/>
    <w:rsid w:val="00C20528"/>
    <w:rsid w:val="00C20FE7"/>
    <w:rsid w:val="00C211D3"/>
    <w:rsid w:val="00C21A5E"/>
    <w:rsid w:val="00C21C82"/>
    <w:rsid w:val="00C224B7"/>
    <w:rsid w:val="00C230BC"/>
    <w:rsid w:val="00C23625"/>
    <w:rsid w:val="00C24555"/>
    <w:rsid w:val="00C2535D"/>
    <w:rsid w:val="00C25481"/>
    <w:rsid w:val="00C314BC"/>
    <w:rsid w:val="00C32F33"/>
    <w:rsid w:val="00C33F58"/>
    <w:rsid w:val="00C34290"/>
    <w:rsid w:val="00C3548C"/>
    <w:rsid w:val="00C357B0"/>
    <w:rsid w:val="00C35D4D"/>
    <w:rsid w:val="00C360F4"/>
    <w:rsid w:val="00C36D89"/>
    <w:rsid w:val="00C36EEB"/>
    <w:rsid w:val="00C36FBC"/>
    <w:rsid w:val="00C372DA"/>
    <w:rsid w:val="00C41B93"/>
    <w:rsid w:val="00C427B3"/>
    <w:rsid w:val="00C43518"/>
    <w:rsid w:val="00C44257"/>
    <w:rsid w:val="00C453F8"/>
    <w:rsid w:val="00C45FB7"/>
    <w:rsid w:val="00C46FEE"/>
    <w:rsid w:val="00C47983"/>
    <w:rsid w:val="00C50468"/>
    <w:rsid w:val="00C50A53"/>
    <w:rsid w:val="00C51A59"/>
    <w:rsid w:val="00C51D67"/>
    <w:rsid w:val="00C52629"/>
    <w:rsid w:val="00C52E25"/>
    <w:rsid w:val="00C53DFD"/>
    <w:rsid w:val="00C5478D"/>
    <w:rsid w:val="00C55482"/>
    <w:rsid w:val="00C56E92"/>
    <w:rsid w:val="00C60F97"/>
    <w:rsid w:val="00C61312"/>
    <w:rsid w:val="00C6162F"/>
    <w:rsid w:val="00C617D4"/>
    <w:rsid w:val="00C620C7"/>
    <w:rsid w:val="00C62FF8"/>
    <w:rsid w:val="00C63A57"/>
    <w:rsid w:val="00C651DE"/>
    <w:rsid w:val="00C65A2A"/>
    <w:rsid w:val="00C65ABF"/>
    <w:rsid w:val="00C66259"/>
    <w:rsid w:val="00C6757F"/>
    <w:rsid w:val="00C67D2F"/>
    <w:rsid w:val="00C709E8"/>
    <w:rsid w:val="00C70AE8"/>
    <w:rsid w:val="00C7155F"/>
    <w:rsid w:val="00C71655"/>
    <w:rsid w:val="00C7167F"/>
    <w:rsid w:val="00C718D6"/>
    <w:rsid w:val="00C71C34"/>
    <w:rsid w:val="00C71E05"/>
    <w:rsid w:val="00C727DA"/>
    <w:rsid w:val="00C73295"/>
    <w:rsid w:val="00C73F80"/>
    <w:rsid w:val="00C75532"/>
    <w:rsid w:val="00C757A5"/>
    <w:rsid w:val="00C778DA"/>
    <w:rsid w:val="00C77A07"/>
    <w:rsid w:val="00C824A4"/>
    <w:rsid w:val="00C8299A"/>
    <w:rsid w:val="00C83541"/>
    <w:rsid w:val="00C8494C"/>
    <w:rsid w:val="00C84C18"/>
    <w:rsid w:val="00C851C3"/>
    <w:rsid w:val="00C8673F"/>
    <w:rsid w:val="00C869E9"/>
    <w:rsid w:val="00C8700C"/>
    <w:rsid w:val="00C87980"/>
    <w:rsid w:val="00C9003A"/>
    <w:rsid w:val="00C9040B"/>
    <w:rsid w:val="00C914F5"/>
    <w:rsid w:val="00C9305E"/>
    <w:rsid w:val="00C954FC"/>
    <w:rsid w:val="00C95AED"/>
    <w:rsid w:val="00C95C9E"/>
    <w:rsid w:val="00C963B8"/>
    <w:rsid w:val="00C96666"/>
    <w:rsid w:val="00C97DCD"/>
    <w:rsid w:val="00CA02F6"/>
    <w:rsid w:val="00CA0A36"/>
    <w:rsid w:val="00CA0A49"/>
    <w:rsid w:val="00CA0F69"/>
    <w:rsid w:val="00CA107D"/>
    <w:rsid w:val="00CA1568"/>
    <w:rsid w:val="00CA16C3"/>
    <w:rsid w:val="00CA29BC"/>
    <w:rsid w:val="00CA3135"/>
    <w:rsid w:val="00CA3D12"/>
    <w:rsid w:val="00CA4F9E"/>
    <w:rsid w:val="00CA74D2"/>
    <w:rsid w:val="00CA7E69"/>
    <w:rsid w:val="00CB22AF"/>
    <w:rsid w:val="00CB25B2"/>
    <w:rsid w:val="00CB2F8B"/>
    <w:rsid w:val="00CB3413"/>
    <w:rsid w:val="00CB38D5"/>
    <w:rsid w:val="00CB43CF"/>
    <w:rsid w:val="00CB4747"/>
    <w:rsid w:val="00CB4BAD"/>
    <w:rsid w:val="00CB4E8B"/>
    <w:rsid w:val="00CC1429"/>
    <w:rsid w:val="00CC193D"/>
    <w:rsid w:val="00CC22C2"/>
    <w:rsid w:val="00CC2300"/>
    <w:rsid w:val="00CC27A8"/>
    <w:rsid w:val="00CC4026"/>
    <w:rsid w:val="00CC407D"/>
    <w:rsid w:val="00CC4101"/>
    <w:rsid w:val="00CC4487"/>
    <w:rsid w:val="00CC77D0"/>
    <w:rsid w:val="00CD2298"/>
    <w:rsid w:val="00CD2709"/>
    <w:rsid w:val="00CD27FF"/>
    <w:rsid w:val="00CD3CA6"/>
    <w:rsid w:val="00CD4A24"/>
    <w:rsid w:val="00CD5185"/>
    <w:rsid w:val="00CD577A"/>
    <w:rsid w:val="00CD6E2C"/>
    <w:rsid w:val="00CD7050"/>
    <w:rsid w:val="00CE1CA5"/>
    <w:rsid w:val="00CE1CF4"/>
    <w:rsid w:val="00CE1F7E"/>
    <w:rsid w:val="00CE251F"/>
    <w:rsid w:val="00CE30E4"/>
    <w:rsid w:val="00CE3447"/>
    <w:rsid w:val="00CE3A33"/>
    <w:rsid w:val="00CE56FC"/>
    <w:rsid w:val="00CE7270"/>
    <w:rsid w:val="00CF12FB"/>
    <w:rsid w:val="00CF1A84"/>
    <w:rsid w:val="00CF1BC1"/>
    <w:rsid w:val="00CF1EC6"/>
    <w:rsid w:val="00CF24D2"/>
    <w:rsid w:val="00CF3369"/>
    <w:rsid w:val="00CF4C39"/>
    <w:rsid w:val="00CF52C9"/>
    <w:rsid w:val="00CF6DE8"/>
    <w:rsid w:val="00CF7305"/>
    <w:rsid w:val="00D00ED5"/>
    <w:rsid w:val="00D013AE"/>
    <w:rsid w:val="00D02789"/>
    <w:rsid w:val="00D035F2"/>
    <w:rsid w:val="00D0597E"/>
    <w:rsid w:val="00D06472"/>
    <w:rsid w:val="00D06A8A"/>
    <w:rsid w:val="00D07354"/>
    <w:rsid w:val="00D07C73"/>
    <w:rsid w:val="00D100A9"/>
    <w:rsid w:val="00D11274"/>
    <w:rsid w:val="00D11386"/>
    <w:rsid w:val="00D11CA2"/>
    <w:rsid w:val="00D11E85"/>
    <w:rsid w:val="00D12741"/>
    <w:rsid w:val="00D12AB9"/>
    <w:rsid w:val="00D13E69"/>
    <w:rsid w:val="00D14165"/>
    <w:rsid w:val="00D1520E"/>
    <w:rsid w:val="00D165B2"/>
    <w:rsid w:val="00D1769B"/>
    <w:rsid w:val="00D2015D"/>
    <w:rsid w:val="00D20547"/>
    <w:rsid w:val="00D21F23"/>
    <w:rsid w:val="00D22358"/>
    <w:rsid w:val="00D2270C"/>
    <w:rsid w:val="00D245F3"/>
    <w:rsid w:val="00D25878"/>
    <w:rsid w:val="00D2592A"/>
    <w:rsid w:val="00D2611C"/>
    <w:rsid w:val="00D264B4"/>
    <w:rsid w:val="00D277EA"/>
    <w:rsid w:val="00D31A40"/>
    <w:rsid w:val="00D321AB"/>
    <w:rsid w:val="00D32459"/>
    <w:rsid w:val="00D32BAD"/>
    <w:rsid w:val="00D32E7D"/>
    <w:rsid w:val="00D3306A"/>
    <w:rsid w:val="00D33375"/>
    <w:rsid w:val="00D3352F"/>
    <w:rsid w:val="00D34318"/>
    <w:rsid w:val="00D34993"/>
    <w:rsid w:val="00D34CB3"/>
    <w:rsid w:val="00D35E17"/>
    <w:rsid w:val="00D36288"/>
    <w:rsid w:val="00D365F0"/>
    <w:rsid w:val="00D36A1E"/>
    <w:rsid w:val="00D36C1A"/>
    <w:rsid w:val="00D37301"/>
    <w:rsid w:val="00D3732C"/>
    <w:rsid w:val="00D37A67"/>
    <w:rsid w:val="00D418F3"/>
    <w:rsid w:val="00D42283"/>
    <w:rsid w:val="00D42B89"/>
    <w:rsid w:val="00D44105"/>
    <w:rsid w:val="00D4707E"/>
    <w:rsid w:val="00D475D0"/>
    <w:rsid w:val="00D478A7"/>
    <w:rsid w:val="00D50223"/>
    <w:rsid w:val="00D52141"/>
    <w:rsid w:val="00D5279A"/>
    <w:rsid w:val="00D537CE"/>
    <w:rsid w:val="00D53E9F"/>
    <w:rsid w:val="00D55F88"/>
    <w:rsid w:val="00D5761B"/>
    <w:rsid w:val="00D576AF"/>
    <w:rsid w:val="00D60008"/>
    <w:rsid w:val="00D619CB"/>
    <w:rsid w:val="00D634B8"/>
    <w:rsid w:val="00D63A17"/>
    <w:rsid w:val="00D64471"/>
    <w:rsid w:val="00D64C9E"/>
    <w:rsid w:val="00D64FE7"/>
    <w:rsid w:val="00D65215"/>
    <w:rsid w:val="00D6585F"/>
    <w:rsid w:val="00D6669A"/>
    <w:rsid w:val="00D66C41"/>
    <w:rsid w:val="00D67A94"/>
    <w:rsid w:val="00D67D4F"/>
    <w:rsid w:val="00D70812"/>
    <w:rsid w:val="00D709D1"/>
    <w:rsid w:val="00D70E48"/>
    <w:rsid w:val="00D74869"/>
    <w:rsid w:val="00D76A27"/>
    <w:rsid w:val="00D76FF9"/>
    <w:rsid w:val="00D7725D"/>
    <w:rsid w:val="00D77F10"/>
    <w:rsid w:val="00D77F47"/>
    <w:rsid w:val="00D80D55"/>
    <w:rsid w:val="00D80F01"/>
    <w:rsid w:val="00D832CB"/>
    <w:rsid w:val="00D8428D"/>
    <w:rsid w:val="00D84563"/>
    <w:rsid w:val="00D84AFC"/>
    <w:rsid w:val="00D84EFC"/>
    <w:rsid w:val="00D857B0"/>
    <w:rsid w:val="00D85F9E"/>
    <w:rsid w:val="00D9022D"/>
    <w:rsid w:val="00D907C1"/>
    <w:rsid w:val="00D90C3B"/>
    <w:rsid w:val="00D91620"/>
    <w:rsid w:val="00D948DA"/>
    <w:rsid w:val="00D94A13"/>
    <w:rsid w:val="00D94DB6"/>
    <w:rsid w:val="00D951C0"/>
    <w:rsid w:val="00D958EC"/>
    <w:rsid w:val="00D96447"/>
    <w:rsid w:val="00D9668D"/>
    <w:rsid w:val="00DA0550"/>
    <w:rsid w:val="00DA16E3"/>
    <w:rsid w:val="00DA1D06"/>
    <w:rsid w:val="00DA2766"/>
    <w:rsid w:val="00DA2BB7"/>
    <w:rsid w:val="00DA322C"/>
    <w:rsid w:val="00DA3671"/>
    <w:rsid w:val="00DA505F"/>
    <w:rsid w:val="00DA54AB"/>
    <w:rsid w:val="00DA58D0"/>
    <w:rsid w:val="00DA746A"/>
    <w:rsid w:val="00DB0A61"/>
    <w:rsid w:val="00DB0E99"/>
    <w:rsid w:val="00DB1A86"/>
    <w:rsid w:val="00DB2F62"/>
    <w:rsid w:val="00DB31ED"/>
    <w:rsid w:val="00DB3257"/>
    <w:rsid w:val="00DB34F6"/>
    <w:rsid w:val="00DB3DAC"/>
    <w:rsid w:val="00DB4EC4"/>
    <w:rsid w:val="00DB529B"/>
    <w:rsid w:val="00DB5366"/>
    <w:rsid w:val="00DB58B5"/>
    <w:rsid w:val="00DB5F1A"/>
    <w:rsid w:val="00DB78DC"/>
    <w:rsid w:val="00DB7C74"/>
    <w:rsid w:val="00DC0215"/>
    <w:rsid w:val="00DC1119"/>
    <w:rsid w:val="00DC1B79"/>
    <w:rsid w:val="00DC24C4"/>
    <w:rsid w:val="00DC2A24"/>
    <w:rsid w:val="00DC2C9E"/>
    <w:rsid w:val="00DC4937"/>
    <w:rsid w:val="00DC49AB"/>
    <w:rsid w:val="00DC5702"/>
    <w:rsid w:val="00DC6129"/>
    <w:rsid w:val="00DC6DB8"/>
    <w:rsid w:val="00DC740D"/>
    <w:rsid w:val="00DD0C60"/>
    <w:rsid w:val="00DD15C1"/>
    <w:rsid w:val="00DD2BB8"/>
    <w:rsid w:val="00DD4705"/>
    <w:rsid w:val="00DD4960"/>
    <w:rsid w:val="00DD4AAA"/>
    <w:rsid w:val="00DD4FC2"/>
    <w:rsid w:val="00DD55D5"/>
    <w:rsid w:val="00DD565E"/>
    <w:rsid w:val="00DD6550"/>
    <w:rsid w:val="00DD6A7F"/>
    <w:rsid w:val="00DD6B75"/>
    <w:rsid w:val="00DD7F58"/>
    <w:rsid w:val="00DD7F73"/>
    <w:rsid w:val="00DE0ECF"/>
    <w:rsid w:val="00DE142B"/>
    <w:rsid w:val="00DE2E79"/>
    <w:rsid w:val="00DE3C0A"/>
    <w:rsid w:val="00DE4392"/>
    <w:rsid w:val="00DE480D"/>
    <w:rsid w:val="00DE4E84"/>
    <w:rsid w:val="00DE5603"/>
    <w:rsid w:val="00DE703B"/>
    <w:rsid w:val="00DE7726"/>
    <w:rsid w:val="00DE7ABC"/>
    <w:rsid w:val="00DE7C1D"/>
    <w:rsid w:val="00DF0C02"/>
    <w:rsid w:val="00DF51B5"/>
    <w:rsid w:val="00DF5536"/>
    <w:rsid w:val="00DF5A00"/>
    <w:rsid w:val="00DF5B97"/>
    <w:rsid w:val="00DF6102"/>
    <w:rsid w:val="00DF6311"/>
    <w:rsid w:val="00DF6CEE"/>
    <w:rsid w:val="00E01525"/>
    <w:rsid w:val="00E0161A"/>
    <w:rsid w:val="00E020EF"/>
    <w:rsid w:val="00E0270F"/>
    <w:rsid w:val="00E02D06"/>
    <w:rsid w:val="00E03D3A"/>
    <w:rsid w:val="00E03D57"/>
    <w:rsid w:val="00E04FAF"/>
    <w:rsid w:val="00E057BE"/>
    <w:rsid w:val="00E05EF4"/>
    <w:rsid w:val="00E0649F"/>
    <w:rsid w:val="00E06A4C"/>
    <w:rsid w:val="00E1014B"/>
    <w:rsid w:val="00E112DD"/>
    <w:rsid w:val="00E12930"/>
    <w:rsid w:val="00E12C41"/>
    <w:rsid w:val="00E13C1E"/>
    <w:rsid w:val="00E14922"/>
    <w:rsid w:val="00E150A5"/>
    <w:rsid w:val="00E1563C"/>
    <w:rsid w:val="00E15B77"/>
    <w:rsid w:val="00E16609"/>
    <w:rsid w:val="00E1704A"/>
    <w:rsid w:val="00E1792F"/>
    <w:rsid w:val="00E17C61"/>
    <w:rsid w:val="00E20581"/>
    <w:rsid w:val="00E21FE5"/>
    <w:rsid w:val="00E2250F"/>
    <w:rsid w:val="00E22E09"/>
    <w:rsid w:val="00E237B2"/>
    <w:rsid w:val="00E24518"/>
    <w:rsid w:val="00E2561C"/>
    <w:rsid w:val="00E262CE"/>
    <w:rsid w:val="00E27B11"/>
    <w:rsid w:val="00E27B46"/>
    <w:rsid w:val="00E3012D"/>
    <w:rsid w:val="00E30232"/>
    <w:rsid w:val="00E30B1E"/>
    <w:rsid w:val="00E3193A"/>
    <w:rsid w:val="00E32315"/>
    <w:rsid w:val="00E325FD"/>
    <w:rsid w:val="00E32D66"/>
    <w:rsid w:val="00E330CD"/>
    <w:rsid w:val="00E339AD"/>
    <w:rsid w:val="00E339E4"/>
    <w:rsid w:val="00E33A5B"/>
    <w:rsid w:val="00E33B38"/>
    <w:rsid w:val="00E33F61"/>
    <w:rsid w:val="00E34B35"/>
    <w:rsid w:val="00E36F7D"/>
    <w:rsid w:val="00E3701A"/>
    <w:rsid w:val="00E40786"/>
    <w:rsid w:val="00E40A64"/>
    <w:rsid w:val="00E416D4"/>
    <w:rsid w:val="00E41E4D"/>
    <w:rsid w:val="00E436D0"/>
    <w:rsid w:val="00E43E53"/>
    <w:rsid w:val="00E440D3"/>
    <w:rsid w:val="00E44D8F"/>
    <w:rsid w:val="00E45250"/>
    <w:rsid w:val="00E455C0"/>
    <w:rsid w:val="00E457F3"/>
    <w:rsid w:val="00E45AD1"/>
    <w:rsid w:val="00E47044"/>
    <w:rsid w:val="00E47206"/>
    <w:rsid w:val="00E47216"/>
    <w:rsid w:val="00E47790"/>
    <w:rsid w:val="00E47A48"/>
    <w:rsid w:val="00E47DBB"/>
    <w:rsid w:val="00E5094C"/>
    <w:rsid w:val="00E51047"/>
    <w:rsid w:val="00E526DD"/>
    <w:rsid w:val="00E52890"/>
    <w:rsid w:val="00E52944"/>
    <w:rsid w:val="00E52CB2"/>
    <w:rsid w:val="00E52CDB"/>
    <w:rsid w:val="00E53033"/>
    <w:rsid w:val="00E543F8"/>
    <w:rsid w:val="00E56645"/>
    <w:rsid w:val="00E567FF"/>
    <w:rsid w:val="00E573E8"/>
    <w:rsid w:val="00E60710"/>
    <w:rsid w:val="00E61147"/>
    <w:rsid w:val="00E623A2"/>
    <w:rsid w:val="00E62A74"/>
    <w:rsid w:val="00E63620"/>
    <w:rsid w:val="00E63B94"/>
    <w:rsid w:val="00E64692"/>
    <w:rsid w:val="00E6474B"/>
    <w:rsid w:val="00E6583D"/>
    <w:rsid w:val="00E65B6C"/>
    <w:rsid w:val="00E664BF"/>
    <w:rsid w:val="00E66900"/>
    <w:rsid w:val="00E675EF"/>
    <w:rsid w:val="00E67A3B"/>
    <w:rsid w:val="00E701E8"/>
    <w:rsid w:val="00E70F73"/>
    <w:rsid w:val="00E70FFC"/>
    <w:rsid w:val="00E7104D"/>
    <w:rsid w:val="00E71128"/>
    <w:rsid w:val="00E71E69"/>
    <w:rsid w:val="00E722B6"/>
    <w:rsid w:val="00E72907"/>
    <w:rsid w:val="00E72DB0"/>
    <w:rsid w:val="00E74625"/>
    <w:rsid w:val="00E74992"/>
    <w:rsid w:val="00E75FCC"/>
    <w:rsid w:val="00E76390"/>
    <w:rsid w:val="00E76EC2"/>
    <w:rsid w:val="00E77667"/>
    <w:rsid w:val="00E776E2"/>
    <w:rsid w:val="00E778F6"/>
    <w:rsid w:val="00E77BB8"/>
    <w:rsid w:val="00E80F0E"/>
    <w:rsid w:val="00E80FA3"/>
    <w:rsid w:val="00E812A7"/>
    <w:rsid w:val="00E82C77"/>
    <w:rsid w:val="00E82F85"/>
    <w:rsid w:val="00E83C52"/>
    <w:rsid w:val="00E84C69"/>
    <w:rsid w:val="00E84FB4"/>
    <w:rsid w:val="00E85FBE"/>
    <w:rsid w:val="00E8664A"/>
    <w:rsid w:val="00E86A87"/>
    <w:rsid w:val="00E9287B"/>
    <w:rsid w:val="00E93DF5"/>
    <w:rsid w:val="00E946A5"/>
    <w:rsid w:val="00E94936"/>
    <w:rsid w:val="00E94B75"/>
    <w:rsid w:val="00E95628"/>
    <w:rsid w:val="00E960EF"/>
    <w:rsid w:val="00E97366"/>
    <w:rsid w:val="00E97844"/>
    <w:rsid w:val="00E97E0C"/>
    <w:rsid w:val="00E97EE9"/>
    <w:rsid w:val="00EA2476"/>
    <w:rsid w:val="00EA3C71"/>
    <w:rsid w:val="00EA3D0F"/>
    <w:rsid w:val="00EA427F"/>
    <w:rsid w:val="00EA5F76"/>
    <w:rsid w:val="00EA5F8E"/>
    <w:rsid w:val="00EA6715"/>
    <w:rsid w:val="00EA6944"/>
    <w:rsid w:val="00EB0083"/>
    <w:rsid w:val="00EB0664"/>
    <w:rsid w:val="00EB076C"/>
    <w:rsid w:val="00EB0CBE"/>
    <w:rsid w:val="00EB1097"/>
    <w:rsid w:val="00EB1269"/>
    <w:rsid w:val="00EB39BD"/>
    <w:rsid w:val="00EB4B13"/>
    <w:rsid w:val="00EB4CC4"/>
    <w:rsid w:val="00EB4F4D"/>
    <w:rsid w:val="00EB4F9F"/>
    <w:rsid w:val="00EB60B6"/>
    <w:rsid w:val="00EB64B0"/>
    <w:rsid w:val="00EB662A"/>
    <w:rsid w:val="00EB68BC"/>
    <w:rsid w:val="00EB7892"/>
    <w:rsid w:val="00EB78D7"/>
    <w:rsid w:val="00EB7C4B"/>
    <w:rsid w:val="00EC1551"/>
    <w:rsid w:val="00EC185C"/>
    <w:rsid w:val="00EC19C2"/>
    <w:rsid w:val="00EC2365"/>
    <w:rsid w:val="00EC2A69"/>
    <w:rsid w:val="00EC2F4D"/>
    <w:rsid w:val="00EC2FB4"/>
    <w:rsid w:val="00EC4833"/>
    <w:rsid w:val="00EC5B6D"/>
    <w:rsid w:val="00EC5FEE"/>
    <w:rsid w:val="00EC7609"/>
    <w:rsid w:val="00ED02CC"/>
    <w:rsid w:val="00ED0BDA"/>
    <w:rsid w:val="00ED23DD"/>
    <w:rsid w:val="00ED3850"/>
    <w:rsid w:val="00ED41F5"/>
    <w:rsid w:val="00ED437F"/>
    <w:rsid w:val="00ED59EB"/>
    <w:rsid w:val="00ED5B2B"/>
    <w:rsid w:val="00ED6CDC"/>
    <w:rsid w:val="00ED726E"/>
    <w:rsid w:val="00ED77F3"/>
    <w:rsid w:val="00ED799B"/>
    <w:rsid w:val="00EE0996"/>
    <w:rsid w:val="00EE1234"/>
    <w:rsid w:val="00EE1EB6"/>
    <w:rsid w:val="00EE203B"/>
    <w:rsid w:val="00EE20C4"/>
    <w:rsid w:val="00EE24B9"/>
    <w:rsid w:val="00EE2910"/>
    <w:rsid w:val="00EE2EC9"/>
    <w:rsid w:val="00EE30C4"/>
    <w:rsid w:val="00EE357F"/>
    <w:rsid w:val="00EE3AEB"/>
    <w:rsid w:val="00EE45B5"/>
    <w:rsid w:val="00EE537B"/>
    <w:rsid w:val="00EE6873"/>
    <w:rsid w:val="00EE7A51"/>
    <w:rsid w:val="00EF0461"/>
    <w:rsid w:val="00EF0705"/>
    <w:rsid w:val="00EF078A"/>
    <w:rsid w:val="00EF0EA0"/>
    <w:rsid w:val="00EF0FF8"/>
    <w:rsid w:val="00EF1921"/>
    <w:rsid w:val="00EF2E1D"/>
    <w:rsid w:val="00EF39FB"/>
    <w:rsid w:val="00EF4C1F"/>
    <w:rsid w:val="00EF5B30"/>
    <w:rsid w:val="00EF5BE3"/>
    <w:rsid w:val="00F000F9"/>
    <w:rsid w:val="00F00609"/>
    <w:rsid w:val="00F00A67"/>
    <w:rsid w:val="00F00B13"/>
    <w:rsid w:val="00F00CF0"/>
    <w:rsid w:val="00F016A7"/>
    <w:rsid w:val="00F02820"/>
    <w:rsid w:val="00F02A1F"/>
    <w:rsid w:val="00F02E5B"/>
    <w:rsid w:val="00F0307F"/>
    <w:rsid w:val="00F0370A"/>
    <w:rsid w:val="00F049F9"/>
    <w:rsid w:val="00F04F17"/>
    <w:rsid w:val="00F05317"/>
    <w:rsid w:val="00F058E1"/>
    <w:rsid w:val="00F06170"/>
    <w:rsid w:val="00F06316"/>
    <w:rsid w:val="00F0635E"/>
    <w:rsid w:val="00F071C3"/>
    <w:rsid w:val="00F075A2"/>
    <w:rsid w:val="00F076F6"/>
    <w:rsid w:val="00F07819"/>
    <w:rsid w:val="00F10734"/>
    <w:rsid w:val="00F107AC"/>
    <w:rsid w:val="00F11A34"/>
    <w:rsid w:val="00F12542"/>
    <w:rsid w:val="00F12BA8"/>
    <w:rsid w:val="00F134A3"/>
    <w:rsid w:val="00F14D74"/>
    <w:rsid w:val="00F16E2B"/>
    <w:rsid w:val="00F20A82"/>
    <w:rsid w:val="00F20EC4"/>
    <w:rsid w:val="00F20EF9"/>
    <w:rsid w:val="00F2100B"/>
    <w:rsid w:val="00F22172"/>
    <w:rsid w:val="00F22483"/>
    <w:rsid w:val="00F22D2E"/>
    <w:rsid w:val="00F2307A"/>
    <w:rsid w:val="00F23854"/>
    <w:rsid w:val="00F245E6"/>
    <w:rsid w:val="00F246F7"/>
    <w:rsid w:val="00F24BFD"/>
    <w:rsid w:val="00F25AD4"/>
    <w:rsid w:val="00F2608C"/>
    <w:rsid w:val="00F26174"/>
    <w:rsid w:val="00F2622A"/>
    <w:rsid w:val="00F2666C"/>
    <w:rsid w:val="00F26B85"/>
    <w:rsid w:val="00F27009"/>
    <w:rsid w:val="00F27561"/>
    <w:rsid w:val="00F30138"/>
    <w:rsid w:val="00F30240"/>
    <w:rsid w:val="00F30779"/>
    <w:rsid w:val="00F307B1"/>
    <w:rsid w:val="00F30F44"/>
    <w:rsid w:val="00F32AF9"/>
    <w:rsid w:val="00F33324"/>
    <w:rsid w:val="00F33631"/>
    <w:rsid w:val="00F33738"/>
    <w:rsid w:val="00F33E7A"/>
    <w:rsid w:val="00F34925"/>
    <w:rsid w:val="00F36D5D"/>
    <w:rsid w:val="00F36FFA"/>
    <w:rsid w:val="00F37369"/>
    <w:rsid w:val="00F37E31"/>
    <w:rsid w:val="00F4011C"/>
    <w:rsid w:val="00F40426"/>
    <w:rsid w:val="00F404D2"/>
    <w:rsid w:val="00F4172A"/>
    <w:rsid w:val="00F43C9A"/>
    <w:rsid w:val="00F4458D"/>
    <w:rsid w:val="00F449B2"/>
    <w:rsid w:val="00F468A6"/>
    <w:rsid w:val="00F47E96"/>
    <w:rsid w:val="00F50032"/>
    <w:rsid w:val="00F5125C"/>
    <w:rsid w:val="00F520DC"/>
    <w:rsid w:val="00F52246"/>
    <w:rsid w:val="00F52992"/>
    <w:rsid w:val="00F52A9E"/>
    <w:rsid w:val="00F53888"/>
    <w:rsid w:val="00F53F57"/>
    <w:rsid w:val="00F54509"/>
    <w:rsid w:val="00F546CC"/>
    <w:rsid w:val="00F5524B"/>
    <w:rsid w:val="00F55B45"/>
    <w:rsid w:val="00F56F42"/>
    <w:rsid w:val="00F60185"/>
    <w:rsid w:val="00F60800"/>
    <w:rsid w:val="00F61B45"/>
    <w:rsid w:val="00F62B48"/>
    <w:rsid w:val="00F63298"/>
    <w:rsid w:val="00F63513"/>
    <w:rsid w:val="00F6390C"/>
    <w:rsid w:val="00F63959"/>
    <w:rsid w:val="00F6395A"/>
    <w:rsid w:val="00F64895"/>
    <w:rsid w:val="00F65917"/>
    <w:rsid w:val="00F6598F"/>
    <w:rsid w:val="00F668C0"/>
    <w:rsid w:val="00F66B7F"/>
    <w:rsid w:val="00F67038"/>
    <w:rsid w:val="00F6733A"/>
    <w:rsid w:val="00F6748B"/>
    <w:rsid w:val="00F709C9"/>
    <w:rsid w:val="00F71DA3"/>
    <w:rsid w:val="00F7268A"/>
    <w:rsid w:val="00F74AC4"/>
    <w:rsid w:val="00F759B6"/>
    <w:rsid w:val="00F75D53"/>
    <w:rsid w:val="00F76728"/>
    <w:rsid w:val="00F77508"/>
    <w:rsid w:val="00F803D0"/>
    <w:rsid w:val="00F8126D"/>
    <w:rsid w:val="00F8161D"/>
    <w:rsid w:val="00F82417"/>
    <w:rsid w:val="00F8287F"/>
    <w:rsid w:val="00F82F94"/>
    <w:rsid w:val="00F83F8D"/>
    <w:rsid w:val="00F8402D"/>
    <w:rsid w:val="00F844C0"/>
    <w:rsid w:val="00F84F01"/>
    <w:rsid w:val="00F856B1"/>
    <w:rsid w:val="00F85B74"/>
    <w:rsid w:val="00F8612E"/>
    <w:rsid w:val="00F8648F"/>
    <w:rsid w:val="00F86E12"/>
    <w:rsid w:val="00F86F15"/>
    <w:rsid w:val="00F87AB3"/>
    <w:rsid w:val="00F87B20"/>
    <w:rsid w:val="00F91101"/>
    <w:rsid w:val="00F9114D"/>
    <w:rsid w:val="00F92C67"/>
    <w:rsid w:val="00F92FCF"/>
    <w:rsid w:val="00F93177"/>
    <w:rsid w:val="00F9396C"/>
    <w:rsid w:val="00F93C2A"/>
    <w:rsid w:val="00F93D6E"/>
    <w:rsid w:val="00F94CCA"/>
    <w:rsid w:val="00F9583D"/>
    <w:rsid w:val="00F961C3"/>
    <w:rsid w:val="00F96275"/>
    <w:rsid w:val="00F973FF"/>
    <w:rsid w:val="00FA06D3"/>
    <w:rsid w:val="00FA079F"/>
    <w:rsid w:val="00FA0964"/>
    <w:rsid w:val="00FA0B91"/>
    <w:rsid w:val="00FA0BAE"/>
    <w:rsid w:val="00FA1961"/>
    <w:rsid w:val="00FA1B7B"/>
    <w:rsid w:val="00FA2BBE"/>
    <w:rsid w:val="00FA3284"/>
    <w:rsid w:val="00FA34F1"/>
    <w:rsid w:val="00FA3988"/>
    <w:rsid w:val="00FA4495"/>
    <w:rsid w:val="00FA4A70"/>
    <w:rsid w:val="00FA4B06"/>
    <w:rsid w:val="00FA4FC0"/>
    <w:rsid w:val="00FB02E0"/>
    <w:rsid w:val="00FB104B"/>
    <w:rsid w:val="00FB198D"/>
    <w:rsid w:val="00FB1BCC"/>
    <w:rsid w:val="00FB36A5"/>
    <w:rsid w:val="00FB5357"/>
    <w:rsid w:val="00FB5FA1"/>
    <w:rsid w:val="00FB6796"/>
    <w:rsid w:val="00FC00B8"/>
    <w:rsid w:val="00FC13BB"/>
    <w:rsid w:val="00FC1854"/>
    <w:rsid w:val="00FC22DD"/>
    <w:rsid w:val="00FC2633"/>
    <w:rsid w:val="00FC438E"/>
    <w:rsid w:val="00FC503F"/>
    <w:rsid w:val="00FC5828"/>
    <w:rsid w:val="00FC6464"/>
    <w:rsid w:val="00FC6B53"/>
    <w:rsid w:val="00FC7976"/>
    <w:rsid w:val="00FD0676"/>
    <w:rsid w:val="00FD0CD7"/>
    <w:rsid w:val="00FD1F89"/>
    <w:rsid w:val="00FD2082"/>
    <w:rsid w:val="00FD2657"/>
    <w:rsid w:val="00FD4899"/>
    <w:rsid w:val="00FD48A8"/>
    <w:rsid w:val="00FD4D5F"/>
    <w:rsid w:val="00FD4FAF"/>
    <w:rsid w:val="00FD5200"/>
    <w:rsid w:val="00FD5206"/>
    <w:rsid w:val="00FD55AA"/>
    <w:rsid w:val="00FD5ECB"/>
    <w:rsid w:val="00FD65D5"/>
    <w:rsid w:val="00FD6E4E"/>
    <w:rsid w:val="00FD76C8"/>
    <w:rsid w:val="00FE1DC5"/>
    <w:rsid w:val="00FE225C"/>
    <w:rsid w:val="00FE2C21"/>
    <w:rsid w:val="00FE2D1C"/>
    <w:rsid w:val="00FE3CE4"/>
    <w:rsid w:val="00FE3D6E"/>
    <w:rsid w:val="00FE507C"/>
    <w:rsid w:val="00FE5462"/>
    <w:rsid w:val="00FE76AF"/>
    <w:rsid w:val="00FE7F02"/>
    <w:rsid w:val="00FF05CA"/>
    <w:rsid w:val="00FF1488"/>
    <w:rsid w:val="00FF1A12"/>
    <w:rsid w:val="00FF248D"/>
    <w:rsid w:val="00FF2758"/>
    <w:rsid w:val="00FF2CCF"/>
    <w:rsid w:val="00FF3D9B"/>
    <w:rsid w:val="00FF3DEF"/>
    <w:rsid w:val="00FF4768"/>
    <w:rsid w:val="00FF69CA"/>
    <w:rsid w:val="00FF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490E1A-E420-483A-8F3A-D934CE791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1535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qFormat/>
    <w:rsid w:val="00C63A57"/>
    <w:pPr>
      <w:keepNext/>
      <w:spacing w:line="360" w:lineRule="auto"/>
      <w:jc w:val="both"/>
      <w:outlineLvl w:val="6"/>
    </w:pPr>
    <w:rPr>
      <w:rFonts w:ascii="Myriad Web" w:hAnsi="Myriad Web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1"/>
    <w:rsid w:val="00AF53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5323"/>
    <w:pPr>
      <w:tabs>
        <w:tab w:val="center" w:pos="4536"/>
        <w:tab w:val="right" w:pos="9072"/>
      </w:tabs>
    </w:p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styleId="Zwykytekst">
    <w:name w:val="Plain Text"/>
    <w:basedOn w:val="Normalny"/>
    <w:link w:val="ZwykytekstZnak"/>
    <w:rsid w:val="00DC2A24"/>
    <w:pPr>
      <w:widowControl w:val="0"/>
    </w:pPr>
    <w:rPr>
      <w:rFonts w:ascii="Courier New" w:hAnsi="Courier New" w:cs="Arial"/>
      <w:snapToGrid w:val="0"/>
      <w:sz w:val="20"/>
      <w:szCs w:val="20"/>
    </w:rPr>
  </w:style>
  <w:style w:type="character" w:customStyle="1" w:styleId="ZwykytekstZnak">
    <w:name w:val="Zwykły tekst Znak"/>
    <w:link w:val="Zwykytekst"/>
    <w:rsid w:val="00DC2A24"/>
    <w:rPr>
      <w:rFonts w:ascii="Courier New" w:hAnsi="Courier New" w:cs="Arial"/>
      <w:snapToGrid w:val="0"/>
      <w:lang w:val="pl-PL" w:eastAsia="pl-PL" w:bidi="ar-SA"/>
    </w:rPr>
  </w:style>
  <w:style w:type="character" w:customStyle="1" w:styleId="NagwekZnak1">
    <w:name w:val="Nagłówek Znak1"/>
    <w:link w:val="Nagwek"/>
    <w:rsid w:val="00814C1D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14C1D"/>
    <w:rPr>
      <w:sz w:val="20"/>
      <w:szCs w:val="20"/>
    </w:rPr>
  </w:style>
  <w:style w:type="paragraph" w:styleId="Tekstdymka">
    <w:name w:val="Balloon Text"/>
    <w:basedOn w:val="Normalny"/>
    <w:semiHidden/>
    <w:rsid w:val="00F6390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D53E9F"/>
    <w:pPr>
      <w:suppressAutoHyphens/>
      <w:spacing w:after="120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2C7428"/>
    <w:pPr>
      <w:spacing w:after="120"/>
      <w:ind w:left="283"/>
    </w:pPr>
  </w:style>
  <w:style w:type="paragraph" w:styleId="Akapitzlist">
    <w:name w:val="List Paragraph"/>
    <w:aliases w:val="Nagłowek 3,CW_Lista,normalny tekst,Akapit z listą3,Obiekt,BulletC,Akapit z listą31,NOWY,Akapit z listą32,List Paragraph,Akapit z listą2,Numerowanie,Akapit z listą BS,sw tekst,Kolorowa lista — akcent 11,List Paragraph1,L1,Akapit z listą5"/>
    <w:basedOn w:val="Normalny"/>
    <w:link w:val="AkapitzlistZnak"/>
    <w:uiPriority w:val="99"/>
    <w:qFormat/>
    <w:rsid w:val="002C7428"/>
    <w:pPr>
      <w:spacing w:before="100" w:beforeAutospacing="1" w:after="100" w:afterAutospacing="1"/>
    </w:pPr>
  </w:style>
  <w:style w:type="paragraph" w:styleId="Tekstpodstawowy2">
    <w:name w:val="Body Text 2"/>
    <w:basedOn w:val="Normalny"/>
    <w:rsid w:val="00C63A57"/>
    <w:pPr>
      <w:spacing w:after="120" w:line="480" w:lineRule="auto"/>
    </w:pPr>
  </w:style>
  <w:style w:type="character" w:customStyle="1" w:styleId="FontStyle26">
    <w:name w:val="Font Style26"/>
    <w:rsid w:val="00195C54"/>
    <w:rPr>
      <w:rFonts w:ascii="Times New Roman" w:hAnsi="Times New Roman" w:cs="Times New Roman"/>
      <w:b/>
      <w:bCs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8706EB"/>
    <w:rPr>
      <w:sz w:val="24"/>
      <w:szCs w:val="24"/>
      <w:lang w:val="pl-PL" w:eastAsia="pl-PL" w:bidi="ar-SA"/>
    </w:rPr>
  </w:style>
  <w:style w:type="paragraph" w:customStyle="1" w:styleId="ak2">
    <w:name w:val="ak2"/>
    <w:basedOn w:val="Normalny"/>
    <w:rsid w:val="00657B15"/>
    <w:pPr>
      <w:spacing w:before="100" w:beforeAutospacing="1" w:after="100" w:afterAutospacing="1"/>
    </w:pPr>
    <w:rPr>
      <w:color w:val="000000"/>
    </w:rPr>
  </w:style>
  <w:style w:type="paragraph" w:styleId="NormalnyWeb">
    <w:name w:val="Normal (Web)"/>
    <w:basedOn w:val="Normalny"/>
    <w:link w:val="NormalnyWebZnak"/>
    <w:uiPriority w:val="99"/>
    <w:rsid w:val="00657B15"/>
    <w:pPr>
      <w:spacing w:before="100" w:beforeAutospacing="1" w:after="100" w:afterAutospacing="1"/>
    </w:pPr>
    <w:rPr>
      <w:color w:val="000000"/>
    </w:rPr>
  </w:style>
  <w:style w:type="paragraph" w:customStyle="1" w:styleId="ZnakZnakZnakZnak">
    <w:name w:val="Znak Znak Znak Znak"/>
    <w:basedOn w:val="Normalny"/>
    <w:rsid w:val="00433BFC"/>
  </w:style>
  <w:style w:type="character" w:customStyle="1" w:styleId="BezodstpwZnak">
    <w:name w:val="Bez odstępów Znak"/>
    <w:link w:val="Bezodstpw"/>
    <w:locked/>
    <w:rsid w:val="009904AE"/>
    <w:rPr>
      <w:rFonts w:ascii="Calibri" w:hAnsi="Calibri"/>
      <w:sz w:val="22"/>
      <w:szCs w:val="22"/>
      <w:lang w:val="pl-PL" w:eastAsia="en-US" w:bidi="ar-SA"/>
    </w:rPr>
  </w:style>
  <w:style w:type="paragraph" w:styleId="Bezodstpw">
    <w:name w:val="No Spacing"/>
    <w:link w:val="BezodstpwZnak"/>
    <w:uiPriority w:val="1"/>
    <w:qFormat/>
    <w:rsid w:val="009904AE"/>
    <w:rPr>
      <w:rFonts w:ascii="Calibri" w:hAnsi="Calibri"/>
      <w:sz w:val="22"/>
      <w:szCs w:val="22"/>
      <w:lang w:eastAsia="en-US"/>
    </w:rPr>
  </w:style>
  <w:style w:type="character" w:customStyle="1" w:styleId="NormalnyWebZnak">
    <w:name w:val="Normalny (Web) Znak"/>
    <w:link w:val="NormalnyWeb"/>
    <w:rsid w:val="009904AE"/>
    <w:rPr>
      <w:color w:val="000000"/>
      <w:sz w:val="24"/>
      <w:szCs w:val="24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D2A6B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55062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basedOn w:val="Normalny"/>
    <w:rsid w:val="00DC5702"/>
    <w:pPr>
      <w:autoSpaceDE w:val="0"/>
      <w:autoSpaceDN w:val="0"/>
    </w:pPr>
    <w:rPr>
      <w:rFonts w:ascii="Liberation Sans" w:hAnsi="Liberation Sans"/>
      <w:color w:val="000000"/>
    </w:rPr>
  </w:style>
  <w:style w:type="paragraph" w:customStyle="1" w:styleId="msolistparagraph0">
    <w:name w:val="msolistparagraph"/>
    <w:basedOn w:val="Normalny"/>
    <w:rsid w:val="00F00B13"/>
    <w:pPr>
      <w:ind w:left="720"/>
    </w:pPr>
    <w:rPr>
      <w:rFonts w:ascii="Calibri" w:hAnsi="Calibri"/>
      <w:sz w:val="22"/>
      <w:szCs w:val="22"/>
    </w:rPr>
  </w:style>
  <w:style w:type="character" w:customStyle="1" w:styleId="NagwekZnak">
    <w:name w:val="Nagłówek Znak"/>
    <w:rsid w:val="00F00B13"/>
    <w:rPr>
      <w:lang w:bidi="ar-SA"/>
    </w:rPr>
  </w:style>
  <w:style w:type="character" w:customStyle="1" w:styleId="NormalWebChar">
    <w:name w:val="Normal (Web) Char"/>
    <w:locked/>
    <w:rsid w:val="00A80C47"/>
    <w:rPr>
      <w:rFonts w:cs="Times New Roman"/>
      <w:spacing w:val="-5"/>
      <w:sz w:val="24"/>
      <w:szCs w:val="24"/>
      <w:lang w:val="pl-PL" w:eastAsia="en-US" w:bidi="ar-SA"/>
    </w:rPr>
  </w:style>
  <w:style w:type="character" w:customStyle="1" w:styleId="apple-converted-space">
    <w:name w:val="apple-converted-space"/>
    <w:rsid w:val="00F9396C"/>
  </w:style>
  <w:style w:type="paragraph" w:styleId="Tekstpodstawowy3">
    <w:name w:val="Body Text 3"/>
    <w:basedOn w:val="Normalny"/>
    <w:link w:val="Tekstpodstawowy3Znak"/>
    <w:rsid w:val="00005750"/>
    <w:pPr>
      <w:spacing w:after="120"/>
    </w:pPr>
  </w:style>
  <w:style w:type="paragraph" w:customStyle="1" w:styleId="Skrconyadreszwrotny">
    <w:name w:val="Skrócony adres zwrotny"/>
    <w:basedOn w:val="Normalny"/>
    <w:rsid w:val="002E6250"/>
    <w:rPr>
      <w:szCs w:val="20"/>
    </w:rPr>
  </w:style>
  <w:style w:type="paragraph" w:customStyle="1" w:styleId="Akapitzlist10">
    <w:name w:val="Akapit z listą1"/>
    <w:basedOn w:val="Normalny"/>
    <w:qFormat/>
    <w:rsid w:val="004A4CD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D84AFC"/>
    <w:rPr>
      <w:b/>
      <w:bCs/>
    </w:rPr>
  </w:style>
  <w:style w:type="paragraph" w:customStyle="1" w:styleId="Standard">
    <w:name w:val="Standard"/>
    <w:rsid w:val="00B16417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DraeBodytext">
    <w:name w:val="Drae_Bodytext"/>
    <w:basedOn w:val="Tekstpodstawowy"/>
    <w:rsid w:val="00B356CD"/>
    <w:pPr>
      <w:suppressAutoHyphens w:val="0"/>
      <w:spacing w:after="0" w:line="320" w:lineRule="exact"/>
    </w:pPr>
    <w:rPr>
      <w:rFonts w:ascii="Arial" w:hAnsi="Arial"/>
      <w:sz w:val="20"/>
      <w:szCs w:val="20"/>
      <w:lang w:val="de-DE" w:eastAsia="de-DE"/>
    </w:rPr>
  </w:style>
  <w:style w:type="paragraph" w:customStyle="1" w:styleId="scfbrieftext">
    <w:name w:val="scfbrieftext"/>
    <w:basedOn w:val="Normalny"/>
    <w:rsid w:val="00633C39"/>
    <w:rPr>
      <w:rFonts w:ascii="Arial" w:hAnsi="Arial"/>
      <w:sz w:val="20"/>
      <w:szCs w:val="20"/>
      <w:lang w:val="en-US" w:eastAsia="de-DE"/>
    </w:rPr>
  </w:style>
  <w:style w:type="paragraph" w:styleId="Tekstkomentarza">
    <w:name w:val="annotation text"/>
    <w:basedOn w:val="Normalny"/>
    <w:link w:val="TekstkomentarzaZnak"/>
    <w:uiPriority w:val="99"/>
    <w:rsid w:val="00633C39"/>
    <w:rPr>
      <w:rFonts w:ascii="Arial" w:hAnsi="Arial"/>
      <w:sz w:val="20"/>
      <w:szCs w:val="20"/>
      <w:lang w:val="de-DE" w:eastAsia="de-DE"/>
    </w:rPr>
  </w:style>
  <w:style w:type="character" w:customStyle="1" w:styleId="TekstkomentarzaZnak">
    <w:name w:val="Tekst komentarza Znak"/>
    <w:link w:val="Tekstkomentarza"/>
    <w:uiPriority w:val="99"/>
    <w:locked/>
    <w:rsid w:val="00633C39"/>
    <w:rPr>
      <w:rFonts w:ascii="Arial" w:hAnsi="Arial"/>
      <w:lang w:val="de-DE" w:eastAsia="de-DE" w:bidi="ar-SA"/>
    </w:rPr>
  </w:style>
  <w:style w:type="paragraph" w:customStyle="1" w:styleId="Nagwek31">
    <w:name w:val="Nagłówek 31"/>
    <w:basedOn w:val="Normalny"/>
    <w:next w:val="Normalny"/>
    <w:rsid w:val="00633C39"/>
    <w:pPr>
      <w:keepNext/>
      <w:widowControl w:val="0"/>
      <w:numPr>
        <w:ilvl w:val="2"/>
        <w:numId w:val="1"/>
      </w:numPr>
      <w:suppressAutoHyphens/>
      <w:outlineLvl w:val="2"/>
    </w:pPr>
    <w:rPr>
      <w:rFonts w:eastAsia="Lucida Sans Unicode"/>
      <w:b/>
      <w:bCs/>
      <w:i/>
      <w:iCs/>
      <w:kern w:val="1"/>
      <w:lang w:eastAsia="de-DE"/>
    </w:rPr>
  </w:style>
  <w:style w:type="paragraph" w:customStyle="1" w:styleId="TableContents">
    <w:name w:val="Table Contents"/>
    <w:basedOn w:val="Normalny"/>
    <w:rsid w:val="005E22D4"/>
    <w:pPr>
      <w:widowControl w:val="0"/>
      <w:suppressLineNumbers/>
      <w:suppressAutoHyphens/>
      <w:autoSpaceDN w:val="0"/>
      <w:textAlignment w:val="baseline"/>
    </w:pPr>
    <w:rPr>
      <w:rFonts w:eastAsia="SimSun" w:cs="Mangal"/>
      <w:kern w:val="3"/>
      <w:lang w:eastAsia="zh-CN" w:bidi="hi-IN"/>
    </w:rPr>
  </w:style>
  <w:style w:type="paragraph" w:styleId="Podtytu">
    <w:name w:val="Subtitle"/>
    <w:basedOn w:val="Normalny"/>
    <w:next w:val="Normalny"/>
    <w:qFormat/>
    <w:rsid w:val="0083222E"/>
    <w:pPr>
      <w:spacing w:after="60"/>
      <w:jc w:val="center"/>
      <w:outlineLvl w:val="1"/>
    </w:pPr>
    <w:rPr>
      <w:rFonts w:ascii="Cambria" w:hAnsi="Cambria"/>
      <w:lang w:val="en-US" w:eastAsia="ja-JP"/>
    </w:rPr>
  </w:style>
  <w:style w:type="paragraph" w:styleId="Lista2">
    <w:name w:val="List 2"/>
    <w:basedOn w:val="Normalny"/>
    <w:unhideWhenUsed/>
    <w:rsid w:val="0083222E"/>
    <w:pPr>
      <w:ind w:left="566" w:hanging="283"/>
    </w:pPr>
    <w:rPr>
      <w:rFonts w:eastAsia="Calibri"/>
    </w:rPr>
  </w:style>
  <w:style w:type="paragraph" w:customStyle="1" w:styleId="Tekstpodstawowywcity22">
    <w:name w:val="Tekst podstawowy wcięty 22"/>
    <w:basedOn w:val="Normalny"/>
    <w:rsid w:val="00A36AEC"/>
    <w:pPr>
      <w:suppressAutoHyphens/>
      <w:overflowPunct w:val="0"/>
      <w:autoSpaceDE w:val="0"/>
      <w:spacing w:after="120" w:line="480" w:lineRule="auto"/>
      <w:ind w:left="283"/>
      <w:textAlignment w:val="baseline"/>
    </w:pPr>
    <w:rPr>
      <w:rFonts w:eastAsia="Calibri"/>
      <w:sz w:val="20"/>
      <w:szCs w:val="20"/>
      <w:lang w:eastAsia="zh-CN"/>
    </w:rPr>
  </w:style>
  <w:style w:type="paragraph" w:styleId="Tekstpodstawowywcity3">
    <w:name w:val="Body Text Indent 3"/>
    <w:basedOn w:val="Normalny"/>
    <w:rsid w:val="006A4E58"/>
    <w:pPr>
      <w:spacing w:after="120"/>
      <w:ind w:left="283"/>
    </w:pPr>
    <w:rPr>
      <w:sz w:val="16"/>
      <w:szCs w:val="16"/>
    </w:rPr>
  </w:style>
  <w:style w:type="table" w:customStyle="1" w:styleId="TableNormal1">
    <w:name w:val="Table Normal1"/>
    <w:uiPriority w:val="99"/>
    <w:semiHidden/>
    <w:rsid w:val="00596145"/>
    <w:rPr>
      <w:lang w:val="en-US" w:eastAsia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nyWebZnak1">
    <w:name w:val="Normalny (Web) Znak1"/>
    <w:rsid w:val="00F8126D"/>
    <w:rPr>
      <w:sz w:val="24"/>
      <w:szCs w:val="24"/>
    </w:rPr>
  </w:style>
  <w:style w:type="character" w:customStyle="1" w:styleId="Brak">
    <w:name w:val="Brak"/>
    <w:rsid w:val="003B7633"/>
  </w:style>
  <w:style w:type="paragraph" w:customStyle="1" w:styleId="Body">
    <w:name w:val="Body"/>
    <w:rsid w:val="003B7633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132"/>
      </w:tabs>
      <w:spacing w:line="276" w:lineRule="auto"/>
    </w:pPr>
    <w:rPr>
      <w:rFonts w:ascii="Arial" w:eastAsia="Arial Unicode MS" w:hAnsi="Arial" w:cs="Arial Unicode MS"/>
      <w:color w:val="000000"/>
      <w:sz w:val="14"/>
      <w:szCs w:val="14"/>
      <w:u w:color="000000"/>
      <w:bdr w:val="nil"/>
      <w:lang w:val="en-US"/>
    </w:rPr>
  </w:style>
  <w:style w:type="paragraph" w:styleId="Tekstblokowy">
    <w:name w:val="Block Text"/>
    <w:basedOn w:val="Normalny"/>
    <w:unhideWhenUsed/>
    <w:rsid w:val="00A1518C"/>
    <w:pPr>
      <w:tabs>
        <w:tab w:val="left" w:pos="1134"/>
      </w:tabs>
      <w:ind w:left="426" w:right="447" w:firstLine="708"/>
      <w:jc w:val="both"/>
    </w:pPr>
    <w:rPr>
      <w:sz w:val="28"/>
      <w:szCs w:val="20"/>
    </w:rPr>
  </w:style>
  <w:style w:type="character" w:styleId="Uwydatnienie">
    <w:name w:val="Emphasis"/>
    <w:rsid w:val="00027F82"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F3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F3369"/>
    <w:rPr>
      <w:rFonts w:ascii="Courier New" w:hAnsi="Courier New" w:cs="Courier New"/>
    </w:rPr>
  </w:style>
  <w:style w:type="character" w:customStyle="1" w:styleId="AkapitzlistZnak">
    <w:name w:val="Akapit z listą Znak"/>
    <w:aliases w:val="Nagłowek 3 Znak,CW_Lista Znak,normalny tekst Znak,Akapit z listą3 Znak,Obiekt Znak,BulletC Znak,Akapit z listą31 Znak,NOWY Znak,Akapit z listą32 Znak,List Paragraph Znak,Akapit z listą2 Znak,Numerowanie Znak,Akapit z listą BS Znak"/>
    <w:basedOn w:val="Domylnaczcionkaakapitu"/>
    <w:link w:val="Akapitzlist"/>
    <w:uiPriority w:val="34"/>
    <w:qFormat/>
    <w:locked/>
    <w:rsid w:val="00EA5F8E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535A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Bezodstpw1">
    <w:name w:val="Bez odstępów1"/>
    <w:qFormat/>
    <w:rsid w:val="00D00ED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4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4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56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0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2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7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4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99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7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2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1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67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7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9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6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8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22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20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18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2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4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2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9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6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4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05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3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Szablony%20i%20wzory%20pism\Pismo_firmowe_ZOZ_Olawa_COLOR_2008_nowelog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A4686-225C-4A24-9409-30BF33BC1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Pismo_firmowe_ZOZ_Olawa_COLOR_2008_nowelogo</Template>
  <TotalTime>3865</TotalTime>
  <Pages>3</Pages>
  <Words>1502</Words>
  <Characters>9013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>Hewlett-Packard</Company>
  <LinksUpToDate>false</LinksUpToDate>
  <CharactersWithSpaces>10495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mz</dc:creator>
  <cp:keywords/>
  <cp:lastModifiedBy>Aleksandra ASB. Błauciak</cp:lastModifiedBy>
  <cp:revision>4449</cp:revision>
  <cp:lastPrinted>2018-07-24T14:06:00Z</cp:lastPrinted>
  <dcterms:created xsi:type="dcterms:W3CDTF">2019-01-09T07:08:00Z</dcterms:created>
  <dcterms:modified xsi:type="dcterms:W3CDTF">2020-09-25T12:56:00Z</dcterms:modified>
</cp:coreProperties>
</file>