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B64" w:rsidRDefault="00860B64" w:rsidP="0053540E">
      <w:pPr>
        <w:autoSpaceDN/>
        <w:spacing w:after="0" w:line="240" w:lineRule="auto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  <w:r w:rsidRPr="003D1D9E">
        <w:rPr>
          <w:rFonts w:ascii="Times New Roman" w:eastAsia="Times New Roman" w:hAnsi="Times New Roman"/>
          <w:b/>
          <w:bCs/>
          <w:iCs/>
          <w:lang w:eastAsia="ar-SA"/>
        </w:rPr>
        <w:t xml:space="preserve">Załącznik nr </w:t>
      </w:r>
      <w:r w:rsidR="00E57A98">
        <w:rPr>
          <w:rFonts w:ascii="Times New Roman" w:eastAsia="Times New Roman" w:hAnsi="Times New Roman"/>
          <w:b/>
          <w:bCs/>
          <w:iCs/>
          <w:lang w:eastAsia="ar-SA"/>
        </w:rPr>
        <w:t>3</w:t>
      </w:r>
      <w:r w:rsidRPr="003D1D9E">
        <w:rPr>
          <w:rFonts w:ascii="Times New Roman" w:eastAsia="Times New Roman" w:hAnsi="Times New Roman"/>
          <w:b/>
          <w:bCs/>
          <w:iCs/>
          <w:lang w:eastAsia="ar-SA"/>
        </w:rPr>
        <w:t xml:space="preserve"> do SIWZ</w:t>
      </w:r>
      <w:r w:rsidR="0053540E">
        <w:rPr>
          <w:rFonts w:ascii="Times New Roman" w:eastAsia="Times New Roman" w:hAnsi="Times New Roman"/>
          <w:b/>
          <w:bCs/>
          <w:iCs/>
          <w:lang w:eastAsia="ar-SA"/>
        </w:rPr>
        <w:t xml:space="preserve"> – Oświadczenie Wykonawcy</w:t>
      </w:r>
    </w:p>
    <w:p w:rsidR="00F92643" w:rsidRDefault="00F92643" w:rsidP="003102A6">
      <w:pPr>
        <w:autoSpaceDN/>
        <w:spacing w:after="0" w:line="240" w:lineRule="auto"/>
        <w:textAlignment w:val="auto"/>
        <w:rPr>
          <w:rFonts w:ascii="Times New Roman" w:eastAsia="Times New Roman" w:hAnsi="Times New Roman"/>
          <w:lang w:eastAsia="ar-SA"/>
        </w:rPr>
      </w:pPr>
    </w:p>
    <w:p w:rsidR="003102A6" w:rsidRPr="002029A3" w:rsidRDefault="003102A6" w:rsidP="003102A6">
      <w:pPr>
        <w:autoSpaceDN/>
        <w:spacing w:after="0" w:line="240" w:lineRule="auto"/>
        <w:textAlignment w:val="auto"/>
        <w:rPr>
          <w:rFonts w:ascii="Times New Roman" w:eastAsia="Times New Roman" w:hAnsi="Times New Roman"/>
          <w:i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 xml:space="preserve">Nazwa i adres Wykonawcy </w:t>
      </w:r>
      <w:r w:rsidRPr="002029A3">
        <w:rPr>
          <w:rFonts w:ascii="Times New Roman" w:eastAsia="Times New Roman" w:hAnsi="Times New Roman"/>
          <w:i/>
          <w:lang w:eastAsia="ar-SA"/>
        </w:rPr>
        <w:t>(</w:t>
      </w:r>
      <w:r w:rsidRPr="002029A3">
        <w:rPr>
          <w:rFonts w:ascii="Times New Roman" w:eastAsia="Times New Roman" w:hAnsi="Times New Roman"/>
          <w:i/>
          <w:u w:val="single"/>
          <w:lang w:eastAsia="ar-SA"/>
        </w:rPr>
        <w:t>Pełnomocnika</w:t>
      </w:r>
      <w:r w:rsidRPr="002029A3">
        <w:rPr>
          <w:rFonts w:ascii="Times New Roman" w:eastAsia="Times New Roman" w:hAnsi="Times New Roman"/>
          <w:i/>
          <w:lang w:eastAsia="ar-SA"/>
        </w:rPr>
        <w:t xml:space="preserve"> w przypadku Konsorcjum):</w:t>
      </w:r>
    </w:p>
    <w:p w:rsidR="003102A6" w:rsidRPr="002029A3" w:rsidRDefault="003102A6" w:rsidP="003102A6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3102A6" w:rsidRPr="002029A3" w:rsidRDefault="003102A6" w:rsidP="003102A6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3102A6" w:rsidRPr="002029A3" w:rsidRDefault="003102A6" w:rsidP="003102A6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i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 xml:space="preserve">Nazwa i adres Partnera/-ów: </w:t>
      </w:r>
      <w:r w:rsidRPr="002029A3">
        <w:rPr>
          <w:rFonts w:ascii="Times New Roman" w:eastAsia="Times New Roman" w:hAnsi="Times New Roman"/>
          <w:i/>
          <w:lang w:eastAsia="ar-SA"/>
        </w:rPr>
        <w:t>(w przypadku Konsorcjum)</w:t>
      </w:r>
    </w:p>
    <w:p w:rsidR="003102A6" w:rsidRPr="002029A3" w:rsidRDefault="003102A6" w:rsidP="003102A6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3102A6" w:rsidRPr="002029A3" w:rsidRDefault="003102A6" w:rsidP="003102A6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3102A6" w:rsidRDefault="002834AF" w:rsidP="003102A6">
      <w:pPr>
        <w:autoSpaceDN/>
        <w:spacing w:after="0" w:line="360" w:lineRule="auto"/>
        <w:textAlignment w:val="auto"/>
        <w:rPr>
          <w:rFonts w:ascii="Times New Roman" w:eastAsia="Times New Roman" w:hAnsi="Times New Roman"/>
          <w:b/>
          <w:i/>
          <w:lang w:eastAsia="ar-SA"/>
        </w:rPr>
      </w:pPr>
      <w:r>
        <w:rPr>
          <w:rFonts w:ascii="Times New Roman" w:hAnsi="Times New Roman"/>
        </w:rPr>
        <w:t>Dotyczy</w:t>
      </w:r>
      <w:r w:rsidR="003102A6" w:rsidRPr="00233A00">
        <w:rPr>
          <w:rFonts w:ascii="Times New Roman" w:hAnsi="Times New Roman"/>
        </w:rPr>
        <w:t xml:space="preserve"> postępowania o udz</w:t>
      </w:r>
      <w:r w:rsidR="003102A6">
        <w:rPr>
          <w:rFonts w:ascii="Times New Roman" w:hAnsi="Times New Roman"/>
        </w:rPr>
        <w:t xml:space="preserve">ielenie zamówienia publicznego </w:t>
      </w:r>
      <w:r w:rsidR="003102A6" w:rsidRPr="00233A00">
        <w:rPr>
          <w:rFonts w:ascii="Times New Roman" w:hAnsi="Times New Roman"/>
        </w:rPr>
        <w:t xml:space="preserve">pn. </w:t>
      </w:r>
      <w:r w:rsidR="003102A6">
        <w:rPr>
          <w:rFonts w:ascii="Times New Roman" w:hAnsi="Times New Roman"/>
        </w:rPr>
        <w:t xml:space="preserve">: </w:t>
      </w:r>
    </w:p>
    <w:p w:rsidR="00F92643" w:rsidRPr="000E01A6" w:rsidRDefault="00F92643" w:rsidP="00F92643">
      <w:pPr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  <w:r w:rsidRPr="00F92643">
        <w:rPr>
          <w:rFonts w:ascii="Times New Roman" w:eastAsia="Times New Roman" w:hAnsi="Times New Roman"/>
          <w:b/>
          <w:i/>
          <w:sz w:val="24"/>
          <w:szCs w:val="24"/>
          <w:lang w:val="x-none" w:eastAsia="ar-SA"/>
        </w:rPr>
        <w:t xml:space="preserve">Dostawa </w:t>
      </w:r>
      <w:r w:rsidR="000E01A6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gazów medycznych i technicznych wraz z dzierżawą zbiornika i butli</w:t>
      </w:r>
    </w:p>
    <w:p w:rsidR="003102A6" w:rsidRDefault="000E01A6" w:rsidP="00F92643">
      <w:pPr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val="x-none" w:eastAsia="ar-SA"/>
        </w:rPr>
        <w:t>znak sprawy ZOZ/DZP/PN/18</w:t>
      </w:r>
      <w:bookmarkStart w:id="0" w:name="_GoBack"/>
      <w:bookmarkEnd w:id="0"/>
      <w:r w:rsidR="00951318">
        <w:rPr>
          <w:rFonts w:ascii="Times New Roman" w:eastAsia="Times New Roman" w:hAnsi="Times New Roman"/>
          <w:b/>
          <w:i/>
          <w:sz w:val="24"/>
          <w:szCs w:val="24"/>
          <w:lang w:val="x-none" w:eastAsia="ar-SA"/>
        </w:rPr>
        <w:t>/20</w:t>
      </w:r>
    </w:p>
    <w:tbl>
      <w:tblPr>
        <w:tblpPr w:leftFromText="141" w:rightFromText="141" w:vertAnchor="page" w:horzAnchor="margin" w:tblpY="5558"/>
        <w:tblW w:w="9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E5F1"/>
        <w:tblLook w:val="04A0" w:firstRow="1" w:lastRow="0" w:firstColumn="1" w:lastColumn="0" w:noHBand="0" w:noVBand="1"/>
      </w:tblPr>
      <w:tblGrid>
        <w:gridCol w:w="9398"/>
      </w:tblGrid>
      <w:tr w:rsidR="00F5481D" w:rsidRPr="00860B64" w:rsidTr="009A2012">
        <w:trPr>
          <w:trHeight w:val="1251"/>
        </w:trPr>
        <w:tc>
          <w:tcPr>
            <w:tcW w:w="9398" w:type="dxa"/>
            <w:shd w:val="clear" w:color="auto" w:fill="EAF1DD"/>
          </w:tcPr>
          <w:p w:rsidR="00F5481D" w:rsidRPr="00860B64" w:rsidRDefault="00F5481D" w:rsidP="00F5481D">
            <w:pPr>
              <w:pStyle w:val="ChapterTitle"/>
              <w:spacing w:before="0" w:after="120"/>
              <w:jc w:val="left"/>
              <w:rPr>
                <w:caps/>
                <w:sz w:val="22"/>
              </w:rPr>
            </w:pPr>
            <w:bookmarkStart w:id="1" w:name="__RefHeading__66_381024118"/>
            <w:bookmarkEnd w:id="1"/>
          </w:p>
          <w:p w:rsidR="00F5481D" w:rsidRPr="00C26DCB" w:rsidRDefault="00F5481D" w:rsidP="00F5481D">
            <w:pPr>
              <w:pStyle w:val="ChapterTitle"/>
              <w:spacing w:before="0" w:after="240"/>
              <w:rPr>
                <w:caps/>
                <w:sz w:val="24"/>
                <w:szCs w:val="24"/>
              </w:rPr>
            </w:pPr>
            <w:r w:rsidRPr="00C26DCB">
              <w:rPr>
                <w:caps/>
                <w:sz w:val="24"/>
                <w:szCs w:val="24"/>
              </w:rPr>
              <w:t xml:space="preserve">I. oświadczenie Wykonawcy DOTYCZĄCE PRZESŁANEK </w:t>
            </w:r>
          </w:p>
          <w:p w:rsidR="00F5481D" w:rsidRPr="00860B64" w:rsidRDefault="00F5481D" w:rsidP="00F5481D">
            <w:pPr>
              <w:pStyle w:val="ChapterTitle"/>
              <w:spacing w:before="0" w:after="240"/>
              <w:rPr>
                <w:caps/>
                <w:sz w:val="22"/>
              </w:rPr>
            </w:pPr>
            <w:r w:rsidRPr="00C26DCB">
              <w:rPr>
                <w:caps/>
                <w:sz w:val="24"/>
                <w:szCs w:val="24"/>
              </w:rPr>
              <w:t>WYKLUCZENIA Z POSTĘPOWANIA</w:t>
            </w:r>
          </w:p>
        </w:tc>
      </w:tr>
    </w:tbl>
    <w:p w:rsidR="002029A3" w:rsidRDefault="002029A3" w:rsidP="003102A6">
      <w:pPr>
        <w:keepLines/>
        <w:autoSpaceDN/>
        <w:spacing w:after="0" w:line="240" w:lineRule="auto"/>
        <w:textAlignment w:val="auto"/>
        <w:rPr>
          <w:rFonts w:ascii="Times New Roman" w:eastAsia="Times New Roman" w:hAnsi="Times New Roman"/>
          <w:i/>
          <w:lang w:eastAsia="ar-SA"/>
        </w:rPr>
      </w:pPr>
    </w:p>
    <w:p w:rsidR="002029A3" w:rsidRPr="002029A3" w:rsidRDefault="002029A3" w:rsidP="002029A3">
      <w:pPr>
        <w:keepLines/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i/>
          <w:lang w:eastAsia="ar-SA"/>
        </w:rPr>
      </w:pPr>
      <w:r w:rsidRPr="002029A3">
        <w:rPr>
          <w:rFonts w:ascii="Times New Roman" w:eastAsia="Times New Roman" w:hAnsi="Times New Roman"/>
          <w:i/>
          <w:lang w:eastAsia="ar-SA"/>
        </w:rPr>
        <w:t>(Wypełnia Wykonawca lub Pełnomocnik w przypadku Konsorcjum</w:t>
      </w:r>
    </w:p>
    <w:p w:rsidR="002029A3" w:rsidRPr="002029A3" w:rsidRDefault="002029A3" w:rsidP="002029A3">
      <w:pPr>
        <w:keepLines/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i/>
          <w:lang w:eastAsia="ar-SA"/>
        </w:rPr>
      </w:pPr>
      <w:r w:rsidRPr="002029A3">
        <w:rPr>
          <w:rFonts w:ascii="Times New Roman" w:eastAsia="Times New Roman" w:hAnsi="Times New Roman"/>
          <w:i/>
          <w:lang w:eastAsia="ar-SA"/>
        </w:rPr>
        <w:t>albo upoważniona osoba przez Wykonawcę)</w:t>
      </w:r>
    </w:p>
    <w:p w:rsidR="002029A3" w:rsidRDefault="002029A3" w:rsidP="002029A3">
      <w:pPr>
        <w:keepLines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lang w:eastAsia="ar-SA"/>
        </w:rPr>
      </w:pPr>
    </w:p>
    <w:p w:rsidR="00F92643" w:rsidRDefault="00F92643" w:rsidP="00A17653">
      <w:pPr>
        <w:autoSpaceDN/>
        <w:spacing w:after="0" w:line="360" w:lineRule="auto"/>
        <w:textAlignment w:val="auto"/>
        <w:rPr>
          <w:rFonts w:ascii="Times New Roman" w:hAnsi="Times New Roman"/>
        </w:rPr>
      </w:pPr>
    </w:p>
    <w:p w:rsidR="00A17653" w:rsidRPr="00A17653" w:rsidRDefault="003102A6" w:rsidP="00A17653">
      <w:pPr>
        <w:autoSpaceDN/>
        <w:spacing w:after="0" w:line="360" w:lineRule="auto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233A00" w:rsidRPr="00233A00">
        <w:rPr>
          <w:rFonts w:ascii="Times New Roman" w:hAnsi="Times New Roman"/>
        </w:rPr>
        <w:t>świadczam, co następuje:</w:t>
      </w:r>
    </w:p>
    <w:p w:rsidR="00233A00" w:rsidRPr="0040566C" w:rsidRDefault="00233A00" w:rsidP="00233A00">
      <w:pPr>
        <w:numPr>
          <w:ilvl w:val="0"/>
          <w:numId w:val="8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hAnsi="Times New Roman"/>
          <w:u w:val="single"/>
        </w:rPr>
      </w:pPr>
      <w:r w:rsidRPr="0040566C">
        <w:rPr>
          <w:rFonts w:ascii="Times New Roman" w:hAnsi="Times New Roman"/>
          <w:u w:val="single"/>
        </w:rPr>
        <w:t>nie podlegam wykluczeniu z postępowania na</w:t>
      </w:r>
      <w:r w:rsidR="00A17653" w:rsidRPr="0040566C">
        <w:rPr>
          <w:rFonts w:ascii="Times New Roman" w:hAnsi="Times New Roman"/>
          <w:u w:val="single"/>
        </w:rPr>
        <w:t xml:space="preserve"> podstawie </w:t>
      </w:r>
      <w:r w:rsidR="00C57875" w:rsidRPr="0040566C">
        <w:rPr>
          <w:rFonts w:ascii="Times New Roman" w:hAnsi="Times New Roman"/>
          <w:u w:val="single"/>
        </w:rPr>
        <w:t xml:space="preserve">art. 24 ust 1 pkt </w:t>
      </w:r>
      <w:r w:rsidR="00532D51" w:rsidRPr="0040566C">
        <w:rPr>
          <w:rFonts w:ascii="Times New Roman" w:hAnsi="Times New Roman"/>
          <w:u w:val="single"/>
        </w:rPr>
        <w:t>12</w:t>
      </w:r>
      <w:r w:rsidR="00C57875" w:rsidRPr="0040566C">
        <w:rPr>
          <w:rFonts w:ascii="Times New Roman" w:hAnsi="Times New Roman"/>
          <w:u w:val="single"/>
        </w:rPr>
        <w:t>-2</w:t>
      </w:r>
      <w:r w:rsidR="00532D51" w:rsidRPr="0040566C">
        <w:rPr>
          <w:rFonts w:ascii="Times New Roman" w:hAnsi="Times New Roman"/>
          <w:u w:val="single"/>
        </w:rPr>
        <w:t>3</w:t>
      </w:r>
      <w:r w:rsidR="006E44A9" w:rsidRPr="0040566C">
        <w:rPr>
          <w:rFonts w:ascii="Times New Roman" w:hAnsi="Times New Roman"/>
          <w:u w:val="single"/>
        </w:rPr>
        <w:t xml:space="preserve"> ustawy </w:t>
      </w:r>
      <w:proofErr w:type="spellStart"/>
      <w:r w:rsidR="006E44A9" w:rsidRPr="0040566C">
        <w:rPr>
          <w:rFonts w:ascii="Times New Roman" w:hAnsi="Times New Roman"/>
          <w:u w:val="single"/>
        </w:rPr>
        <w:t>Pzp</w:t>
      </w:r>
      <w:proofErr w:type="spellEnd"/>
    </w:p>
    <w:p w:rsidR="00233A00" w:rsidRPr="0040566C" w:rsidRDefault="00233A00" w:rsidP="00233A00">
      <w:pPr>
        <w:numPr>
          <w:ilvl w:val="0"/>
          <w:numId w:val="8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hAnsi="Times New Roman"/>
          <w:u w:val="single"/>
        </w:rPr>
      </w:pPr>
      <w:r w:rsidRPr="0040566C">
        <w:rPr>
          <w:rFonts w:ascii="Times New Roman" w:hAnsi="Times New Roman"/>
          <w:u w:val="single"/>
        </w:rPr>
        <w:t>nie podlegam wykluczen</w:t>
      </w:r>
      <w:r w:rsidR="00A17653" w:rsidRPr="0040566C">
        <w:rPr>
          <w:rFonts w:ascii="Times New Roman" w:hAnsi="Times New Roman"/>
          <w:u w:val="single"/>
        </w:rPr>
        <w:t xml:space="preserve">iu z postępowania na podstawie </w:t>
      </w:r>
      <w:r w:rsidR="006E44A9" w:rsidRPr="0040566C">
        <w:rPr>
          <w:rFonts w:ascii="Times New Roman" w:hAnsi="Times New Roman"/>
          <w:u w:val="single"/>
        </w:rPr>
        <w:t xml:space="preserve">art. 24 ust. 5 </w:t>
      </w:r>
      <w:r w:rsidR="009136CE" w:rsidRPr="0040566C">
        <w:rPr>
          <w:rFonts w:ascii="Times New Roman" w:hAnsi="Times New Roman"/>
          <w:u w:val="single"/>
        </w:rPr>
        <w:t xml:space="preserve">pkt 1 i 2 </w:t>
      </w:r>
      <w:r w:rsidR="006E44A9" w:rsidRPr="0040566C">
        <w:rPr>
          <w:rFonts w:ascii="Times New Roman" w:hAnsi="Times New Roman"/>
          <w:u w:val="single"/>
        </w:rPr>
        <w:t xml:space="preserve">ustawy </w:t>
      </w:r>
      <w:proofErr w:type="spellStart"/>
      <w:r w:rsidR="006E44A9" w:rsidRPr="0040566C">
        <w:rPr>
          <w:rFonts w:ascii="Times New Roman" w:hAnsi="Times New Roman"/>
          <w:u w:val="single"/>
        </w:rPr>
        <w:t>Pzp</w:t>
      </w:r>
      <w:proofErr w:type="spellEnd"/>
      <w:r w:rsidR="006E44A9" w:rsidRPr="0040566C">
        <w:rPr>
          <w:rFonts w:ascii="Times New Roman" w:hAnsi="Times New Roman"/>
          <w:u w:val="single"/>
        </w:rPr>
        <w:t xml:space="preserve">  </w:t>
      </w:r>
    </w:p>
    <w:p w:rsidR="006E44A9" w:rsidRPr="006E44A9" w:rsidRDefault="006E44A9" w:rsidP="006E44A9">
      <w:pPr>
        <w:suppressAutoHyphens w:val="0"/>
        <w:autoSpaceDN/>
        <w:spacing w:after="0" w:line="360" w:lineRule="auto"/>
        <w:ind w:left="360"/>
        <w:contextualSpacing/>
        <w:jc w:val="both"/>
        <w:textAlignment w:val="auto"/>
        <w:rPr>
          <w:rFonts w:ascii="Times New Roman" w:hAnsi="Times New Roman"/>
        </w:rPr>
      </w:pPr>
    </w:p>
    <w:p w:rsidR="008212A2" w:rsidRDefault="00233A00" w:rsidP="002834AF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 w:rsidR="006E44A9">
        <w:rPr>
          <w:rFonts w:ascii="Times New Roman" w:hAnsi="Times New Roman"/>
        </w:rPr>
        <w:t xml:space="preserve">dnia ………….……. r. </w:t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</w:p>
    <w:p w:rsidR="00233A00" w:rsidRPr="00233A00" w:rsidRDefault="00233A00" w:rsidP="006E44A9">
      <w:pPr>
        <w:suppressAutoHyphens w:val="0"/>
        <w:autoSpaceDN/>
        <w:spacing w:after="0" w:line="360" w:lineRule="auto"/>
        <w:jc w:val="right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>…………………………………………</w:t>
      </w:r>
    </w:p>
    <w:p w:rsidR="00233A00" w:rsidRPr="00233A00" w:rsidRDefault="00233A00" w:rsidP="00233A00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 w:rsidRPr="00233A00">
        <w:rPr>
          <w:rFonts w:ascii="Times New Roman" w:hAnsi="Times New Roman"/>
          <w:i/>
        </w:rPr>
        <w:t>(podpis)</w:t>
      </w:r>
    </w:p>
    <w:p w:rsidR="00233A00" w:rsidRPr="00233A00" w:rsidRDefault="00233A00" w:rsidP="002A6714">
      <w:pPr>
        <w:suppressAutoHyphens w:val="0"/>
        <w:autoSpaceDN/>
        <w:spacing w:after="0" w:line="360" w:lineRule="auto"/>
        <w:textAlignment w:val="auto"/>
        <w:rPr>
          <w:rFonts w:ascii="Times New Roman" w:hAnsi="Times New Roman"/>
        </w:rPr>
      </w:pPr>
      <w:r w:rsidRPr="002A6714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2A6714">
        <w:rPr>
          <w:rFonts w:ascii="Times New Roman" w:hAnsi="Times New Roman"/>
        </w:rPr>
        <w:t>Pzp</w:t>
      </w:r>
      <w:proofErr w:type="spellEnd"/>
      <w:r w:rsidRPr="002A6714">
        <w:rPr>
          <w:rFonts w:ascii="Times New Roman" w:hAnsi="Times New Roman"/>
        </w:rPr>
        <w:t xml:space="preserve"> </w:t>
      </w:r>
      <w:r w:rsidRPr="002A6714">
        <w:rPr>
          <w:rFonts w:ascii="Times New Roman" w:hAnsi="Times New Roman"/>
          <w:i/>
        </w:rPr>
        <w:t>(podać mającą zastosowanie podstawę wykluczenia spośród wymienion</w:t>
      </w:r>
      <w:r w:rsidR="00EC1F8E" w:rsidRPr="002A6714">
        <w:rPr>
          <w:rFonts w:ascii="Times New Roman" w:hAnsi="Times New Roman"/>
          <w:i/>
        </w:rPr>
        <w:t>ych w art. 24 ust. 1</w:t>
      </w:r>
      <w:r w:rsidR="00532D51" w:rsidRPr="002A6714">
        <w:rPr>
          <w:rFonts w:ascii="Times New Roman" w:hAnsi="Times New Roman"/>
          <w:i/>
        </w:rPr>
        <w:t>pkt 13-14,</w:t>
      </w:r>
      <w:r w:rsidR="00EC1F8E" w:rsidRPr="002A6714">
        <w:rPr>
          <w:rFonts w:ascii="Times New Roman" w:hAnsi="Times New Roman"/>
          <w:i/>
        </w:rPr>
        <w:t xml:space="preserve"> pkt </w:t>
      </w:r>
      <w:r w:rsidRPr="002A6714">
        <w:rPr>
          <w:rFonts w:ascii="Times New Roman" w:hAnsi="Times New Roman"/>
          <w:i/>
        </w:rPr>
        <w:t xml:space="preserve">16-20 lub art. 24 ust. 5 ustawy </w:t>
      </w:r>
      <w:proofErr w:type="spellStart"/>
      <w:r w:rsidRPr="002A6714">
        <w:rPr>
          <w:rFonts w:ascii="Times New Roman" w:hAnsi="Times New Roman"/>
          <w:i/>
        </w:rPr>
        <w:t>Pzp</w:t>
      </w:r>
      <w:proofErr w:type="spellEnd"/>
      <w:r w:rsidRPr="002A6714">
        <w:rPr>
          <w:rFonts w:ascii="Times New Roman" w:hAnsi="Times New Roman"/>
          <w:i/>
        </w:rPr>
        <w:t>).</w:t>
      </w:r>
      <w:r w:rsidRPr="002A6714">
        <w:rPr>
          <w:rFonts w:ascii="Times New Roman" w:hAnsi="Times New Roman"/>
        </w:rPr>
        <w:t xml:space="preserve"> Jednocześnie oświadczam, że w związku z ww. okolicznością, na podstawie art. 24 ust. 8 ustawy </w:t>
      </w:r>
      <w:proofErr w:type="spellStart"/>
      <w:r w:rsidRPr="002A6714">
        <w:rPr>
          <w:rFonts w:ascii="Times New Roman" w:hAnsi="Times New Roman"/>
        </w:rPr>
        <w:t>Pzp</w:t>
      </w:r>
      <w:proofErr w:type="spellEnd"/>
      <w:r w:rsidRPr="002A6714">
        <w:rPr>
          <w:rFonts w:ascii="Times New Roman" w:hAnsi="Times New Roman"/>
        </w:rPr>
        <w:t xml:space="preserve"> podjąłem następujące środki naprawcze</w:t>
      </w:r>
      <w:r w:rsidR="002A6714" w:rsidRPr="002A6714">
        <w:rPr>
          <w:rFonts w:ascii="Times New Roman" w:hAnsi="Times New Roman"/>
        </w:rPr>
        <w:t xml:space="preserve"> </w:t>
      </w:r>
      <w:r w:rsidR="002A6714" w:rsidRPr="002A6714">
        <w:rPr>
          <w:rFonts w:ascii="Times New Roman" w:hAnsi="Times New Roman"/>
          <w:i/>
        </w:rPr>
        <w:t>(jeżeli dotyczy)</w:t>
      </w:r>
      <w:r w:rsidRPr="002A6714">
        <w:rPr>
          <w:rFonts w:ascii="Times New Roman" w:hAnsi="Times New Roman"/>
          <w:i/>
        </w:rPr>
        <w:t>:</w:t>
      </w:r>
      <w:r w:rsidRPr="00233A00">
        <w:rPr>
          <w:rFonts w:ascii="Times New Roman" w:hAnsi="Times New Roman"/>
        </w:rPr>
        <w:t xml:space="preserve"> ………………………………</w:t>
      </w:r>
      <w:r w:rsidR="00EC1F8E">
        <w:rPr>
          <w:rFonts w:ascii="Times New Roman" w:hAnsi="Times New Roman"/>
        </w:rPr>
        <w:t>……………………………………………………………………………</w:t>
      </w:r>
    </w:p>
    <w:p w:rsidR="008212A2" w:rsidRDefault="00233A00" w:rsidP="00233A00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…………………………………………………………………………………………..…………………………….…….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 w:rsidRPr="00233A00">
        <w:rPr>
          <w:rFonts w:ascii="Times New Roman" w:hAnsi="Times New Roman"/>
        </w:rPr>
        <w:t>d</w:t>
      </w:r>
      <w:r w:rsidR="006268A4">
        <w:rPr>
          <w:rFonts w:ascii="Times New Roman" w:hAnsi="Times New Roman"/>
        </w:rPr>
        <w:t>nia …………………. r</w:t>
      </w:r>
      <w:r w:rsidR="00F5481D">
        <w:rPr>
          <w:rFonts w:ascii="Times New Roman" w:hAnsi="Times New Roman"/>
        </w:rPr>
        <w:tab/>
      </w:r>
      <w:r w:rsidR="00F5481D">
        <w:rPr>
          <w:rFonts w:ascii="Times New Roman" w:hAnsi="Times New Roman"/>
        </w:rPr>
        <w:tab/>
      </w:r>
      <w:r w:rsidR="00F5481D">
        <w:rPr>
          <w:rFonts w:ascii="Times New Roman" w:hAnsi="Times New Roman"/>
        </w:rPr>
        <w:tab/>
      </w:r>
      <w:r w:rsidR="00F5481D">
        <w:rPr>
          <w:rFonts w:ascii="Times New Roman" w:hAnsi="Times New Roman"/>
        </w:rPr>
        <w:tab/>
      </w:r>
      <w:r w:rsidR="00F5481D">
        <w:rPr>
          <w:rFonts w:ascii="Times New Roman" w:hAnsi="Times New Roman"/>
        </w:rPr>
        <w:tab/>
      </w:r>
    </w:p>
    <w:p w:rsidR="00034B91" w:rsidRPr="00233A00" w:rsidRDefault="00233A00" w:rsidP="00034B91">
      <w:pPr>
        <w:suppressAutoHyphens w:val="0"/>
        <w:autoSpaceDN/>
        <w:spacing w:after="0" w:line="360" w:lineRule="auto"/>
        <w:jc w:val="right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>…………………………………………</w:t>
      </w:r>
    </w:p>
    <w:p w:rsidR="00233A00" w:rsidRDefault="00233A00" w:rsidP="008212A2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 w:rsidRPr="00233A00">
        <w:rPr>
          <w:rFonts w:ascii="Times New Roman" w:hAnsi="Times New Roman"/>
          <w:i/>
        </w:rPr>
        <w:t>(podpis)</w:t>
      </w:r>
    </w:p>
    <w:p w:rsidR="003102A6" w:rsidRPr="003102A6" w:rsidRDefault="003102A6" w:rsidP="003102A6">
      <w:pPr>
        <w:suppressAutoHyphens w:val="0"/>
        <w:autoSpaceDN/>
        <w:spacing w:after="0" w:line="360" w:lineRule="auto"/>
        <w:textAlignment w:val="auto"/>
        <w:rPr>
          <w:rFonts w:ascii="Times New Roman" w:hAnsi="Times New Roman"/>
        </w:rPr>
      </w:pPr>
    </w:p>
    <w:p w:rsidR="003102A6" w:rsidRDefault="003102A6" w:rsidP="003102A6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  <w:i/>
        </w:rPr>
      </w:pPr>
    </w:p>
    <w:p w:rsidR="003102A6" w:rsidRPr="00233A00" w:rsidRDefault="003102A6" w:rsidP="006268A4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</w:p>
    <w:p w:rsidR="00233A00" w:rsidRPr="00C26DCB" w:rsidRDefault="00F02CE4" w:rsidP="00C26DCB">
      <w:pPr>
        <w:pBdr>
          <w:top w:val="single" w:sz="4" w:space="6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suppressAutoHyphens w:val="0"/>
        <w:autoSpaceDN/>
        <w:spacing w:after="0" w:line="360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I</w:t>
      </w:r>
      <w:r w:rsidR="003102A6" w:rsidRPr="00C26DCB">
        <w:rPr>
          <w:rFonts w:ascii="Times New Roman" w:hAnsi="Times New Roman"/>
          <w:b/>
          <w:sz w:val="24"/>
          <w:szCs w:val="24"/>
        </w:rPr>
        <w:t xml:space="preserve">I. </w:t>
      </w:r>
      <w:r w:rsidR="00233A00" w:rsidRPr="00C26DCB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8212A2" w:rsidRDefault="008212A2" w:rsidP="00233A00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</w:p>
    <w:p w:rsidR="00233A00" w:rsidRDefault="00233A00" w:rsidP="003102A6">
      <w:pPr>
        <w:suppressAutoHyphens w:val="0"/>
        <w:autoSpaceDN/>
        <w:spacing w:after="0" w:line="360" w:lineRule="auto"/>
        <w:ind w:firstLine="709"/>
        <w:jc w:val="both"/>
        <w:textAlignment w:val="auto"/>
        <w:rPr>
          <w:rFonts w:ascii="Times New Roman" w:hAnsi="Times New Roman"/>
          <w:u w:val="single"/>
        </w:rPr>
      </w:pPr>
      <w:r w:rsidRPr="0040566C">
        <w:rPr>
          <w:rFonts w:ascii="Times New Roman" w:hAnsi="Times New Roman"/>
          <w:u w:val="single"/>
        </w:rPr>
        <w:t xml:space="preserve">Oświadczam, że wszystkie informacje podane w powyższych oświadczeniach są aktualne </w:t>
      </w:r>
      <w:r w:rsidRPr="0040566C">
        <w:rPr>
          <w:rFonts w:ascii="Times New Roman" w:hAnsi="Times New Roman"/>
          <w:u w:val="single"/>
        </w:rPr>
        <w:br/>
        <w:t>i zgodne z prawdą oraz zostały przedstawione z pełną świadomo</w:t>
      </w:r>
      <w:r w:rsidR="00192CC3" w:rsidRPr="0040566C">
        <w:rPr>
          <w:rFonts w:ascii="Times New Roman" w:hAnsi="Times New Roman"/>
          <w:u w:val="single"/>
        </w:rPr>
        <w:t>ścią konsekwencji wprowadzenia Z</w:t>
      </w:r>
      <w:r w:rsidRPr="0040566C">
        <w:rPr>
          <w:rFonts w:ascii="Times New Roman" w:hAnsi="Times New Roman"/>
          <w:u w:val="single"/>
        </w:rPr>
        <w:t>amawiającego w błąd przy przedstawianiu informacji.</w:t>
      </w:r>
    </w:p>
    <w:p w:rsidR="002A6714" w:rsidRPr="0040566C" w:rsidRDefault="002A6714" w:rsidP="003102A6">
      <w:pPr>
        <w:suppressAutoHyphens w:val="0"/>
        <w:autoSpaceDN/>
        <w:spacing w:after="0" w:line="360" w:lineRule="auto"/>
        <w:ind w:firstLine="709"/>
        <w:jc w:val="both"/>
        <w:textAlignment w:val="auto"/>
        <w:rPr>
          <w:rFonts w:ascii="Times New Roman" w:hAnsi="Times New Roman"/>
          <w:u w:val="single"/>
        </w:rPr>
      </w:pPr>
    </w:p>
    <w:p w:rsidR="00233A00" w:rsidRPr="00233A00" w:rsidRDefault="00233A00" w:rsidP="00233A00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 w:rsidR="008212A2">
        <w:rPr>
          <w:rFonts w:ascii="Times New Roman" w:hAnsi="Times New Roman"/>
        </w:rPr>
        <w:t xml:space="preserve">dnia …………………. r. </w:t>
      </w:r>
    </w:p>
    <w:p w:rsidR="00233A00" w:rsidRPr="00233A00" w:rsidRDefault="00233A00" w:rsidP="00233A00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  <w:t>…………………………………………</w:t>
      </w:r>
    </w:p>
    <w:p w:rsidR="00233A00" w:rsidRPr="008212A2" w:rsidRDefault="00233A00" w:rsidP="008212A2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 w:rsidRPr="00233A00">
        <w:rPr>
          <w:rFonts w:ascii="Times New Roman" w:hAnsi="Times New Roman"/>
          <w:i/>
        </w:rPr>
        <w:t>(podpis)</w:t>
      </w:r>
    </w:p>
    <w:sectPr w:rsidR="00233A00" w:rsidRPr="008212A2" w:rsidSect="00C57875">
      <w:foot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7A30" w:rsidRDefault="00BD7A30">
      <w:pPr>
        <w:spacing w:after="0" w:line="240" w:lineRule="auto"/>
      </w:pPr>
      <w:r>
        <w:separator/>
      </w:r>
    </w:p>
  </w:endnote>
  <w:endnote w:type="continuationSeparator" w:id="0">
    <w:p w:rsidR="00BD7A30" w:rsidRDefault="00BD7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3AD4" w:rsidRDefault="00E43AD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E01A6">
      <w:rPr>
        <w:noProof/>
      </w:rPr>
      <w:t>2</w:t>
    </w:r>
    <w:r>
      <w:fldChar w:fldCharType="end"/>
    </w:r>
  </w:p>
  <w:p w:rsidR="00E43AD4" w:rsidRDefault="00E43A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7A30" w:rsidRDefault="00BD7A3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BD7A30" w:rsidRDefault="00BD7A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2"/>
    <w:multiLevelType w:val="singleLevel"/>
    <w:tmpl w:val="00000022"/>
    <w:name w:val="WW8Num35"/>
    <w:lvl w:ilvl="0">
      <w:start w:val="1"/>
      <w:numFmt w:val="decimal"/>
      <w:lvlText w:val="%1."/>
      <w:lvlJc w:val="left"/>
      <w:pPr>
        <w:tabs>
          <w:tab w:val="num" w:pos="709"/>
        </w:tabs>
        <w:ind w:left="360" w:hanging="360"/>
      </w:pPr>
      <w:rPr>
        <w:rFonts w:eastAsia="Calibri"/>
        <w:b w:val="0"/>
        <w:bCs/>
        <w:iCs/>
        <w:color w:val="000000"/>
        <w:sz w:val="22"/>
        <w:szCs w:val="22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D1E4D02"/>
    <w:multiLevelType w:val="hybridMultilevel"/>
    <w:tmpl w:val="A2308776"/>
    <w:lvl w:ilvl="0" w:tplc="1C0E98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5" w15:restartNumberingAfterBreak="0">
    <w:nsid w:val="5A58195B"/>
    <w:multiLevelType w:val="hybridMultilevel"/>
    <w:tmpl w:val="EF089A5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" w15:restartNumberingAfterBreak="0">
    <w:nsid w:val="640F5D33"/>
    <w:multiLevelType w:val="hybridMultilevel"/>
    <w:tmpl w:val="17AEE43E"/>
    <w:lvl w:ilvl="0" w:tplc="B676605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6"/>
    <w:lvlOverride w:ilvl="0">
      <w:startOverride w:val="1"/>
    </w:lvlOverride>
  </w:num>
  <w:num w:numId="2">
    <w:abstractNumId w:val="4"/>
    <w:lvlOverride w:ilvl="0">
      <w:startOverride w:val="1"/>
    </w:lvlOverride>
  </w:num>
  <w:num w:numId="3">
    <w:abstractNumId w:val="6"/>
  </w:num>
  <w:num w:numId="4">
    <w:abstractNumId w:val="4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"/>
  </w:num>
  <w:num w:numId="9">
    <w:abstractNumId w:val="2"/>
  </w:num>
  <w:num w:numId="10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displayBackgroundShape/>
  <w:proofState w:spelling="clean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C4D"/>
    <w:rsid w:val="00007F3D"/>
    <w:rsid w:val="000204C2"/>
    <w:rsid w:val="0003131D"/>
    <w:rsid w:val="00032497"/>
    <w:rsid w:val="00034B91"/>
    <w:rsid w:val="00034F9F"/>
    <w:rsid w:val="000442BF"/>
    <w:rsid w:val="00062187"/>
    <w:rsid w:val="0006547B"/>
    <w:rsid w:val="00074784"/>
    <w:rsid w:val="00076C09"/>
    <w:rsid w:val="00086C4D"/>
    <w:rsid w:val="000A0E2C"/>
    <w:rsid w:val="000D500C"/>
    <w:rsid w:val="000E01A6"/>
    <w:rsid w:val="000F459B"/>
    <w:rsid w:val="00106762"/>
    <w:rsid w:val="00127B8B"/>
    <w:rsid w:val="00132C13"/>
    <w:rsid w:val="001425A3"/>
    <w:rsid w:val="00164EEF"/>
    <w:rsid w:val="00192CC3"/>
    <w:rsid w:val="001B7096"/>
    <w:rsid w:val="001C5D7C"/>
    <w:rsid w:val="001D7F9A"/>
    <w:rsid w:val="001E6F55"/>
    <w:rsid w:val="001F1963"/>
    <w:rsid w:val="002029A3"/>
    <w:rsid w:val="0020542D"/>
    <w:rsid w:val="00226B78"/>
    <w:rsid w:val="00233A00"/>
    <w:rsid w:val="002707A5"/>
    <w:rsid w:val="002834AF"/>
    <w:rsid w:val="00292030"/>
    <w:rsid w:val="00296027"/>
    <w:rsid w:val="002A6714"/>
    <w:rsid w:val="002E1B89"/>
    <w:rsid w:val="003016A8"/>
    <w:rsid w:val="00303D74"/>
    <w:rsid w:val="003078B6"/>
    <w:rsid w:val="003102A6"/>
    <w:rsid w:val="00327942"/>
    <w:rsid w:val="003334FD"/>
    <w:rsid w:val="00334461"/>
    <w:rsid w:val="00336013"/>
    <w:rsid w:val="00356F61"/>
    <w:rsid w:val="003760A4"/>
    <w:rsid w:val="0038038D"/>
    <w:rsid w:val="0038250F"/>
    <w:rsid w:val="00385FE3"/>
    <w:rsid w:val="003A5F15"/>
    <w:rsid w:val="003B7B9A"/>
    <w:rsid w:val="003D1D9E"/>
    <w:rsid w:val="003E2F9C"/>
    <w:rsid w:val="003E6B37"/>
    <w:rsid w:val="003E7B53"/>
    <w:rsid w:val="003F2B10"/>
    <w:rsid w:val="003F3CF8"/>
    <w:rsid w:val="00403B0E"/>
    <w:rsid w:val="0040544F"/>
    <w:rsid w:val="0040566C"/>
    <w:rsid w:val="004210B6"/>
    <w:rsid w:val="00427EB9"/>
    <w:rsid w:val="00431B13"/>
    <w:rsid w:val="00437561"/>
    <w:rsid w:val="0044021E"/>
    <w:rsid w:val="004440B2"/>
    <w:rsid w:val="00445059"/>
    <w:rsid w:val="004458A0"/>
    <w:rsid w:val="00454419"/>
    <w:rsid w:val="00473714"/>
    <w:rsid w:val="00475275"/>
    <w:rsid w:val="004969D3"/>
    <w:rsid w:val="004A24F8"/>
    <w:rsid w:val="004A2B24"/>
    <w:rsid w:val="004C238D"/>
    <w:rsid w:val="004D0179"/>
    <w:rsid w:val="004D5A4D"/>
    <w:rsid w:val="004F1A9A"/>
    <w:rsid w:val="004F53D8"/>
    <w:rsid w:val="005011B1"/>
    <w:rsid w:val="00511DD6"/>
    <w:rsid w:val="005149BB"/>
    <w:rsid w:val="00515466"/>
    <w:rsid w:val="005166FB"/>
    <w:rsid w:val="00522984"/>
    <w:rsid w:val="00532D51"/>
    <w:rsid w:val="0053540E"/>
    <w:rsid w:val="00535DDF"/>
    <w:rsid w:val="00554134"/>
    <w:rsid w:val="00565050"/>
    <w:rsid w:val="00567F30"/>
    <w:rsid w:val="00577832"/>
    <w:rsid w:val="00595469"/>
    <w:rsid w:val="005A4A8B"/>
    <w:rsid w:val="005B6F20"/>
    <w:rsid w:val="005C11B0"/>
    <w:rsid w:val="005C54CA"/>
    <w:rsid w:val="005E6817"/>
    <w:rsid w:val="00601CCF"/>
    <w:rsid w:val="006119BE"/>
    <w:rsid w:val="00616F46"/>
    <w:rsid w:val="006268A4"/>
    <w:rsid w:val="00660959"/>
    <w:rsid w:val="00662ED8"/>
    <w:rsid w:val="00666952"/>
    <w:rsid w:val="006809EE"/>
    <w:rsid w:val="00682ACB"/>
    <w:rsid w:val="006B227C"/>
    <w:rsid w:val="006B78B7"/>
    <w:rsid w:val="006C0879"/>
    <w:rsid w:val="006C129A"/>
    <w:rsid w:val="006E44A9"/>
    <w:rsid w:val="006F258D"/>
    <w:rsid w:val="006F5DDA"/>
    <w:rsid w:val="007000BF"/>
    <w:rsid w:val="0071110D"/>
    <w:rsid w:val="007252B7"/>
    <w:rsid w:val="007403A5"/>
    <w:rsid w:val="00750853"/>
    <w:rsid w:val="00754CB8"/>
    <w:rsid w:val="00755D42"/>
    <w:rsid w:val="00775BBF"/>
    <w:rsid w:val="00795A10"/>
    <w:rsid w:val="007A2C54"/>
    <w:rsid w:val="007D4497"/>
    <w:rsid w:val="007D6DC9"/>
    <w:rsid w:val="007D7A1D"/>
    <w:rsid w:val="007E3114"/>
    <w:rsid w:val="007E3CA1"/>
    <w:rsid w:val="007F3290"/>
    <w:rsid w:val="007F7A9C"/>
    <w:rsid w:val="00810E00"/>
    <w:rsid w:val="008212A2"/>
    <w:rsid w:val="00826BA5"/>
    <w:rsid w:val="00860B64"/>
    <w:rsid w:val="0088541C"/>
    <w:rsid w:val="00893B19"/>
    <w:rsid w:val="00895E31"/>
    <w:rsid w:val="008A08E5"/>
    <w:rsid w:val="008A68DA"/>
    <w:rsid w:val="008C2532"/>
    <w:rsid w:val="008D6498"/>
    <w:rsid w:val="008F50F9"/>
    <w:rsid w:val="008F5BD5"/>
    <w:rsid w:val="00906454"/>
    <w:rsid w:val="009136CE"/>
    <w:rsid w:val="0092068D"/>
    <w:rsid w:val="0094082A"/>
    <w:rsid w:val="009439FE"/>
    <w:rsid w:val="00951318"/>
    <w:rsid w:val="0095434F"/>
    <w:rsid w:val="00996A58"/>
    <w:rsid w:val="009971D4"/>
    <w:rsid w:val="009A2012"/>
    <w:rsid w:val="009B441E"/>
    <w:rsid w:val="009D127B"/>
    <w:rsid w:val="009D21EF"/>
    <w:rsid w:val="009D4A89"/>
    <w:rsid w:val="009D7F80"/>
    <w:rsid w:val="009F214F"/>
    <w:rsid w:val="009F73B6"/>
    <w:rsid w:val="00A11756"/>
    <w:rsid w:val="00A17653"/>
    <w:rsid w:val="00A22697"/>
    <w:rsid w:val="00A2613A"/>
    <w:rsid w:val="00A266AC"/>
    <w:rsid w:val="00A36729"/>
    <w:rsid w:val="00A46870"/>
    <w:rsid w:val="00A53537"/>
    <w:rsid w:val="00A53C02"/>
    <w:rsid w:val="00A63002"/>
    <w:rsid w:val="00A76D3E"/>
    <w:rsid w:val="00A77304"/>
    <w:rsid w:val="00A8271C"/>
    <w:rsid w:val="00A95BDB"/>
    <w:rsid w:val="00AB116F"/>
    <w:rsid w:val="00AC3E1A"/>
    <w:rsid w:val="00AF0C8C"/>
    <w:rsid w:val="00B25A3B"/>
    <w:rsid w:val="00B50224"/>
    <w:rsid w:val="00B536B0"/>
    <w:rsid w:val="00B63E70"/>
    <w:rsid w:val="00B77588"/>
    <w:rsid w:val="00B85C7D"/>
    <w:rsid w:val="00B86169"/>
    <w:rsid w:val="00B92724"/>
    <w:rsid w:val="00BB30C9"/>
    <w:rsid w:val="00BB606D"/>
    <w:rsid w:val="00BB6AF4"/>
    <w:rsid w:val="00BD040B"/>
    <w:rsid w:val="00BD7A30"/>
    <w:rsid w:val="00BF333F"/>
    <w:rsid w:val="00C04644"/>
    <w:rsid w:val="00C23915"/>
    <w:rsid w:val="00C26DCB"/>
    <w:rsid w:val="00C507DD"/>
    <w:rsid w:val="00C57875"/>
    <w:rsid w:val="00C9473E"/>
    <w:rsid w:val="00CA7F5A"/>
    <w:rsid w:val="00CD7908"/>
    <w:rsid w:val="00CF0EAE"/>
    <w:rsid w:val="00D0258E"/>
    <w:rsid w:val="00D1118F"/>
    <w:rsid w:val="00D16E3C"/>
    <w:rsid w:val="00D3295F"/>
    <w:rsid w:val="00D54692"/>
    <w:rsid w:val="00D663CF"/>
    <w:rsid w:val="00D704DB"/>
    <w:rsid w:val="00D91AE9"/>
    <w:rsid w:val="00DA1900"/>
    <w:rsid w:val="00DA20FC"/>
    <w:rsid w:val="00DA7393"/>
    <w:rsid w:val="00DC03DD"/>
    <w:rsid w:val="00DD1A3F"/>
    <w:rsid w:val="00DF0744"/>
    <w:rsid w:val="00E02D37"/>
    <w:rsid w:val="00E37288"/>
    <w:rsid w:val="00E43AD4"/>
    <w:rsid w:val="00E55AF9"/>
    <w:rsid w:val="00E57A98"/>
    <w:rsid w:val="00E64B7B"/>
    <w:rsid w:val="00E85FA6"/>
    <w:rsid w:val="00E951CF"/>
    <w:rsid w:val="00E966C1"/>
    <w:rsid w:val="00EC1F8E"/>
    <w:rsid w:val="00EC7645"/>
    <w:rsid w:val="00ED0E27"/>
    <w:rsid w:val="00F02CE4"/>
    <w:rsid w:val="00F17D9F"/>
    <w:rsid w:val="00F26BC5"/>
    <w:rsid w:val="00F5481D"/>
    <w:rsid w:val="00F6225F"/>
    <w:rsid w:val="00F66F36"/>
    <w:rsid w:val="00F71A8B"/>
    <w:rsid w:val="00F82ADF"/>
    <w:rsid w:val="00F92643"/>
    <w:rsid w:val="00FC19F9"/>
    <w:rsid w:val="00FE468F"/>
    <w:rsid w:val="00FF7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087672-2F0C-4A03-9D5E-AE29D7DA8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tabs>
        <w:tab w:val="left" w:pos="432"/>
      </w:tabs>
      <w:spacing w:after="0" w:line="360" w:lineRule="auto"/>
      <w:ind w:firstLine="5940"/>
      <w:outlineLvl w:val="0"/>
    </w:pPr>
    <w:rPr>
      <w:rFonts w:ascii="Times New Roman" w:eastAsia="Times New Roman" w:hAnsi="Times New Roman"/>
      <w:b/>
      <w:bCs/>
      <w:sz w:val="20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3334F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7">
    <w:name w:val="heading 7"/>
    <w:basedOn w:val="Normalny"/>
    <w:next w:val="Normalny"/>
    <w:qFormat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styleId="Hipercze">
    <w:name w:val="Hyperlink"/>
    <w:rPr>
      <w:color w:val="0000FF"/>
      <w:u w:val="single"/>
    </w:rPr>
  </w:style>
  <w:style w:type="paragraph" w:styleId="Bezodstpw">
    <w:name w:val="No Spacing"/>
    <w:qFormat/>
    <w:pPr>
      <w:suppressAutoHyphens/>
      <w:autoSpaceDN w:val="0"/>
      <w:textAlignment w:val="baseline"/>
    </w:pPr>
    <w:rPr>
      <w:rFonts w:eastAsia="Arial"/>
      <w:sz w:val="22"/>
      <w:szCs w:val="22"/>
      <w:lang w:eastAsia="ar-SA"/>
    </w:rPr>
  </w:style>
  <w:style w:type="paragraph" w:styleId="Akapitzlist">
    <w:name w:val="List Paragraph"/>
    <w:basedOn w:val="Normalny"/>
    <w:uiPriority w:val="34"/>
    <w:qFormat/>
    <w:pPr>
      <w:ind w:left="720"/>
    </w:pPr>
  </w:style>
  <w:style w:type="character" w:customStyle="1" w:styleId="Nagwek7Znak">
    <w:name w:val="Nagłówek 7 Znak"/>
    <w:rPr>
      <w:rFonts w:ascii="Cambria" w:eastAsia="Times New Roman" w:hAnsi="Cambria" w:cs="Times New Roman"/>
      <w:i/>
      <w:iCs/>
      <w:color w:val="404040"/>
    </w:rPr>
  </w:style>
  <w:style w:type="paragraph" w:customStyle="1" w:styleId="Style5">
    <w:name w:val="Style5"/>
    <w:basedOn w:val="Normalny"/>
    <w:pPr>
      <w:widowControl w:val="0"/>
      <w:autoSpaceDE w:val="0"/>
      <w:spacing w:after="0" w:line="319" w:lineRule="exact"/>
      <w:jc w:val="center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kapitzlistZnak">
    <w:name w:val="Akapit z listą Znak"/>
  </w:style>
  <w:style w:type="paragraph" w:customStyle="1" w:styleId="Default">
    <w:name w:val="Default"/>
    <w:pPr>
      <w:suppressAutoHyphens/>
      <w:autoSpaceDE w:val="0"/>
      <w:autoSpaceDN w:val="0"/>
    </w:pPr>
    <w:rPr>
      <w:rFonts w:cs="Calibri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44021E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44021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4021E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44021E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5A4D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4D5A4D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7D6D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6DC9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7D6DC9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6D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D6DC9"/>
    <w:rPr>
      <w:b/>
      <w:bCs/>
      <w:lang w:eastAsia="en-US"/>
    </w:rPr>
  </w:style>
  <w:style w:type="character" w:customStyle="1" w:styleId="Nagwek3Znak">
    <w:name w:val="Nagłówek 3 Znak"/>
    <w:link w:val="Nagwek3"/>
    <w:uiPriority w:val="9"/>
    <w:rsid w:val="003334FD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table" w:styleId="Tabela-Siatka">
    <w:name w:val="Table Grid"/>
    <w:basedOn w:val="Standardowy"/>
    <w:uiPriority w:val="59"/>
    <w:rsid w:val="00B775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A63002"/>
    <w:rPr>
      <w:i/>
      <w:iCs/>
    </w:rPr>
  </w:style>
  <w:style w:type="paragraph" w:customStyle="1" w:styleId="ChapterTitle">
    <w:name w:val="ChapterTitle"/>
    <w:basedOn w:val="Normalny"/>
    <w:next w:val="Normalny"/>
    <w:rsid w:val="00660959"/>
    <w:pPr>
      <w:keepNext/>
      <w:suppressAutoHyphens w:val="0"/>
      <w:autoSpaceDN/>
      <w:spacing w:before="120" w:after="360" w:line="240" w:lineRule="auto"/>
      <w:jc w:val="center"/>
      <w:textAlignment w:val="auto"/>
    </w:pPr>
    <w:rPr>
      <w:rFonts w:ascii="Times New Roman" w:hAnsi="Times New Roman"/>
      <w:b/>
      <w:sz w:val="32"/>
      <w:lang w:eastAsia="en-GB"/>
    </w:rPr>
  </w:style>
  <w:style w:type="paragraph" w:customStyle="1" w:styleId="Annexetitre">
    <w:name w:val="Annexe titre"/>
    <w:basedOn w:val="Normalny"/>
    <w:next w:val="Normalny"/>
    <w:rsid w:val="00660959"/>
    <w:pPr>
      <w:suppressAutoHyphens w:val="0"/>
      <w:autoSpaceDN/>
      <w:spacing w:before="120" w:after="120" w:line="240" w:lineRule="auto"/>
      <w:jc w:val="center"/>
      <w:textAlignment w:val="auto"/>
    </w:pPr>
    <w:rPr>
      <w:rFonts w:ascii="Times New Roman" w:hAnsi="Times New Roman"/>
      <w:b/>
      <w:sz w:val="24"/>
      <w:u w:val="single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62187"/>
    <w:rPr>
      <w:sz w:val="20"/>
      <w:szCs w:val="20"/>
      <w:lang w:val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062187"/>
    <w:rPr>
      <w:lang w:eastAsia="en-US"/>
    </w:rPr>
  </w:style>
  <w:style w:type="character" w:customStyle="1" w:styleId="DeltaViewInsertion">
    <w:name w:val="DeltaView Insertion"/>
    <w:rsid w:val="00062187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062187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D0258E"/>
    <w:pPr>
      <w:numPr>
        <w:numId w:val="1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Tiret1">
    <w:name w:val="Tiret 1"/>
    <w:basedOn w:val="Normalny"/>
    <w:rsid w:val="00D0258E"/>
    <w:pPr>
      <w:numPr>
        <w:numId w:val="2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1">
    <w:name w:val="NumPar 1"/>
    <w:basedOn w:val="Normalny"/>
    <w:next w:val="Normalny"/>
    <w:rsid w:val="00D0258E"/>
    <w:pPr>
      <w:numPr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2">
    <w:name w:val="NumPar 2"/>
    <w:basedOn w:val="Normalny"/>
    <w:next w:val="Normalny"/>
    <w:rsid w:val="00D0258E"/>
    <w:pPr>
      <w:numPr>
        <w:ilvl w:val="1"/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3">
    <w:name w:val="NumPar 3"/>
    <w:basedOn w:val="Normalny"/>
    <w:next w:val="Normalny"/>
    <w:rsid w:val="00D0258E"/>
    <w:pPr>
      <w:numPr>
        <w:ilvl w:val="2"/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4">
    <w:name w:val="NumPar 4"/>
    <w:basedOn w:val="Normalny"/>
    <w:next w:val="Normalny"/>
    <w:rsid w:val="00D0258E"/>
    <w:pPr>
      <w:numPr>
        <w:ilvl w:val="3"/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8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wolak\Desktop\Post&#281;powania\2018\B&#322;ony\2A018CE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2A018CE4</Template>
  <TotalTime>0</TotalTime>
  <Pages>2</Pages>
  <Words>268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Komora Roma</dc:creator>
  <cp:keywords/>
  <cp:lastModifiedBy>Aleksandra ASB. Błauciak</cp:lastModifiedBy>
  <cp:revision>4</cp:revision>
  <cp:lastPrinted>2016-08-16T15:15:00Z</cp:lastPrinted>
  <dcterms:created xsi:type="dcterms:W3CDTF">2020-09-10T09:17:00Z</dcterms:created>
  <dcterms:modified xsi:type="dcterms:W3CDTF">2020-10-06T09:27:00Z</dcterms:modified>
</cp:coreProperties>
</file>