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B01" w:rsidRPr="005F762B" w:rsidRDefault="000E0B01" w:rsidP="000E0B01">
      <w:pPr>
        <w:pStyle w:val="Nagwek"/>
        <w:rPr>
          <w:rFonts w:ascii="Arial" w:hAnsi="Arial" w:cs="Arial"/>
          <w:b/>
          <w:bCs/>
          <w:sz w:val="20"/>
          <w:szCs w:val="20"/>
        </w:rPr>
      </w:pPr>
      <w:r w:rsidRPr="005F762B">
        <w:rPr>
          <w:rFonts w:ascii="Arial" w:hAnsi="Arial" w:cs="Arial"/>
          <w:b/>
          <w:bCs/>
          <w:sz w:val="20"/>
          <w:szCs w:val="20"/>
        </w:rPr>
        <w:t>Nr pisma: ZOZ/DZP/PN</w:t>
      </w:r>
      <w:r w:rsidR="00AF6C0F">
        <w:rPr>
          <w:rFonts w:ascii="Arial" w:hAnsi="Arial" w:cs="Arial"/>
          <w:b/>
          <w:bCs/>
          <w:sz w:val="20"/>
          <w:szCs w:val="20"/>
        </w:rPr>
        <w:t>/</w:t>
      </w:r>
      <w:r w:rsidR="00052B94">
        <w:rPr>
          <w:rFonts w:ascii="Arial" w:hAnsi="Arial" w:cs="Arial"/>
          <w:b/>
          <w:bCs/>
          <w:sz w:val="20"/>
          <w:szCs w:val="20"/>
        </w:rPr>
        <w:t>1</w:t>
      </w:r>
      <w:r w:rsidR="00E140AF">
        <w:rPr>
          <w:rFonts w:ascii="Arial" w:hAnsi="Arial" w:cs="Arial"/>
          <w:b/>
          <w:bCs/>
          <w:sz w:val="20"/>
          <w:szCs w:val="20"/>
        </w:rPr>
        <w:t>7</w:t>
      </w:r>
      <w:r w:rsidR="00052B94">
        <w:rPr>
          <w:rFonts w:ascii="Arial" w:hAnsi="Arial" w:cs="Arial"/>
          <w:b/>
          <w:bCs/>
          <w:sz w:val="20"/>
          <w:szCs w:val="20"/>
        </w:rPr>
        <w:t>/20</w:t>
      </w:r>
      <w:r w:rsidRPr="005F762B">
        <w:rPr>
          <w:rFonts w:ascii="Arial" w:hAnsi="Arial" w:cs="Arial"/>
          <w:b/>
          <w:bCs/>
          <w:sz w:val="20"/>
          <w:szCs w:val="20"/>
        </w:rPr>
        <w:t xml:space="preserve">                                  </w:t>
      </w:r>
      <w:r w:rsidR="009C0BD5" w:rsidRPr="005F762B">
        <w:rPr>
          <w:rFonts w:ascii="Arial" w:hAnsi="Arial" w:cs="Arial"/>
          <w:b/>
          <w:bCs/>
          <w:sz w:val="20"/>
          <w:szCs w:val="20"/>
        </w:rPr>
        <w:t xml:space="preserve">                         </w:t>
      </w:r>
      <w:r w:rsidR="001619D6" w:rsidRPr="005F762B">
        <w:rPr>
          <w:rFonts w:ascii="Arial" w:hAnsi="Arial" w:cs="Arial"/>
          <w:b/>
          <w:bCs/>
          <w:sz w:val="20"/>
          <w:szCs w:val="20"/>
        </w:rPr>
        <w:tab/>
      </w:r>
      <w:r w:rsidR="009C0BD5" w:rsidRPr="0053655F">
        <w:rPr>
          <w:rFonts w:ascii="Arial" w:hAnsi="Arial" w:cs="Arial"/>
          <w:b/>
          <w:bCs/>
          <w:sz w:val="20"/>
          <w:szCs w:val="20"/>
          <w:highlight w:val="yellow"/>
        </w:rPr>
        <w:t>Oława</w:t>
      </w:r>
      <w:r w:rsidR="00A22B30" w:rsidRPr="0053655F">
        <w:rPr>
          <w:rFonts w:ascii="Arial" w:hAnsi="Arial" w:cs="Arial"/>
          <w:b/>
          <w:bCs/>
          <w:sz w:val="20"/>
          <w:szCs w:val="20"/>
          <w:highlight w:val="yellow"/>
        </w:rPr>
        <w:t xml:space="preserve"> </w:t>
      </w:r>
      <w:r w:rsidR="00896873">
        <w:rPr>
          <w:rFonts w:ascii="Arial" w:hAnsi="Arial" w:cs="Arial"/>
          <w:b/>
          <w:bCs/>
          <w:sz w:val="20"/>
          <w:szCs w:val="20"/>
          <w:highlight w:val="yellow"/>
        </w:rPr>
        <w:t>28</w:t>
      </w:r>
      <w:r w:rsidR="00AF6C0F" w:rsidRPr="0053655F">
        <w:rPr>
          <w:rFonts w:ascii="Arial" w:hAnsi="Arial" w:cs="Arial"/>
          <w:b/>
          <w:bCs/>
          <w:sz w:val="20"/>
          <w:szCs w:val="20"/>
          <w:highlight w:val="yellow"/>
        </w:rPr>
        <w:t>.</w:t>
      </w:r>
      <w:r w:rsidR="00E140AF">
        <w:rPr>
          <w:rFonts w:ascii="Arial" w:hAnsi="Arial" w:cs="Arial"/>
          <w:b/>
          <w:bCs/>
          <w:sz w:val="20"/>
          <w:szCs w:val="20"/>
          <w:highlight w:val="yellow"/>
        </w:rPr>
        <w:t>10</w:t>
      </w:r>
      <w:r w:rsidR="00AF6C0F" w:rsidRPr="0053655F">
        <w:rPr>
          <w:rFonts w:ascii="Arial" w:hAnsi="Arial" w:cs="Arial"/>
          <w:b/>
          <w:bCs/>
          <w:sz w:val="20"/>
          <w:szCs w:val="20"/>
          <w:highlight w:val="yellow"/>
        </w:rPr>
        <w:t>.20</w:t>
      </w:r>
      <w:r w:rsidR="00052B94">
        <w:rPr>
          <w:rFonts w:ascii="Arial" w:hAnsi="Arial" w:cs="Arial"/>
          <w:b/>
          <w:bCs/>
          <w:sz w:val="20"/>
          <w:szCs w:val="20"/>
          <w:highlight w:val="yellow"/>
        </w:rPr>
        <w:t>20</w:t>
      </w:r>
      <w:r w:rsidR="00AF6C0F" w:rsidRPr="0053655F">
        <w:rPr>
          <w:rFonts w:ascii="Arial" w:hAnsi="Arial" w:cs="Arial"/>
          <w:b/>
          <w:bCs/>
          <w:sz w:val="20"/>
          <w:szCs w:val="20"/>
          <w:highlight w:val="yellow"/>
        </w:rPr>
        <w:t>r</w:t>
      </w:r>
      <w:r w:rsidRPr="0053655F">
        <w:rPr>
          <w:rFonts w:ascii="Arial" w:hAnsi="Arial" w:cs="Arial"/>
          <w:b/>
          <w:bCs/>
          <w:sz w:val="20"/>
          <w:szCs w:val="20"/>
          <w:highlight w:val="yellow"/>
        </w:rPr>
        <w:t>.</w:t>
      </w:r>
    </w:p>
    <w:p w:rsidR="00546296" w:rsidRDefault="00546296" w:rsidP="00546296">
      <w:pPr>
        <w:pStyle w:val="Nagwek"/>
        <w:rPr>
          <w:rFonts w:ascii="Arial" w:hAnsi="Arial" w:cs="Arial"/>
          <w:b/>
          <w:bCs/>
          <w:sz w:val="20"/>
          <w:szCs w:val="20"/>
        </w:rPr>
      </w:pPr>
    </w:p>
    <w:p w:rsidR="000E0B01" w:rsidRPr="005F762B" w:rsidRDefault="000E0B01" w:rsidP="00657D6E">
      <w:pPr>
        <w:pStyle w:val="Nagwek"/>
        <w:jc w:val="center"/>
        <w:rPr>
          <w:rFonts w:ascii="Arial" w:hAnsi="Arial" w:cs="Arial"/>
          <w:b/>
          <w:bCs/>
          <w:sz w:val="20"/>
          <w:szCs w:val="20"/>
        </w:rPr>
      </w:pPr>
      <w:r w:rsidRPr="005F762B">
        <w:rPr>
          <w:rFonts w:ascii="Arial" w:hAnsi="Arial" w:cs="Arial"/>
          <w:b/>
          <w:bCs/>
          <w:sz w:val="20"/>
          <w:szCs w:val="20"/>
        </w:rPr>
        <w:t>O G Ł O S Z E N I E</w:t>
      </w:r>
      <w:r w:rsidR="002D17CD">
        <w:rPr>
          <w:rFonts w:ascii="Arial" w:hAnsi="Arial" w:cs="Arial"/>
          <w:b/>
          <w:bCs/>
          <w:sz w:val="20"/>
          <w:szCs w:val="20"/>
        </w:rPr>
        <w:t xml:space="preserve">  </w:t>
      </w:r>
      <w:r w:rsidR="00896873">
        <w:rPr>
          <w:rFonts w:ascii="Arial" w:hAnsi="Arial" w:cs="Arial"/>
          <w:b/>
          <w:bCs/>
          <w:sz w:val="20"/>
          <w:szCs w:val="20"/>
        </w:rPr>
        <w:t>w zakresie Zadania nr 2</w:t>
      </w:r>
    </w:p>
    <w:p w:rsidR="000E0B01" w:rsidRPr="005F762B" w:rsidRDefault="000E0B01" w:rsidP="000E0B01">
      <w:pPr>
        <w:pStyle w:val="Nagwek"/>
        <w:jc w:val="center"/>
        <w:rPr>
          <w:rFonts w:ascii="Arial" w:hAnsi="Arial" w:cs="Arial"/>
          <w:bCs/>
          <w:sz w:val="20"/>
          <w:szCs w:val="20"/>
        </w:rPr>
      </w:pPr>
    </w:p>
    <w:p w:rsidR="000E0B01" w:rsidRPr="005702EA" w:rsidRDefault="000E0B01" w:rsidP="001241FE">
      <w:pPr>
        <w:ind w:firstLine="709"/>
        <w:rPr>
          <w:rFonts w:ascii="Arial" w:hAnsi="Arial" w:cs="Arial"/>
          <w:sz w:val="20"/>
          <w:szCs w:val="20"/>
        </w:rPr>
      </w:pPr>
      <w:r w:rsidRPr="005F762B">
        <w:rPr>
          <w:rFonts w:ascii="Arial" w:hAnsi="Arial" w:cs="Arial"/>
          <w:sz w:val="20"/>
          <w:szCs w:val="20"/>
        </w:rPr>
        <w:t>D</w:t>
      </w:r>
      <w:r w:rsidRPr="005702EA">
        <w:rPr>
          <w:rFonts w:ascii="Arial" w:hAnsi="Arial" w:cs="Arial"/>
          <w:sz w:val="20"/>
          <w:szCs w:val="20"/>
        </w:rPr>
        <w:t xml:space="preserve">yrekcja </w:t>
      </w:r>
      <w:r w:rsidR="00960435">
        <w:rPr>
          <w:rFonts w:ascii="Arial" w:hAnsi="Arial" w:cs="Arial"/>
          <w:sz w:val="20"/>
          <w:szCs w:val="20"/>
        </w:rPr>
        <w:t>Zespołu Opieki Zdrowotnej</w:t>
      </w:r>
      <w:r w:rsidRPr="005702EA">
        <w:rPr>
          <w:rFonts w:ascii="Arial" w:hAnsi="Arial" w:cs="Arial"/>
          <w:sz w:val="20"/>
          <w:szCs w:val="20"/>
        </w:rPr>
        <w:t xml:space="preserve"> w Oławie, zgodnie z art. 92 ust.1 ustawy z dnia 29 stycznia 2004r. Prawo zamówień publicznych</w:t>
      </w:r>
      <w:r w:rsidR="00BA2AD5" w:rsidRPr="005702EA">
        <w:rPr>
          <w:rFonts w:ascii="Arial" w:hAnsi="Arial" w:cs="Arial"/>
          <w:sz w:val="20"/>
          <w:szCs w:val="20"/>
        </w:rPr>
        <w:t xml:space="preserve"> </w:t>
      </w:r>
      <w:r w:rsidRPr="005702EA">
        <w:rPr>
          <w:rFonts w:ascii="Arial" w:hAnsi="Arial" w:cs="Arial"/>
          <w:sz w:val="20"/>
          <w:szCs w:val="20"/>
        </w:rPr>
        <w:t xml:space="preserve">( </w:t>
      </w:r>
      <w:r w:rsidR="00E5219B">
        <w:rPr>
          <w:rFonts w:ascii="Arial" w:hAnsi="Arial" w:cs="Arial"/>
          <w:sz w:val="20"/>
          <w:szCs w:val="20"/>
        </w:rPr>
        <w:t>Dz. U. z 201</w:t>
      </w:r>
      <w:r w:rsidR="00052B94">
        <w:rPr>
          <w:rFonts w:ascii="Arial" w:hAnsi="Arial" w:cs="Arial"/>
          <w:sz w:val="20"/>
          <w:szCs w:val="20"/>
        </w:rPr>
        <w:t>9</w:t>
      </w:r>
      <w:r w:rsidR="00E5219B">
        <w:rPr>
          <w:rFonts w:ascii="Arial" w:hAnsi="Arial" w:cs="Arial"/>
          <w:sz w:val="20"/>
          <w:szCs w:val="20"/>
        </w:rPr>
        <w:t>r. poz. 1</w:t>
      </w:r>
      <w:r w:rsidR="00052B94">
        <w:rPr>
          <w:rFonts w:ascii="Arial" w:hAnsi="Arial" w:cs="Arial"/>
          <w:sz w:val="20"/>
          <w:szCs w:val="20"/>
        </w:rPr>
        <w:t>843</w:t>
      </w:r>
      <w:r w:rsidR="00E5219B">
        <w:rPr>
          <w:rFonts w:ascii="Arial" w:hAnsi="Arial" w:cs="Arial"/>
          <w:sz w:val="20"/>
          <w:szCs w:val="20"/>
        </w:rPr>
        <w:t xml:space="preserve"> </w:t>
      </w:r>
      <w:r w:rsidRPr="005702EA">
        <w:rPr>
          <w:rFonts w:ascii="Arial" w:hAnsi="Arial" w:cs="Arial"/>
          <w:sz w:val="20"/>
          <w:szCs w:val="20"/>
        </w:rPr>
        <w:t>z późn. zm</w:t>
      </w:r>
      <w:r w:rsidR="00960435">
        <w:rPr>
          <w:rFonts w:ascii="Arial" w:hAnsi="Arial" w:cs="Arial"/>
          <w:sz w:val="20"/>
          <w:szCs w:val="20"/>
        </w:rPr>
        <w:t>.</w:t>
      </w:r>
      <w:r w:rsidRPr="005702EA">
        <w:rPr>
          <w:rFonts w:ascii="Arial" w:hAnsi="Arial" w:cs="Arial"/>
          <w:sz w:val="20"/>
          <w:szCs w:val="20"/>
        </w:rPr>
        <w:t xml:space="preserve">), ogłasza rozstrzygnięcie przetargu nieograniczonego na: </w:t>
      </w:r>
    </w:p>
    <w:p w:rsidR="00AF6C0F" w:rsidRPr="00200903" w:rsidRDefault="0053655F" w:rsidP="00200903">
      <w:pPr>
        <w:pStyle w:val="Nagwek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Remont </w:t>
      </w:r>
      <w:r w:rsidR="00E140AF">
        <w:rPr>
          <w:rFonts w:ascii="Arial" w:hAnsi="Arial" w:cs="Arial"/>
          <w:b/>
          <w:bCs/>
          <w:sz w:val="22"/>
          <w:szCs w:val="22"/>
        </w:rPr>
        <w:t>pomieszczeń DDOM i remont pomieszczeń Prosektorium</w:t>
      </w:r>
      <w:r w:rsidR="00200903">
        <w:rPr>
          <w:rFonts w:ascii="Arial" w:hAnsi="Arial" w:cs="Arial"/>
          <w:b/>
          <w:bCs/>
          <w:sz w:val="22"/>
          <w:szCs w:val="22"/>
        </w:rPr>
        <w:t xml:space="preserve">, </w:t>
      </w:r>
      <w:r w:rsidR="00F81885">
        <w:rPr>
          <w:rFonts w:ascii="Arial" w:hAnsi="Arial" w:cs="Arial"/>
          <w:bCs/>
          <w:sz w:val="22"/>
          <w:szCs w:val="22"/>
        </w:rPr>
        <w:t>znak sprawy ZOZ/DZP/PN/</w:t>
      </w:r>
      <w:r w:rsidR="00052B94">
        <w:rPr>
          <w:rFonts w:ascii="Arial" w:hAnsi="Arial" w:cs="Arial"/>
          <w:bCs/>
          <w:sz w:val="22"/>
          <w:szCs w:val="22"/>
        </w:rPr>
        <w:t>1</w:t>
      </w:r>
      <w:r w:rsidR="00E140AF">
        <w:rPr>
          <w:rFonts w:ascii="Arial" w:hAnsi="Arial" w:cs="Arial"/>
          <w:bCs/>
          <w:sz w:val="22"/>
          <w:szCs w:val="22"/>
        </w:rPr>
        <w:t>7</w:t>
      </w:r>
      <w:r w:rsidR="00052B94">
        <w:rPr>
          <w:rFonts w:ascii="Arial" w:hAnsi="Arial" w:cs="Arial"/>
          <w:bCs/>
          <w:sz w:val="22"/>
          <w:szCs w:val="22"/>
        </w:rPr>
        <w:t>/20</w:t>
      </w:r>
    </w:p>
    <w:p w:rsidR="006F3013" w:rsidRPr="005702EA" w:rsidRDefault="006F3013" w:rsidP="002E764C">
      <w:pPr>
        <w:rPr>
          <w:rFonts w:ascii="Arial" w:hAnsi="Arial" w:cs="Arial"/>
          <w:b/>
          <w:u w:val="single"/>
        </w:rPr>
      </w:pPr>
    </w:p>
    <w:p w:rsidR="00C9336A" w:rsidRPr="005702EA" w:rsidRDefault="000E0B01" w:rsidP="002E764C">
      <w:pPr>
        <w:rPr>
          <w:rFonts w:ascii="Arial" w:hAnsi="Arial" w:cs="Arial"/>
          <w:b/>
          <w:u w:val="single"/>
        </w:rPr>
      </w:pPr>
      <w:r w:rsidRPr="005702EA">
        <w:rPr>
          <w:rFonts w:ascii="Arial" w:hAnsi="Arial" w:cs="Arial"/>
          <w:b/>
          <w:u w:val="single"/>
        </w:rPr>
        <w:t>I</w:t>
      </w:r>
      <w:r w:rsidR="001241FE">
        <w:rPr>
          <w:rFonts w:ascii="Arial" w:hAnsi="Arial" w:cs="Arial"/>
          <w:b/>
          <w:u w:val="single"/>
        </w:rPr>
        <w:t>.</w:t>
      </w:r>
      <w:r w:rsidRPr="005702EA">
        <w:rPr>
          <w:rFonts w:ascii="Arial" w:hAnsi="Arial" w:cs="Arial"/>
          <w:b/>
          <w:u w:val="single"/>
        </w:rPr>
        <w:t xml:space="preserve"> Oferty wybrane:</w:t>
      </w:r>
    </w:p>
    <w:p w:rsidR="00E140AF" w:rsidRDefault="00896873" w:rsidP="00F7108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Zadanie nr 2</w:t>
      </w:r>
    </w:p>
    <w:p w:rsidR="00F71086" w:rsidRDefault="0053655F" w:rsidP="00F7108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Nomyt Marta Łakota </w:t>
      </w:r>
    </w:p>
    <w:p w:rsidR="0053655F" w:rsidRDefault="0053655F" w:rsidP="00F7108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Wiosenna 2/13, 22-200 Oława</w:t>
      </w:r>
    </w:p>
    <w:p w:rsidR="00132342" w:rsidRPr="005702EA" w:rsidRDefault="00132342" w:rsidP="00F71086">
      <w:pPr>
        <w:rPr>
          <w:rFonts w:ascii="Arial" w:hAnsi="Arial" w:cs="Arial"/>
          <w:sz w:val="20"/>
          <w:szCs w:val="20"/>
        </w:rPr>
      </w:pPr>
      <w:r w:rsidRPr="005702EA">
        <w:rPr>
          <w:rFonts w:ascii="Arial" w:hAnsi="Arial" w:cs="Arial"/>
          <w:sz w:val="20"/>
          <w:szCs w:val="20"/>
        </w:rPr>
        <w:t xml:space="preserve">Cena oferty brutto: </w:t>
      </w:r>
      <w:r w:rsidR="00896873" w:rsidRPr="00896873">
        <w:rPr>
          <w:rFonts w:ascii="Arial" w:hAnsi="Arial" w:cs="Arial"/>
          <w:sz w:val="20"/>
          <w:szCs w:val="20"/>
        </w:rPr>
        <w:t>423</w:t>
      </w:r>
      <w:r w:rsidR="00896873">
        <w:rPr>
          <w:rFonts w:ascii="Arial" w:hAnsi="Arial" w:cs="Arial"/>
          <w:sz w:val="20"/>
          <w:szCs w:val="20"/>
        </w:rPr>
        <w:t> </w:t>
      </w:r>
      <w:r w:rsidR="00896873" w:rsidRPr="00896873">
        <w:rPr>
          <w:rFonts w:ascii="Arial" w:hAnsi="Arial" w:cs="Arial"/>
          <w:sz w:val="20"/>
          <w:szCs w:val="20"/>
        </w:rPr>
        <w:t>981</w:t>
      </w:r>
      <w:r w:rsidR="00896873">
        <w:rPr>
          <w:rFonts w:ascii="Arial" w:hAnsi="Arial" w:cs="Arial"/>
          <w:sz w:val="20"/>
          <w:szCs w:val="20"/>
        </w:rPr>
        <w:t>,00</w:t>
      </w:r>
      <w:r>
        <w:rPr>
          <w:rFonts w:ascii="Arial" w:hAnsi="Arial" w:cs="Arial"/>
          <w:sz w:val="20"/>
          <w:szCs w:val="20"/>
        </w:rPr>
        <w:t xml:space="preserve"> </w:t>
      </w:r>
      <w:r w:rsidRPr="005702EA">
        <w:rPr>
          <w:rFonts w:ascii="Arial" w:hAnsi="Arial" w:cs="Arial"/>
          <w:sz w:val="20"/>
          <w:szCs w:val="20"/>
        </w:rPr>
        <w:t>zł</w:t>
      </w:r>
    </w:p>
    <w:p w:rsidR="00132342" w:rsidRDefault="00132342" w:rsidP="00132342">
      <w:pPr>
        <w:rPr>
          <w:rFonts w:ascii="Arial" w:hAnsi="Arial" w:cs="Arial"/>
          <w:sz w:val="20"/>
          <w:szCs w:val="20"/>
        </w:rPr>
      </w:pPr>
      <w:r w:rsidRPr="005702EA">
        <w:rPr>
          <w:rFonts w:ascii="Arial" w:hAnsi="Arial" w:cs="Arial"/>
          <w:sz w:val="20"/>
          <w:szCs w:val="20"/>
        </w:rPr>
        <w:t xml:space="preserve">Liczba pkt w kryterium: cena </w:t>
      </w:r>
      <w:r>
        <w:rPr>
          <w:rFonts w:ascii="Arial" w:hAnsi="Arial" w:cs="Arial"/>
          <w:sz w:val="20"/>
          <w:szCs w:val="20"/>
        </w:rPr>
        <w:t>–</w:t>
      </w:r>
      <w:r w:rsidRPr="005702EA">
        <w:rPr>
          <w:rFonts w:ascii="Arial" w:hAnsi="Arial" w:cs="Arial"/>
          <w:sz w:val="20"/>
          <w:szCs w:val="20"/>
        </w:rPr>
        <w:t xml:space="preserve"> </w:t>
      </w:r>
      <w:r w:rsidR="0053655F">
        <w:rPr>
          <w:rFonts w:ascii="Arial" w:hAnsi="Arial" w:cs="Arial"/>
          <w:sz w:val="20"/>
          <w:szCs w:val="20"/>
        </w:rPr>
        <w:t>60</w:t>
      </w:r>
    </w:p>
    <w:p w:rsidR="00132342" w:rsidRDefault="00132342" w:rsidP="00132342">
      <w:pPr>
        <w:rPr>
          <w:rFonts w:ascii="Arial" w:hAnsi="Arial" w:cs="Arial"/>
          <w:sz w:val="20"/>
          <w:szCs w:val="20"/>
        </w:rPr>
      </w:pPr>
      <w:r w:rsidRPr="005702EA">
        <w:rPr>
          <w:rFonts w:ascii="Arial" w:hAnsi="Arial" w:cs="Arial"/>
          <w:sz w:val="20"/>
          <w:szCs w:val="20"/>
        </w:rPr>
        <w:t xml:space="preserve">Liczba pkt w </w:t>
      </w:r>
      <w:r w:rsidR="00B8152A">
        <w:rPr>
          <w:rFonts w:ascii="Arial" w:hAnsi="Arial" w:cs="Arial"/>
          <w:sz w:val="20"/>
          <w:szCs w:val="20"/>
        </w:rPr>
        <w:t>pozostałych kryteriach</w:t>
      </w:r>
      <w:r w:rsidRPr="005702E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Pr="005702EA">
        <w:rPr>
          <w:rFonts w:ascii="Arial" w:hAnsi="Arial" w:cs="Arial"/>
          <w:sz w:val="20"/>
          <w:szCs w:val="20"/>
        </w:rPr>
        <w:t xml:space="preserve"> </w:t>
      </w:r>
      <w:r w:rsidR="00FF033B">
        <w:rPr>
          <w:rFonts w:ascii="Arial" w:hAnsi="Arial" w:cs="Arial"/>
          <w:sz w:val="20"/>
          <w:szCs w:val="20"/>
        </w:rPr>
        <w:t>0</w:t>
      </w:r>
      <w:r w:rsidR="00773DA3">
        <w:rPr>
          <w:rFonts w:ascii="Arial" w:hAnsi="Arial" w:cs="Arial"/>
          <w:sz w:val="20"/>
          <w:szCs w:val="20"/>
        </w:rPr>
        <w:t xml:space="preserve">, </w:t>
      </w:r>
    </w:p>
    <w:p w:rsidR="00132342" w:rsidRPr="005702EA" w:rsidRDefault="00132342" w:rsidP="00132342">
      <w:pPr>
        <w:rPr>
          <w:rFonts w:ascii="Arial" w:hAnsi="Arial" w:cs="Arial"/>
          <w:sz w:val="20"/>
          <w:szCs w:val="20"/>
        </w:rPr>
      </w:pPr>
      <w:r w:rsidRPr="005702EA">
        <w:rPr>
          <w:rFonts w:ascii="Arial" w:hAnsi="Arial" w:cs="Arial"/>
          <w:sz w:val="20"/>
          <w:szCs w:val="20"/>
        </w:rPr>
        <w:t>Oferta najkorzystniejsza pod względem ocenianych parametrów. Oferta spełnia wymagania SIWZ</w:t>
      </w:r>
    </w:p>
    <w:p w:rsidR="00A10DBC" w:rsidRPr="005702EA" w:rsidRDefault="00A10DBC" w:rsidP="00A10D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Łącznie ilość pkt. </w:t>
      </w:r>
      <w:r w:rsidR="0053655F">
        <w:rPr>
          <w:rFonts w:ascii="Arial" w:hAnsi="Arial" w:cs="Arial"/>
          <w:sz w:val="20"/>
          <w:szCs w:val="20"/>
        </w:rPr>
        <w:t>60</w:t>
      </w:r>
    </w:p>
    <w:p w:rsidR="00007459" w:rsidRDefault="00007459" w:rsidP="00461354">
      <w:pPr>
        <w:rPr>
          <w:rFonts w:ascii="Arial" w:hAnsi="Arial" w:cs="Arial"/>
          <w:b/>
          <w:u w:val="single"/>
        </w:rPr>
      </w:pPr>
    </w:p>
    <w:p w:rsidR="00E2000B" w:rsidRDefault="00007459" w:rsidP="00461354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II. Pozostałe oferty</w:t>
      </w:r>
    </w:p>
    <w:p w:rsidR="00250EF8" w:rsidRPr="0053655F" w:rsidRDefault="0053655F" w:rsidP="0053655F">
      <w:pPr>
        <w:ind w:firstLine="709"/>
        <w:rPr>
          <w:rFonts w:ascii="Arial" w:hAnsi="Arial" w:cs="Arial"/>
          <w:sz w:val="20"/>
          <w:szCs w:val="20"/>
        </w:rPr>
      </w:pPr>
      <w:r w:rsidRPr="0053655F">
        <w:rPr>
          <w:rFonts w:ascii="Arial" w:hAnsi="Arial" w:cs="Arial"/>
          <w:sz w:val="20"/>
          <w:szCs w:val="20"/>
        </w:rPr>
        <w:t>Zero</w:t>
      </w:r>
    </w:p>
    <w:p w:rsidR="001241FE" w:rsidRPr="001241FE" w:rsidRDefault="001241FE" w:rsidP="001241FE">
      <w:pPr>
        <w:ind w:firstLine="709"/>
        <w:rPr>
          <w:rFonts w:ascii="Arial" w:hAnsi="Arial" w:cs="Arial"/>
          <w:u w:val="single"/>
        </w:rPr>
      </w:pPr>
    </w:p>
    <w:p w:rsidR="00461354" w:rsidRPr="005702EA" w:rsidRDefault="00461354" w:rsidP="00461354">
      <w:pPr>
        <w:rPr>
          <w:rFonts w:ascii="Arial" w:hAnsi="Arial" w:cs="Arial"/>
          <w:b/>
          <w:u w:val="single"/>
        </w:rPr>
      </w:pPr>
      <w:r w:rsidRPr="005702EA">
        <w:rPr>
          <w:rFonts w:ascii="Arial" w:hAnsi="Arial" w:cs="Arial"/>
          <w:b/>
          <w:u w:val="single"/>
        </w:rPr>
        <w:t>II</w:t>
      </w:r>
      <w:r w:rsidR="00DC5443" w:rsidRPr="005702EA">
        <w:rPr>
          <w:rFonts w:ascii="Arial" w:hAnsi="Arial" w:cs="Arial"/>
          <w:b/>
          <w:u w:val="single"/>
        </w:rPr>
        <w:t>I</w:t>
      </w:r>
      <w:r w:rsidRPr="005702EA">
        <w:rPr>
          <w:rFonts w:ascii="Arial" w:hAnsi="Arial" w:cs="Arial"/>
          <w:b/>
          <w:u w:val="single"/>
        </w:rPr>
        <w:t>. Wykluczeni</w:t>
      </w:r>
      <w:r w:rsidR="000D23D9">
        <w:rPr>
          <w:rFonts w:ascii="Arial" w:hAnsi="Arial" w:cs="Arial"/>
          <w:b/>
          <w:u w:val="single"/>
        </w:rPr>
        <w:t xml:space="preserve"> wykonawcy</w:t>
      </w:r>
    </w:p>
    <w:p w:rsidR="00FF4164" w:rsidRPr="00E84B6E" w:rsidRDefault="00E84B6E" w:rsidP="00E84B6E">
      <w:pPr>
        <w:ind w:firstLine="709"/>
        <w:rPr>
          <w:rFonts w:ascii="Arial" w:hAnsi="Arial" w:cs="Arial"/>
          <w:sz w:val="20"/>
          <w:szCs w:val="20"/>
        </w:rPr>
      </w:pPr>
      <w:r w:rsidRPr="00E84B6E">
        <w:rPr>
          <w:rFonts w:ascii="Arial" w:hAnsi="Arial" w:cs="Arial"/>
          <w:sz w:val="20"/>
          <w:szCs w:val="20"/>
        </w:rPr>
        <w:t>Zero</w:t>
      </w:r>
    </w:p>
    <w:p w:rsidR="00B80B99" w:rsidRDefault="00B80B99" w:rsidP="000E0B01">
      <w:pPr>
        <w:rPr>
          <w:rFonts w:ascii="Arial" w:hAnsi="Arial" w:cs="Arial"/>
          <w:b/>
          <w:u w:val="single"/>
        </w:rPr>
      </w:pPr>
    </w:p>
    <w:p w:rsidR="000E0B01" w:rsidRPr="005702EA" w:rsidRDefault="000E0B01" w:rsidP="000E0B01">
      <w:pPr>
        <w:rPr>
          <w:rFonts w:ascii="Arial" w:hAnsi="Arial" w:cs="Arial"/>
          <w:b/>
          <w:u w:val="single"/>
        </w:rPr>
      </w:pPr>
      <w:r w:rsidRPr="005702EA">
        <w:rPr>
          <w:rFonts w:ascii="Arial" w:hAnsi="Arial" w:cs="Arial"/>
          <w:b/>
          <w:u w:val="single"/>
        </w:rPr>
        <w:t>I</w:t>
      </w:r>
      <w:r w:rsidR="00D64512" w:rsidRPr="005702EA">
        <w:rPr>
          <w:rFonts w:ascii="Arial" w:hAnsi="Arial" w:cs="Arial"/>
          <w:b/>
          <w:u w:val="single"/>
        </w:rPr>
        <w:t>V</w:t>
      </w:r>
      <w:r w:rsidRPr="005702EA">
        <w:rPr>
          <w:rFonts w:ascii="Arial" w:hAnsi="Arial" w:cs="Arial"/>
          <w:b/>
          <w:u w:val="single"/>
        </w:rPr>
        <w:t>. Oferty odrzucone</w:t>
      </w:r>
    </w:p>
    <w:p w:rsidR="00B915C9" w:rsidRPr="0053655F" w:rsidRDefault="0053655F" w:rsidP="009301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ab/>
      </w:r>
      <w:r w:rsidRPr="0053655F">
        <w:rPr>
          <w:rFonts w:ascii="Arial" w:hAnsi="Arial" w:cs="Arial"/>
          <w:sz w:val="20"/>
          <w:szCs w:val="20"/>
        </w:rPr>
        <w:t>Zero</w:t>
      </w:r>
    </w:p>
    <w:p w:rsidR="00772DBE" w:rsidRDefault="00B915C9" w:rsidP="009301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93012F" w:rsidRPr="0093012F" w:rsidRDefault="0093012F" w:rsidP="0093012F">
      <w:pPr>
        <w:rPr>
          <w:rFonts w:ascii="Arial" w:hAnsi="Arial" w:cs="Arial"/>
          <w:sz w:val="20"/>
          <w:szCs w:val="20"/>
        </w:rPr>
      </w:pPr>
    </w:p>
    <w:p w:rsidR="00657D6E" w:rsidRPr="005702EA" w:rsidRDefault="00657D6E" w:rsidP="00657D6E">
      <w:pPr>
        <w:rPr>
          <w:rFonts w:ascii="Arial" w:hAnsi="Arial" w:cs="Arial"/>
          <w:sz w:val="20"/>
          <w:szCs w:val="20"/>
        </w:rPr>
      </w:pPr>
      <w:r w:rsidRPr="00160684">
        <w:rPr>
          <w:rFonts w:ascii="Arial" w:hAnsi="Arial" w:cs="Arial"/>
          <w:sz w:val="20"/>
          <w:szCs w:val="20"/>
        </w:rPr>
        <w:t xml:space="preserve">Zamawiający podpisze umowę w sprawie realizacji zamówienia zgodnie z art. 94 </w:t>
      </w:r>
      <w:r w:rsidR="00160684" w:rsidRPr="00160684">
        <w:rPr>
          <w:rFonts w:ascii="Arial" w:hAnsi="Arial" w:cs="Arial"/>
          <w:sz w:val="20"/>
          <w:szCs w:val="20"/>
        </w:rPr>
        <w:t>Ustawy Pzp.</w:t>
      </w:r>
    </w:p>
    <w:p w:rsidR="00E12B0D" w:rsidRDefault="00E12B0D" w:rsidP="000E0B01">
      <w:pPr>
        <w:rPr>
          <w:rFonts w:ascii="Arial" w:hAnsi="Arial" w:cs="Arial"/>
          <w:sz w:val="20"/>
          <w:szCs w:val="20"/>
        </w:rPr>
      </w:pPr>
    </w:p>
    <w:p w:rsidR="00E140AF" w:rsidRDefault="00E140AF" w:rsidP="000E0B01">
      <w:pPr>
        <w:rPr>
          <w:rFonts w:ascii="Arial" w:hAnsi="Arial" w:cs="Arial"/>
          <w:sz w:val="20"/>
          <w:szCs w:val="20"/>
        </w:rPr>
      </w:pPr>
    </w:p>
    <w:p w:rsidR="00E140AF" w:rsidRPr="005702EA" w:rsidRDefault="00E140AF" w:rsidP="000E0B01">
      <w:pPr>
        <w:rPr>
          <w:rFonts w:ascii="Arial" w:hAnsi="Arial" w:cs="Arial"/>
          <w:sz w:val="20"/>
          <w:szCs w:val="20"/>
        </w:rPr>
      </w:pPr>
    </w:p>
    <w:p w:rsidR="000E0B01" w:rsidRPr="005702EA" w:rsidRDefault="000E0B01" w:rsidP="000E0B01">
      <w:pPr>
        <w:rPr>
          <w:rFonts w:ascii="Arial" w:hAnsi="Arial" w:cs="Arial"/>
          <w:sz w:val="20"/>
          <w:szCs w:val="20"/>
        </w:rPr>
      </w:pPr>
      <w:r w:rsidRPr="005702EA">
        <w:rPr>
          <w:rFonts w:ascii="Arial" w:hAnsi="Arial" w:cs="Arial"/>
          <w:sz w:val="20"/>
          <w:szCs w:val="20"/>
        </w:rPr>
        <w:t>Dyrektor</w:t>
      </w:r>
    </w:p>
    <w:p w:rsidR="000E0B01" w:rsidRPr="005702EA" w:rsidRDefault="000E0B01" w:rsidP="000E0B01">
      <w:pPr>
        <w:rPr>
          <w:rFonts w:ascii="Arial" w:hAnsi="Arial" w:cs="Arial"/>
          <w:sz w:val="20"/>
          <w:szCs w:val="20"/>
        </w:rPr>
      </w:pPr>
      <w:r w:rsidRPr="005702EA">
        <w:rPr>
          <w:rFonts w:ascii="Arial" w:hAnsi="Arial" w:cs="Arial"/>
          <w:sz w:val="20"/>
          <w:szCs w:val="20"/>
        </w:rPr>
        <w:t>Zespołu Opieki Zdrowotnej w Oławie</w:t>
      </w:r>
    </w:p>
    <w:p w:rsidR="005F762B" w:rsidRPr="005702EA" w:rsidRDefault="000E0B01">
      <w:pPr>
        <w:rPr>
          <w:rFonts w:ascii="Arial" w:hAnsi="Arial" w:cs="Arial"/>
          <w:sz w:val="20"/>
          <w:szCs w:val="20"/>
        </w:rPr>
      </w:pPr>
      <w:r w:rsidRPr="005702EA">
        <w:rPr>
          <w:rFonts w:ascii="Arial" w:hAnsi="Arial" w:cs="Arial"/>
          <w:sz w:val="20"/>
          <w:szCs w:val="20"/>
        </w:rPr>
        <w:t>lek. med. Andrzej Dronsejko</w:t>
      </w:r>
    </w:p>
    <w:sectPr w:rsidR="005F762B" w:rsidRPr="005702EA" w:rsidSect="00B915C9">
      <w:headerReference w:type="default" r:id="rId7"/>
      <w:footerReference w:type="even" r:id="rId8"/>
      <w:footerReference w:type="default" r:id="rId9"/>
      <w:pgSz w:w="11906" w:h="16838" w:code="9"/>
      <w:pgMar w:top="180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AB4" w:rsidRDefault="00437AB4">
      <w:r>
        <w:separator/>
      </w:r>
    </w:p>
  </w:endnote>
  <w:endnote w:type="continuationSeparator" w:id="1">
    <w:p w:rsidR="00437AB4" w:rsidRDefault="00437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BB0" w:rsidRDefault="003D3BB0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D3BB0" w:rsidRDefault="003D3BB0" w:rsidP="008C5C1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BB0" w:rsidRDefault="003D3BB0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687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D3BB0" w:rsidRDefault="003D3BB0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w:pict>
        <v:group id="_x0000_s2067" editas="canvas" style="position:absolute;margin-left:0;margin-top:-12.1pt;width:540pt;height:18pt;z-index:-251658752" coordorigin=",14531" coordsize="18740,632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8" type="#_x0000_t75" style="position:absolute;top:14531;width:18740;height:632" o:preferrelative="f">
            <v:fill o:detectmouseclick="t"/>
            <v:path o:extrusionok="t" o:connecttype="none"/>
            <o:lock v:ext="edit" text="t"/>
          </v:shape>
          <v:line id="_x0000_s2069" style="position:absolute" from="0,14847" to="18740,14849"/>
        </v:group>
      </w:pic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3D3BB0" w:rsidRDefault="003D3BB0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3D3BB0" w:rsidRDefault="003D3BB0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3D3BB0" w:rsidRDefault="003D3BB0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AB4" w:rsidRDefault="00437AB4">
      <w:r>
        <w:separator/>
      </w:r>
    </w:p>
  </w:footnote>
  <w:footnote w:type="continuationSeparator" w:id="1">
    <w:p w:rsidR="00437AB4" w:rsidRDefault="00437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BB0" w:rsidRPr="0043026E" w:rsidRDefault="00896873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19050" t="0" r="0" b="0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D3BB0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3D3BB0" w:rsidRPr="0043026E" w:rsidRDefault="003D3BB0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3D3BB0" w:rsidRPr="0043026E" w:rsidRDefault="003D3BB0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3D3BB0" w:rsidRPr="00640C8D" w:rsidRDefault="003D3BB0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w:pict>
        <v:group id="_x0000_s2056" editas="canvas" style="position:absolute;left:0;text-align:left;margin-left:-9pt;margin-top:.5pt;width:549pt;height:27pt;z-index:-251659776" coordsize="9719,483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width:9719;height:483" o:preferrelative="f">
            <v:fill o:detectmouseclick="t"/>
            <v:path o:extrusionok="t" o:connecttype="none"/>
            <o:lock v:ext="edit" text="t"/>
          </v:shape>
          <v:line id="_x0000_s2074" style="position:absolute" from="159,322" to="8285,323" strokeweight="1pt"/>
        </v:group>
      </w:pict>
    </w:r>
    <w:r w:rsidRPr="00640C8D">
      <w:rPr>
        <w:rFonts w:ascii="Tahoma" w:hAnsi="Tahoma" w:cs="Tahoma"/>
        <w:bCs/>
        <w:sz w:val="20"/>
        <w:szCs w:val="20"/>
      </w:rPr>
      <w:t>REGON: 000306816 NIP: 912-16-50-658</w:t>
    </w:r>
    <w:r w:rsidRPr="00640C8D">
      <w:rPr>
        <w:rFonts w:ascii="Tahoma" w:hAnsi="Tahoma" w:cs="Tahoma"/>
        <w:bCs/>
        <w:sz w:val="20"/>
        <w:szCs w:val="20"/>
      </w:rPr>
      <w:tab/>
    </w:r>
    <w:r w:rsidRPr="00640C8D">
      <w:rPr>
        <w:rFonts w:ascii="Tahoma" w:hAnsi="Tahoma" w:cs="Tahoma"/>
        <w:bCs/>
        <w:sz w:val="20"/>
        <w:szCs w:val="20"/>
      </w:rPr>
      <w:tab/>
    </w:r>
    <w:r w:rsidRPr="00640C8D">
      <w:rPr>
        <w:rFonts w:ascii="Tahoma" w:hAnsi="Tahoma" w:cs="Tahoma"/>
        <w:bCs/>
        <w:sz w:val="20"/>
        <w:szCs w:val="20"/>
      </w:rPr>
      <w:tab/>
    </w:r>
    <w:r w:rsidRPr="00640C8D">
      <w:rPr>
        <w:rFonts w:ascii="Tahoma" w:hAnsi="Tahoma" w:cs="Tahoma"/>
        <w:bCs/>
        <w:sz w:val="20"/>
        <w:szCs w:val="20"/>
      </w:rPr>
      <w:tab/>
    </w:r>
  </w:p>
  <w:p w:rsidR="003D3BB0" w:rsidRPr="00F24BFD" w:rsidRDefault="003D3BB0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640C8D">
      <w:rPr>
        <w:rFonts w:ascii="Tahoma" w:hAnsi="Tahoma" w:cs="Tahoma"/>
        <w:bCs/>
        <w:sz w:val="20"/>
        <w:szCs w:val="20"/>
      </w:rPr>
      <w:t xml:space="preserve">            </w:t>
    </w:r>
  </w:p>
  <w:p w:rsidR="003D3BB0" w:rsidRPr="00CA16C3" w:rsidRDefault="003D3BB0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8557C"/>
    <w:multiLevelType w:val="hybridMultilevel"/>
    <w:tmpl w:val="8F96F886"/>
    <w:lvl w:ilvl="0" w:tplc="0415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67B146AB"/>
    <w:multiLevelType w:val="hybridMultilevel"/>
    <w:tmpl w:val="8C0647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attachedTemplate r:id="rId1"/>
  <w:stylePaneFormatFilter w:val="3F01"/>
  <w:defaultTabStop w:val="709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80A72"/>
    <w:rsid w:val="00000005"/>
    <w:rsid w:val="00000257"/>
    <w:rsid w:val="0000229B"/>
    <w:rsid w:val="00002C20"/>
    <w:rsid w:val="00002CC1"/>
    <w:rsid w:val="00004CBE"/>
    <w:rsid w:val="00006807"/>
    <w:rsid w:val="00007459"/>
    <w:rsid w:val="00012CD9"/>
    <w:rsid w:val="00012D98"/>
    <w:rsid w:val="00014AE6"/>
    <w:rsid w:val="00022F75"/>
    <w:rsid w:val="000238D6"/>
    <w:rsid w:val="000248E3"/>
    <w:rsid w:val="00024B7B"/>
    <w:rsid w:val="00026DD0"/>
    <w:rsid w:val="000412FA"/>
    <w:rsid w:val="00042A20"/>
    <w:rsid w:val="000449E7"/>
    <w:rsid w:val="00044F0B"/>
    <w:rsid w:val="00052B94"/>
    <w:rsid w:val="00061BD3"/>
    <w:rsid w:val="00071585"/>
    <w:rsid w:val="00073F62"/>
    <w:rsid w:val="00074779"/>
    <w:rsid w:val="00090D85"/>
    <w:rsid w:val="000912FC"/>
    <w:rsid w:val="0009501A"/>
    <w:rsid w:val="000B1691"/>
    <w:rsid w:val="000B18E9"/>
    <w:rsid w:val="000B20B7"/>
    <w:rsid w:val="000B27EE"/>
    <w:rsid w:val="000B40BA"/>
    <w:rsid w:val="000B619C"/>
    <w:rsid w:val="000B62AD"/>
    <w:rsid w:val="000B6574"/>
    <w:rsid w:val="000B7353"/>
    <w:rsid w:val="000C05D1"/>
    <w:rsid w:val="000C186B"/>
    <w:rsid w:val="000C1DB4"/>
    <w:rsid w:val="000D23D9"/>
    <w:rsid w:val="000D26C9"/>
    <w:rsid w:val="000D62D3"/>
    <w:rsid w:val="000D658F"/>
    <w:rsid w:val="000E0B01"/>
    <w:rsid w:val="000E1FEE"/>
    <w:rsid w:val="000E47D0"/>
    <w:rsid w:val="000F01BA"/>
    <w:rsid w:val="000F2700"/>
    <w:rsid w:val="000F3FC4"/>
    <w:rsid w:val="000F5EA0"/>
    <w:rsid w:val="001025AF"/>
    <w:rsid w:val="001051D0"/>
    <w:rsid w:val="001162C1"/>
    <w:rsid w:val="0011678C"/>
    <w:rsid w:val="00116AE3"/>
    <w:rsid w:val="00120933"/>
    <w:rsid w:val="00120B61"/>
    <w:rsid w:val="001224CF"/>
    <w:rsid w:val="001241FE"/>
    <w:rsid w:val="001308F6"/>
    <w:rsid w:val="00131F78"/>
    <w:rsid w:val="00132342"/>
    <w:rsid w:val="0013328D"/>
    <w:rsid w:val="001338B2"/>
    <w:rsid w:val="001347CB"/>
    <w:rsid w:val="0013707E"/>
    <w:rsid w:val="00137989"/>
    <w:rsid w:val="00140092"/>
    <w:rsid w:val="00140DF2"/>
    <w:rsid w:val="00141A05"/>
    <w:rsid w:val="00146E65"/>
    <w:rsid w:val="001519E8"/>
    <w:rsid w:val="00152C70"/>
    <w:rsid w:val="00154A77"/>
    <w:rsid w:val="00154CFA"/>
    <w:rsid w:val="00155D33"/>
    <w:rsid w:val="00157AB8"/>
    <w:rsid w:val="00160684"/>
    <w:rsid w:val="001619D6"/>
    <w:rsid w:val="00163542"/>
    <w:rsid w:val="001702D6"/>
    <w:rsid w:val="001705DE"/>
    <w:rsid w:val="00170FDE"/>
    <w:rsid w:val="00180E22"/>
    <w:rsid w:val="00182E31"/>
    <w:rsid w:val="00183F40"/>
    <w:rsid w:val="00184C64"/>
    <w:rsid w:val="00185A0F"/>
    <w:rsid w:val="00187B79"/>
    <w:rsid w:val="0019195C"/>
    <w:rsid w:val="00193DF9"/>
    <w:rsid w:val="001A581C"/>
    <w:rsid w:val="001A59BF"/>
    <w:rsid w:val="001B66A9"/>
    <w:rsid w:val="001C098A"/>
    <w:rsid w:val="001C1FEA"/>
    <w:rsid w:val="001C2ECF"/>
    <w:rsid w:val="001C522D"/>
    <w:rsid w:val="001D448E"/>
    <w:rsid w:val="001D767D"/>
    <w:rsid w:val="001E32E1"/>
    <w:rsid w:val="001E6770"/>
    <w:rsid w:val="001E6BAB"/>
    <w:rsid w:val="001E6FAE"/>
    <w:rsid w:val="001F046A"/>
    <w:rsid w:val="001F0525"/>
    <w:rsid w:val="001F5D39"/>
    <w:rsid w:val="00200903"/>
    <w:rsid w:val="00205327"/>
    <w:rsid w:val="002073E4"/>
    <w:rsid w:val="00220324"/>
    <w:rsid w:val="002220A9"/>
    <w:rsid w:val="00226C20"/>
    <w:rsid w:val="00230977"/>
    <w:rsid w:val="00235224"/>
    <w:rsid w:val="00236464"/>
    <w:rsid w:val="00236EDC"/>
    <w:rsid w:val="0024156E"/>
    <w:rsid w:val="00245A67"/>
    <w:rsid w:val="00246870"/>
    <w:rsid w:val="00247797"/>
    <w:rsid w:val="00247DD4"/>
    <w:rsid w:val="00250EF8"/>
    <w:rsid w:val="00252F75"/>
    <w:rsid w:val="00253CCD"/>
    <w:rsid w:val="0025553F"/>
    <w:rsid w:val="00257637"/>
    <w:rsid w:val="0026190B"/>
    <w:rsid w:val="00263648"/>
    <w:rsid w:val="002826D8"/>
    <w:rsid w:val="002835D8"/>
    <w:rsid w:val="00293DDF"/>
    <w:rsid w:val="002947EC"/>
    <w:rsid w:val="002A53F6"/>
    <w:rsid w:val="002A7B9C"/>
    <w:rsid w:val="002A7E7B"/>
    <w:rsid w:val="002B3D41"/>
    <w:rsid w:val="002B77CD"/>
    <w:rsid w:val="002C005D"/>
    <w:rsid w:val="002C5A06"/>
    <w:rsid w:val="002C6026"/>
    <w:rsid w:val="002D0B63"/>
    <w:rsid w:val="002D17CD"/>
    <w:rsid w:val="002D796F"/>
    <w:rsid w:val="002E1C4F"/>
    <w:rsid w:val="002E27A1"/>
    <w:rsid w:val="002E3286"/>
    <w:rsid w:val="002E764C"/>
    <w:rsid w:val="002F14BB"/>
    <w:rsid w:val="002F1B43"/>
    <w:rsid w:val="002F4BD2"/>
    <w:rsid w:val="00302E87"/>
    <w:rsid w:val="00303D0C"/>
    <w:rsid w:val="003041B1"/>
    <w:rsid w:val="00305BA9"/>
    <w:rsid w:val="00307682"/>
    <w:rsid w:val="0031543C"/>
    <w:rsid w:val="00324C9E"/>
    <w:rsid w:val="00330592"/>
    <w:rsid w:val="003349FF"/>
    <w:rsid w:val="00335DE8"/>
    <w:rsid w:val="0033773F"/>
    <w:rsid w:val="0033774C"/>
    <w:rsid w:val="003429CC"/>
    <w:rsid w:val="00342A6F"/>
    <w:rsid w:val="00347247"/>
    <w:rsid w:val="00351DD5"/>
    <w:rsid w:val="00353D8E"/>
    <w:rsid w:val="00371376"/>
    <w:rsid w:val="0037244D"/>
    <w:rsid w:val="00377F40"/>
    <w:rsid w:val="0038155C"/>
    <w:rsid w:val="003870E3"/>
    <w:rsid w:val="003878F8"/>
    <w:rsid w:val="003973FC"/>
    <w:rsid w:val="003A08C4"/>
    <w:rsid w:val="003A2F71"/>
    <w:rsid w:val="003A5D79"/>
    <w:rsid w:val="003A63DD"/>
    <w:rsid w:val="003A71C9"/>
    <w:rsid w:val="003B4350"/>
    <w:rsid w:val="003B6A16"/>
    <w:rsid w:val="003B6D0A"/>
    <w:rsid w:val="003C0744"/>
    <w:rsid w:val="003C155C"/>
    <w:rsid w:val="003D0700"/>
    <w:rsid w:val="003D3BB0"/>
    <w:rsid w:val="003D3EF6"/>
    <w:rsid w:val="003E2C90"/>
    <w:rsid w:val="003E5211"/>
    <w:rsid w:val="003F3160"/>
    <w:rsid w:val="003F63FD"/>
    <w:rsid w:val="004036B7"/>
    <w:rsid w:val="00404731"/>
    <w:rsid w:val="004076B4"/>
    <w:rsid w:val="004169C4"/>
    <w:rsid w:val="004200A7"/>
    <w:rsid w:val="00427A69"/>
    <w:rsid w:val="0043026E"/>
    <w:rsid w:val="004348F8"/>
    <w:rsid w:val="00437AB4"/>
    <w:rsid w:val="00443785"/>
    <w:rsid w:val="00446CC2"/>
    <w:rsid w:val="00447A12"/>
    <w:rsid w:val="00450F6E"/>
    <w:rsid w:val="00451A6E"/>
    <w:rsid w:val="00451B9D"/>
    <w:rsid w:val="004572CC"/>
    <w:rsid w:val="00461354"/>
    <w:rsid w:val="00461531"/>
    <w:rsid w:val="004615E3"/>
    <w:rsid w:val="0046406F"/>
    <w:rsid w:val="00480327"/>
    <w:rsid w:val="00480628"/>
    <w:rsid w:val="004822BA"/>
    <w:rsid w:val="0049767D"/>
    <w:rsid w:val="004A06B2"/>
    <w:rsid w:val="004A450D"/>
    <w:rsid w:val="004A66CA"/>
    <w:rsid w:val="004B07A2"/>
    <w:rsid w:val="004B52FF"/>
    <w:rsid w:val="004C17CB"/>
    <w:rsid w:val="004C1C2F"/>
    <w:rsid w:val="004C43E7"/>
    <w:rsid w:val="004D1A23"/>
    <w:rsid w:val="004D1B93"/>
    <w:rsid w:val="004D2474"/>
    <w:rsid w:val="004E33C7"/>
    <w:rsid w:val="004E47AE"/>
    <w:rsid w:val="004E4CB5"/>
    <w:rsid w:val="004E61C6"/>
    <w:rsid w:val="004F0204"/>
    <w:rsid w:val="004F3DD0"/>
    <w:rsid w:val="004F6762"/>
    <w:rsid w:val="00500202"/>
    <w:rsid w:val="00501A03"/>
    <w:rsid w:val="00502B31"/>
    <w:rsid w:val="00505B14"/>
    <w:rsid w:val="005102B2"/>
    <w:rsid w:val="00515235"/>
    <w:rsid w:val="00521F94"/>
    <w:rsid w:val="00522AA3"/>
    <w:rsid w:val="0052557A"/>
    <w:rsid w:val="00526D46"/>
    <w:rsid w:val="00527EDE"/>
    <w:rsid w:val="00531D32"/>
    <w:rsid w:val="0053655F"/>
    <w:rsid w:val="005427AC"/>
    <w:rsid w:val="00544DE2"/>
    <w:rsid w:val="0054519B"/>
    <w:rsid w:val="00546296"/>
    <w:rsid w:val="00552BB5"/>
    <w:rsid w:val="00563475"/>
    <w:rsid w:val="0056530A"/>
    <w:rsid w:val="005702EA"/>
    <w:rsid w:val="00572706"/>
    <w:rsid w:val="00574517"/>
    <w:rsid w:val="00581D76"/>
    <w:rsid w:val="00587763"/>
    <w:rsid w:val="00593477"/>
    <w:rsid w:val="00593ABA"/>
    <w:rsid w:val="00596348"/>
    <w:rsid w:val="005A3E6F"/>
    <w:rsid w:val="005A7639"/>
    <w:rsid w:val="005A7A9B"/>
    <w:rsid w:val="005B1131"/>
    <w:rsid w:val="005B14C6"/>
    <w:rsid w:val="005B20D7"/>
    <w:rsid w:val="005C344F"/>
    <w:rsid w:val="005D23C8"/>
    <w:rsid w:val="005D2CC2"/>
    <w:rsid w:val="005D42DE"/>
    <w:rsid w:val="005D4AA5"/>
    <w:rsid w:val="005E0DE8"/>
    <w:rsid w:val="005E6969"/>
    <w:rsid w:val="005F762B"/>
    <w:rsid w:val="006050EB"/>
    <w:rsid w:val="00615763"/>
    <w:rsid w:val="006174D2"/>
    <w:rsid w:val="0061763D"/>
    <w:rsid w:val="00620D31"/>
    <w:rsid w:val="006219C0"/>
    <w:rsid w:val="0063121A"/>
    <w:rsid w:val="006313D2"/>
    <w:rsid w:val="006323AC"/>
    <w:rsid w:val="00634DB5"/>
    <w:rsid w:val="00640C8D"/>
    <w:rsid w:val="00643041"/>
    <w:rsid w:val="00644D49"/>
    <w:rsid w:val="00647B81"/>
    <w:rsid w:val="00650767"/>
    <w:rsid w:val="00657D6E"/>
    <w:rsid w:val="00663402"/>
    <w:rsid w:val="00677896"/>
    <w:rsid w:val="00680503"/>
    <w:rsid w:val="006835EE"/>
    <w:rsid w:val="00684F6C"/>
    <w:rsid w:val="00690753"/>
    <w:rsid w:val="00690AA1"/>
    <w:rsid w:val="00692942"/>
    <w:rsid w:val="006935E0"/>
    <w:rsid w:val="00694FF0"/>
    <w:rsid w:val="00695F5C"/>
    <w:rsid w:val="006A0AB6"/>
    <w:rsid w:val="006A516E"/>
    <w:rsid w:val="006A5576"/>
    <w:rsid w:val="006B0105"/>
    <w:rsid w:val="006C09E3"/>
    <w:rsid w:val="006C3747"/>
    <w:rsid w:val="006C37FE"/>
    <w:rsid w:val="006C629B"/>
    <w:rsid w:val="006D1E1D"/>
    <w:rsid w:val="006D22F0"/>
    <w:rsid w:val="006D27BF"/>
    <w:rsid w:val="006D33D7"/>
    <w:rsid w:val="006D3DD0"/>
    <w:rsid w:val="006D40C1"/>
    <w:rsid w:val="006D7D02"/>
    <w:rsid w:val="006F3013"/>
    <w:rsid w:val="006F742D"/>
    <w:rsid w:val="006F7EBF"/>
    <w:rsid w:val="00702EB8"/>
    <w:rsid w:val="007030E9"/>
    <w:rsid w:val="007073CB"/>
    <w:rsid w:val="0071670D"/>
    <w:rsid w:val="00726219"/>
    <w:rsid w:val="00726262"/>
    <w:rsid w:val="007304A6"/>
    <w:rsid w:val="0073570C"/>
    <w:rsid w:val="00742C83"/>
    <w:rsid w:val="00743309"/>
    <w:rsid w:val="00746669"/>
    <w:rsid w:val="007467EC"/>
    <w:rsid w:val="00750B02"/>
    <w:rsid w:val="007516C4"/>
    <w:rsid w:val="00772018"/>
    <w:rsid w:val="00772DBE"/>
    <w:rsid w:val="00772DF6"/>
    <w:rsid w:val="00773DA3"/>
    <w:rsid w:val="00780922"/>
    <w:rsid w:val="00780A72"/>
    <w:rsid w:val="00786B1C"/>
    <w:rsid w:val="007935E5"/>
    <w:rsid w:val="0079488B"/>
    <w:rsid w:val="007951AD"/>
    <w:rsid w:val="00796F21"/>
    <w:rsid w:val="007972D1"/>
    <w:rsid w:val="007A5A91"/>
    <w:rsid w:val="007A5D88"/>
    <w:rsid w:val="007B163E"/>
    <w:rsid w:val="007B6FAA"/>
    <w:rsid w:val="007C2FDB"/>
    <w:rsid w:val="007C4335"/>
    <w:rsid w:val="007C5932"/>
    <w:rsid w:val="007D07B0"/>
    <w:rsid w:val="007D3266"/>
    <w:rsid w:val="007D3AD4"/>
    <w:rsid w:val="007D6BD1"/>
    <w:rsid w:val="007E146D"/>
    <w:rsid w:val="008034D0"/>
    <w:rsid w:val="00806869"/>
    <w:rsid w:val="0082146C"/>
    <w:rsid w:val="00823B5F"/>
    <w:rsid w:val="00824463"/>
    <w:rsid w:val="00825334"/>
    <w:rsid w:val="00826770"/>
    <w:rsid w:val="00827D3C"/>
    <w:rsid w:val="0083076C"/>
    <w:rsid w:val="0083167D"/>
    <w:rsid w:val="00832E48"/>
    <w:rsid w:val="008353B2"/>
    <w:rsid w:val="00850F3E"/>
    <w:rsid w:val="00852D29"/>
    <w:rsid w:val="0085356B"/>
    <w:rsid w:val="0086722A"/>
    <w:rsid w:val="008813F8"/>
    <w:rsid w:val="00882480"/>
    <w:rsid w:val="00885954"/>
    <w:rsid w:val="008942B0"/>
    <w:rsid w:val="00896873"/>
    <w:rsid w:val="008A724A"/>
    <w:rsid w:val="008A79B6"/>
    <w:rsid w:val="008B0522"/>
    <w:rsid w:val="008B5CD9"/>
    <w:rsid w:val="008B6371"/>
    <w:rsid w:val="008C56B6"/>
    <w:rsid w:val="008C5C19"/>
    <w:rsid w:val="008C6FDB"/>
    <w:rsid w:val="008D2311"/>
    <w:rsid w:val="008E0817"/>
    <w:rsid w:val="008E16A5"/>
    <w:rsid w:val="008E6BEE"/>
    <w:rsid w:val="008F0B70"/>
    <w:rsid w:val="008F0D14"/>
    <w:rsid w:val="008F1734"/>
    <w:rsid w:val="008F5737"/>
    <w:rsid w:val="00903B3B"/>
    <w:rsid w:val="00913803"/>
    <w:rsid w:val="0091778A"/>
    <w:rsid w:val="00920802"/>
    <w:rsid w:val="00920A50"/>
    <w:rsid w:val="00920E02"/>
    <w:rsid w:val="009236F6"/>
    <w:rsid w:val="0093012F"/>
    <w:rsid w:val="00930D31"/>
    <w:rsid w:val="009333D4"/>
    <w:rsid w:val="009425F8"/>
    <w:rsid w:val="00944F5A"/>
    <w:rsid w:val="00947946"/>
    <w:rsid w:val="00952C77"/>
    <w:rsid w:val="00957E55"/>
    <w:rsid w:val="00960435"/>
    <w:rsid w:val="009624B7"/>
    <w:rsid w:val="00963377"/>
    <w:rsid w:val="00964C7A"/>
    <w:rsid w:val="00965083"/>
    <w:rsid w:val="00974FE4"/>
    <w:rsid w:val="00977E52"/>
    <w:rsid w:val="00981310"/>
    <w:rsid w:val="00984447"/>
    <w:rsid w:val="00985B74"/>
    <w:rsid w:val="009860D7"/>
    <w:rsid w:val="009874FA"/>
    <w:rsid w:val="00991F9A"/>
    <w:rsid w:val="009A1EBD"/>
    <w:rsid w:val="009A2E8E"/>
    <w:rsid w:val="009B16F1"/>
    <w:rsid w:val="009B2728"/>
    <w:rsid w:val="009B3F34"/>
    <w:rsid w:val="009B4320"/>
    <w:rsid w:val="009B647F"/>
    <w:rsid w:val="009C0BD5"/>
    <w:rsid w:val="009D4811"/>
    <w:rsid w:val="009F2B96"/>
    <w:rsid w:val="00A004BC"/>
    <w:rsid w:val="00A01673"/>
    <w:rsid w:val="00A01C31"/>
    <w:rsid w:val="00A07CA4"/>
    <w:rsid w:val="00A10227"/>
    <w:rsid w:val="00A10DBC"/>
    <w:rsid w:val="00A16C51"/>
    <w:rsid w:val="00A22B30"/>
    <w:rsid w:val="00A260D3"/>
    <w:rsid w:val="00A31F75"/>
    <w:rsid w:val="00A35CCD"/>
    <w:rsid w:val="00A41992"/>
    <w:rsid w:val="00A45FB0"/>
    <w:rsid w:val="00A46CDD"/>
    <w:rsid w:val="00A505B5"/>
    <w:rsid w:val="00A62090"/>
    <w:rsid w:val="00A65CB6"/>
    <w:rsid w:val="00A714F8"/>
    <w:rsid w:val="00A73434"/>
    <w:rsid w:val="00A849E6"/>
    <w:rsid w:val="00A93221"/>
    <w:rsid w:val="00AA34FC"/>
    <w:rsid w:val="00AA3B83"/>
    <w:rsid w:val="00AA57EE"/>
    <w:rsid w:val="00AB0E4E"/>
    <w:rsid w:val="00AB21C3"/>
    <w:rsid w:val="00AB26B8"/>
    <w:rsid w:val="00AC3773"/>
    <w:rsid w:val="00AD2F32"/>
    <w:rsid w:val="00AD7E24"/>
    <w:rsid w:val="00AE2BC4"/>
    <w:rsid w:val="00AE5E68"/>
    <w:rsid w:val="00AE78EA"/>
    <w:rsid w:val="00AF3A87"/>
    <w:rsid w:val="00AF5323"/>
    <w:rsid w:val="00AF6C0F"/>
    <w:rsid w:val="00B11EE9"/>
    <w:rsid w:val="00B12FA3"/>
    <w:rsid w:val="00B169F9"/>
    <w:rsid w:val="00B17C39"/>
    <w:rsid w:val="00B239CA"/>
    <w:rsid w:val="00B244AF"/>
    <w:rsid w:val="00B36350"/>
    <w:rsid w:val="00B4642E"/>
    <w:rsid w:val="00B52380"/>
    <w:rsid w:val="00B546DC"/>
    <w:rsid w:val="00B54E7A"/>
    <w:rsid w:val="00B5674B"/>
    <w:rsid w:val="00B57399"/>
    <w:rsid w:val="00B57D4A"/>
    <w:rsid w:val="00B64038"/>
    <w:rsid w:val="00B707DB"/>
    <w:rsid w:val="00B721AD"/>
    <w:rsid w:val="00B72B21"/>
    <w:rsid w:val="00B72C73"/>
    <w:rsid w:val="00B74167"/>
    <w:rsid w:val="00B80B99"/>
    <w:rsid w:val="00B8152A"/>
    <w:rsid w:val="00B81831"/>
    <w:rsid w:val="00B82990"/>
    <w:rsid w:val="00B866EF"/>
    <w:rsid w:val="00B915C9"/>
    <w:rsid w:val="00BA2AD5"/>
    <w:rsid w:val="00BA75B5"/>
    <w:rsid w:val="00BB1CA6"/>
    <w:rsid w:val="00BB262A"/>
    <w:rsid w:val="00BC0847"/>
    <w:rsid w:val="00BC340C"/>
    <w:rsid w:val="00BC5B63"/>
    <w:rsid w:val="00BD07F8"/>
    <w:rsid w:val="00BD1043"/>
    <w:rsid w:val="00BD15C9"/>
    <w:rsid w:val="00BD1FAF"/>
    <w:rsid w:val="00BD26A2"/>
    <w:rsid w:val="00BE1284"/>
    <w:rsid w:val="00BF4E79"/>
    <w:rsid w:val="00BF76A3"/>
    <w:rsid w:val="00BF772F"/>
    <w:rsid w:val="00C0183A"/>
    <w:rsid w:val="00C05E52"/>
    <w:rsid w:val="00C05F0E"/>
    <w:rsid w:val="00C1139B"/>
    <w:rsid w:val="00C1589B"/>
    <w:rsid w:val="00C17464"/>
    <w:rsid w:val="00C204C4"/>
    <w:rsid w:val="00C20B4F"/>
    <w:rsid w:val="00C21F4B"/>
    <w:rsid w:val="00C32309"/>
    <w:rsid w:val="00C32F33"/>
    <w:rsid w:val="00C37777"/>
    <w:rsid w:val="00C37AC7"/>
    <w:rsid w:val="00C404AF"/>
    <w:rsid w:val="00C41BCD"/>
    <w:rsid w:val="00C462ED"/>
    <w:rsid w:val="00C6162F"/>
    <w:rsid w:val="00C63750"/>
    <w:rsid w:val="00C6412A"/>
    <w:rsid w:val="00C71F9F"/>
    <w:rsid w:val="00C737F2"/>
    <w:rsid w:val="00C803CF"/>
    <w:rsid w:val="00C823F6"/>
    <w:rsid w:val="00C84804"/>
    <w:rsid w:val="00C86C16"/>
    <w:rsid w:val="00C86C1E"/>
    <w:rsid w:val="00C9169D"/>
    <w:rsid w:val="00C918D8"/>
    <w:rsid w:val="00C91974"/>
    <w:rsid w:val="00C9336A"/>
    <w:rsid w:val="00CA16C3"/>
    <w:rsid w:val="00CA4389"/>
    <w:rsid w:val="00CB151E"/>
    <w:rsid w:val="00CC00EB"/>
    <w:rsid w:val="00CC0C13"/>
    <w:rsid w:val="00CC59C9"/>
    <w:rsid w:val="00CC735F"/>
    <w:rsid w:val="00CD2ED7"/>
    <w:rsid w:val="00CD47CD"/>
    <w:rsid w:val="00CD5BE7"/>
    <w:rsid w:val="00CE3756"/>
    <w:rsid w:val="00CE46D0"/>
    <w:rsid w:val="00CE493B"/>
    <w:rsid w:val="00CE7B68"/>
    <w:rsid w:val="00CF011C"/>
    <w:rsid w:val="00CF280C"/>
    <w:rsid w:val="00CF3767"/>
    <w:rsid w:val="00CF628E"/>
    <w:rsid w:val="00CF7584"/>
    <w:rsid w:val="00D00FD4"/>
    <w:rsid w:val="00D02F06"/>
    <w:rsid w:val="00D057FF"/>
    <w:rsid w:val="00D101D5"/>
    <w:rsid w:val="00D149C0"/>
    <w:rsid w:val="00D15924"/>
    <w:rsid w:val="00D20F6E"/>
    <w:rsid w:val="00D22665"/>
    <w:rsid w:val="00D22BEA"/>
    <w:rsid w:val="00D23A35"/>
    <w:rsid w:val="00D264B4"/>
    <w:rsid w:val="00D27AEF"/>
    <w:rsid w:val="00D308AD"/>
    <w:rsid w:val="00D30D08"/>
    <w:rsid w:val="00D31D84"/>
    <w:rsid w:val="00D36AF5"/>
    <w:rsid w:val="00D438AD"/>
    <w:rsid w:val="00D4544F"/>
    <w:rsid w:val="00D4611E"/>
    <w:rsid w:val="00D52698"/>
    <w:rsid w:val="00D610AC"/>
    <w:rsid w:val="00D64512"/>
    <w:rsid w:val="00D73D0D"/>
    <w:rsid w:val="00D75021"/>
    <w:rsid w:val="00D83AD4"/>
    <w:rsid w:val="00D94221"/>
    <w:rsid w:val="00DA1588"/>
    <w:rsid w:val="00DA233F"/>
    <w:rsid w:val="00DA3671"/>
    <w:rsid w:val="00DB6128"/>
    <w:rsid w:val="00DB644C"/>
    <w:rsid w:val="00DB7C74"/>
    <w:rsid w:val="00DC024E"/>
    <w:rsid w:val="00DC2C9E"/>
    <w:rsid w:val="00DC43F6"/>
    <w:rsid w:val="00DC5443"/>
    <w:rsid w:val="00DC721C"/>
    <w:rsid w:val="00DE24BF"/>
    <w:rsid w:val="00DE3066"/>
    <w:rsid w:val="00DE5069"/>
    <w:rsid w:val="00DF1497"/>
    <w:rsid w:val="00DF1F43"/>
    <w:rsid w:val="00DF2C5B"/>
    <w:rsid w:val="00DF38C9"/>
    <w:rsid w:val="00DF44CF"/>
    <w:rsid w:val="00DF6CC6"/>
    <w:rsid w:val="00E0054C"/>
    <w:rsid w:val="00E01855"/>
    <w:rsid w:val="00E06FA5"/>
    <w:rsid w:val="00E0739F"/>
    <w:rsid w:val="00E12B0D"/>
    <w:rsid w:val="00E140AF"/>
    <w:rsid w:val="00E172CB"/>
    <w:rsid w:val="00E2000B"/>
    <w:rsid w:val="00E25760"/>
    <w:rsid w:val="00E26AC3"/>
    <w:rsid w:val="00E31039"/>
    <w:rsid w:val="00E31168"/>
    <w:rsid w:val="00E370DF"/>
    <w:rsid w:val="00E41ED1"/>
    <w:rsid w:val="00E44C29"/>
    <w:rsid w:val="00E44CA2"/>
    <w:rsid w:val="00E5219B"/>
    <w:rsid w:val="00E52E36"/>
    <w:rsid w:val="00E5732E"/>
    <w:rsid w:val="00E63632"/>
    <w:rsid w:val="00E63BFF"/>
    <w:rsid w:val="00E66B11"/>
    <w:rsid w:val="00E67F53"/>
    <w:rsid w:val="00E70A70"/>
    <w:rsid w:val="00E70E94"/>
    <w:rsid w:val="00E71CD2"/>
    <w:rsid w:val="00E71F39"/>
    <w:rsid w:val="00E722B6"/>
    <w:rsid w:val="00E75FE7"/>
    <w:rsid w:val="00E765D9"/>
    <w:rsid w:val="00E76863"/>
    <w:rsid w:val="00E82180"/>
    <w:rsid w:val="00E82A3C"/>
    <w:rsid w:val="00E8308D"/>
    <w:rsid w:val="00E84B6E"/>
    <w:rsid w:val="00E856C9"/>
    <w:rsid w:val="00E85838"/>
    <w:rsid w:val="00E867B0"/>
    <w:rsid w:val="00E908BA"/>
    <w:rsid w:val="00E91582"/>
    <w:rsid w:val="00E936D1"/>
    <w:rsid w:val="00E9428F"/>
    <w:rsid w:val="00E96C39"/>
    <w:rsid w:val="00E97235"/>
    <w:rsid w:val="00EB450F"/>
    <w:rsid w:val="00EC2953"/>
    <w:rsid w:val="00EE3B31"/>
    <w:rsid w:val="00EE6300"/>
    <w:rsid w:val="00EF02E2"/>
    <w:rsid w:val="00EF233B"/>
    <w:rsid w:val="00EF37EA"/>
    <w:rsid w:val="00EF38CB"/>
    <w:rsid w:val="00EF3D07"/>
    <w:rsid w:val="00F12172"/>
    <w:rsid w:val="00F15C6C"/>
    <w:rsid w:val="00F17373"/>
    <w:rsid w:val="00F21848"/>
    <w:rsid w:val="00F246CB"/>
    <w:rsid w:val="00F24BFD"/>
    <w:rsid w:val="00F3003D"/>
    <w:rsid w:val="00F426F6"/>
    <w:rsid w:val="00F44916"/>
    <w:rsid w:val="00F50222"/>
    <w:rsid w:val="00F50CDA"/>
    <w:rsid w:val="00F527FE"/>
    <w:rsid w:val="00F5466B"/>
    <w:rsid w:val="00F620AD"/>
    <w:rsid w:val="00F709EC"/>
    <w:rsid w:val="00F71086"/>
    <w:rsid w:val="00F775EE"/>
    <w:rsid w:val="00F81885"/>
    <w:rsid w:val="00F81E6E"/>
    <w:rsid w:val="00F8376F"/>
    <w:rsid w:val="00F838F6"/>
    <w:rsid w:val="00F84A92"/>
    <w:rsid w:val="00F86824"/>
    <w:rsid w:val="00F87D85"/>
    <w:rsid w:val="00F931E1"/>
    <w:rsid w:val="00F94DA7"/>
    <w:rsid w:val="00F97CB3"/>
    <w:rsid w:val="00F97EB4"/>
    <w:rsid w:val="00FA1AD4"/>
    <w:rsid w:val="00FA66B1"/>
    <w:rsid w:val="00FB1BC6"/>
    <w:rsid w:val="00FC1058"/>
    <w:rsid w:val="00FC48AD"/>
    <w:rsid w:val="00FC49C7"/>
    <w:rsid w:val="00FC7EBE"/>
    <w:rsid w:val="00FD2250"/>
    <w:rsid w:val="00FD7736"/>
    <w:rsid w:val="00FE0E91"/>
    <w:rsid w:val="00FE1A68"/>
    <w:rsid w:val="00FF033B"/>
    <w:rsid w:val="00FF09F7"/>
    <w:rsid w:val="00FF1488"/>
    <w:rsid w:val="00FF4164"/>
    <w:rsid w:val="00FF4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character" w:customStyle="1" w:styleId="NagwekZnak">
    <w:name w:val="Nagłówek Znak"/>
    <w:link w:val="Nagwek"/>
    <w:rsid w:val="0046406F"/>
    <w:rPr>
      <w:sz w:val="24"/>
      <w:szCs w:val="24"/>
      <w:lang w:val="pl-PL" w:eastAsia="pl-PL" w:bidi="ar-SA"/>
    </w:rPr>
  </w:style>
  <w:style w:type="paragraph" w:styleId="Tekstpodstawowy">
    <w:name w:val="Body Text"/>
    <w:basedOn w:val="Normalny"/>
    <w:rsid w:val="0046406F"/>
    <w:pPr>
      <w:spacing w:after="120"/>
    </w:pPr>
  </w:style>
  <w:style w:type="character" w:customStyle="1" w:styleId="HeaderChar">
    <w:name w:val="Header Char"/>
    <w:locked/>
    <w:rsid w:val="00640C8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nakZnak1ZnakZnakZnakZnak">
    <w:name w:val="Znak Znak1 Znak Znak Znak Znak"/>
    <w:basedOn w:val="Normalny"/>
    <w:rsid w:val="004A450D"/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680503"/>
    <w:rPr>
      <w:rFonts w:ascii="Tahoma" w:hAnsi="Tahoma" w:cs="Tahoma"/>
      <w:sz w:val="16"/>
      <w:szCs w:val="16"/>
    </w:rPr>
  </w:style>
  <w:style w:type="character" w:customStyle="1" w:styleId="ZnakZnak1">
    <w:name w:val=" Znak Znak1"/>
    <w:rsid w:val="00480628"/>
    <w:rPr>
      <w:sz w:val="24"/>
      <w:szCs w:val="24"/>
      <w:lang w:val="pl-PL" w:eastAsia="pl-PL" w:bidi="ar-SA"/>
    </w:rPr>
  </w:style>
  <w:style w:type="character" w:customStyle="1" w:styleId="ZnakZnak2">
    <w:name w:val=" Znak Znak2"/>
    <w:rsid w:val="00C9336A"/>
    <w:rPr>
      <w:sz w:val="24"/>
      <w:szCs w:val="24"/>
      <w:lang w:val="pl-PL" w:eastAsia="pl-PL" w:bidi="ar-SA"/>
    </w:rPr>
  </w:style>
  <w:style w:type="character" w:customStyle="1" w:styleId="ZnakZnak6">
    <w:name w:val=" Znak Znak6"/>
    <w:rsid w:val="00AF6C0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rsid w:val="00903B3B"/>
    <w:rPr>
      <w:sz w:val="20"/>
      <w:szCs w:val="20"/>
    </w:rPr>
  </w:style>
  <w:style w:type="character" w:styleId="Odwoanieprzypisukocowego">
    <w:name w:val="endnote reference"/>
    <w:semiHidden/>
    <w:rsid w:val="00903B3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3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user-M</cp:lastModifiedBy>
  <cp:revision>2</cp:revision>
  <cp:lastPrinted>2018-03-08T08:17:00Z</cp:lastPrinted>
  <dcterms:created xsi:type="dcterms:W3CDTF">2020-10-28T10:22:00Z</dcterms:created>
  <dcterms:modified xsi:type="dcterms:W3CDTF">2020-10-28T10:22:00Z</dcterms:modified>
</cp:coreProperties>
</file>