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76C" w:rsidRPr="00691EDB" w:rsidRDefault="0083076C" w:rsidP="00880D79">
      <w:pPr>
        <w:ind w:left="7090" w:firstLine="709"/>
      </w:pPr>
      <w:r w:rsidRPr="00691EDB">
        <w:t>Oława, dn.</w:t>
      </w:r>
      <w:r w:rsidR="00B54E7A" w:rsidRPr="00691EDB">
        <w:t xml:space="preserve"> </w:t>
      </w:r>
      <w:r w:rsidR="00BE6557">
        <w:t>27</w:t>
      </w:r>
      <w:r w:rsidR="00980AF9" w:rsidRPr="00691EDB">
        <w:t>.</w:t>
      </w:r>
      <w:r w:rsidR="00FE7D7C" w:rsidRPr="00691EDB">
        <w:t>11</w:t>
      </w:r>
      <w:r w:rsidR="00980AF9" w:rsidRPr="00691EDB">
        <w:t>.</w:t>
      </w:r>
      <w:r w:rsidR="0076672F" w:rsidRPr="00691EDB">
        <w:t>2020</w:t>
      </w:r>
      <w:r w:rsidR="00950C9B" w:rsidRPr="00691EDB">
        <w:t>r.</w:t>
      </w:r>
    </w:p>
    <w:p w:rsidR="00D264B4" w:rsidRPr="00691EDB" w:rsidRDefault="00076F16" w:rsidP="00D264B4">
      <w:r w:rsidRPr="00691EDB">
        <w:t>ZOZ/DZP/PN/</w:t>
      </w:r>
      <w:r w:rsidR="00BE6557">
        <w:t>27</w:t>
      </w:r>
      <w:r w:rsidR="00CB085F" w:rsidRPr="00691EDB">
        <w:t>/</w:t>
      </w:r>
      <w:r w:rsidR="0076672F" w:rsidRPr="00691EDB">
        <w:t>20</w:t>
      </w:r>
    </w:p>
    <w:p w:rsidR="00712E18" w:rsidRPr="00691EDB" w:rsidRDefault="00712E18" w:rsidP="00521B6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521B61" w:rsidRPr="00691EDB" w:rsidRDefault="00521B61" w:rsidP="00521B6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91EDB">
        <w:rPr>
          <w:rFonts w:ascii="Arial" w:hAnsi="Arial" w:cs="Arial"/>
          <w:b/>
          <w:bCs/>
          <w:sz w:val="28"/>
          <w:szCs w:val="28"/>
        </w:rPr>
        <w:t>Modyfikacja SIWZ</w:t>
      </w:r>
    </w:p>
    <w:p w:rsidR="00521B61" w:rsidRPr="00691EDB" w:rsidRDefault="00521B61" w:rsidP="00076F16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5D590F" w:rsidRPr="00691EDB" w:rsidRDefault="005D590F" w:rsidP="00076F16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1A199A" w:rsidRPr="00691EDB" w:rsidRDefault="001A199A" w:rsidP="00712E18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2"/>
          <w:szCs w:val="22"/>
        </w:rPr>
      </w:pPr>
      <w:r w:rsidRPr="00691EDB">
        <w:rPr>
          <w:rFonts w:ascii="Arial" w:hAnsi="Arial" w:cs="Arial"/>
          <w:sz w:val="22"/>
          <w:szCs w:val="22"/>
        </w:rPr>
        <w:t xml:space="preserve">Zgodnie z ar1. 38 ust. 4 Ustawy z dnia 29 stycznia 2OO4r. Prawo </w:t>
      </w:r>
      <w:r w:rsidR="008B3E34" w:rsidRPr="00691EDB">
        <w:rPr>
          <w:rFonts w:ascii="Arial" w:hAnsi="Arial" w:cs="Arial"/>
          <w:sz w:val="22"/>
          <w:szCs w:val="22"/>
        </w:rPr>
        <w:t>Zamówień</w:t>
      </w:r>
      <w:r w:rsidRPr="00691EDB">
        <w:rPr>
          <w:rFonts w:ascii="Arial" w:hAnsi="Arial" w:cs="Arial"/>
          <w:sz w:val="22"/>
          <w:szCs w:val="22"/>
        </w:rPr>
        <w:t xml:space="preserve"> Publicznych</w:t>
      </w:r>
      <w:r w:rsidR="008B3E34" w:rsidRPr="00691EDB">
        <w:rPr>
          <w:rFonts w:ascii="Arial" w:hAnsi="Arial" w:cs="Arial"/>
          <w:sz w:val="22"/>
          <w:szCs w:val="22"/>
        </w:rPr>
        <w:t xml:space="preserve">  </w:t>
      </w:r>
      <w:r w:rsidRPr="00691EDB">
        <w:rPr>
          <w:rFonts w:ascii="Arial" w:hAnsi="Arial" w:cs="Arial"/>
          <w:sz w:val="22"/>
          <w:szCs w:val="22"/>
        </w:rPr>
        <w:t xml:space="preserve"> (</w:t>
      </w:r>
      <w:r w:rsidR="008B3E34" w:rsidRPr="00691EDB">
        <w:rPr>
          <w:rFonts w:ascii="Arial" w:hAnsi="Arial" w:cs="Arial"/>
          <w:bCs/>
          <w:sz w:val="22"/>
          <w:szCs w:val="22"/>
        </w:rPr>
        <w:t>tekst jednolity Dz. U.</w:t>
      </w:r>
      <w:r w:rsidR="00D5561F" w:rsidRPr="00691EDB">
        <w:rPr>
          <w:rFonts w:ascii="Arial" w:hAnsi="Arial" w:cs="Arial"/>
          <w:bCs/>
          <w:sz w:val="22"/>
          <w:szCs w:val="22"/>
        </w:rPr>
        <w:t xml:space="preserve"> </w:t>
      </w:r>
      <w:r w:rsidR="008B3E34" w:rsidRPr="00691EDB">
        <w:rPr>
          <w:rFonts w:ascii="Arial" w:hAnsi="Arial" w:cs="Arial"/>
          <w:bCs/>
          <w:sz w:val="22"/>
          <w:szCs w:val="22"/>
        </w:rPr>
        <w:t>z</w:t>
      </w:r>
      <w:r w:rsidR="007C3DC9" w:rsidRPr="00691EDB">
        <w:rPr>
          <w:rFonts w:ascii="Arial" w:hAnsi="Arial" w:cs="Arial"/>
          <w:bCs/>
          <w:sz w:val="22"/>
          <w:szCs w:val="22"/>
        </w:rPr>
        <w:t xml:space="preserve"> 201</w:t>
      </w:r>
      <w:r w:rsidR="0080042F" w:rsidRPr="00691EDB">
        <w:rPr>
          <w:rFonts w:ascii="Arial" w:hAnsi="Arial" w:cs="Arial"/>
          <w:bCs/>
          <w:sz w:val="22"/>
          <w:szCs w:val="22"/>
        </w:rPr>
        <w:t>9</w:t>
      </w:r>
      <w:r w:rsidR="008B3E34" w:rsidRPr="00691EDB">
        <w:rPr>
          <w:rFonts w:ascii="Arial" w:hAnsi="Arial" w:cs="Arial"/>
          <w:bCs/>
          <w:sz w:val="22"/>
          <w:szCs w:val="22"/>
        </w:rPr>
        <w:t xml:space="preserve"> r. poz. </w:t>
      </w:r>
      <w:r w:rsidR="0080042F" w:rsidRPr="00691EDB">
        <w:rPr>
          <w:rFonts w:ascii="Arial" w:hAnsi="Arial" w:cs="Arial"/>
          <w:bCs/>
          <w:sz w:val="22"/>
          <w:szCs w:val="22"/>
        </w:rPr>
        <w:t>1843</w:t>
      </w:r>
      <w:r w:rsidR="008B3E34" w:rsidRPr="00691EDB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="008B3E34" w:rsidRPr="00691EDB">
        <w:rPr>
          <w:rFonts w:ascii="Arial" w:hAnsi="Arial" w:cs="Arial"/>
          <w:bCs/>
          <w:sz w:val="22"/>
          <w:szCs w:val="22"/>
        </w:rPr>
        <w:t>późn</w:t>
      </w:r>
      <w:proofErr w:type="spellEnd"/>
      <w:r w:rsidR="008B3E34" w:rsidRPr="00691EDB">
        <w:rPr>
          <w:rFonts w:ascii="Arial" w:hAnsi="Arial" w:cs="Arial"/>
          <w:bCs/>
          <w:sz w:val="22"/>
          <w:szCs w:val="22"/>
        </w:rPr>
        <w:t xml:space="preserve">. zm.),  </w:t>
      </w:r>
      <w:r w:rsidRPr="00691EDB">
        <w:rPr>
          <w:rFonts w:ascii="Arial" w:hAnsi="Arial" w:cs="Arial"/>
          <w:sz w:val="22"/>
          <w:szCs w:val="22"/>
        </w:rPr>
        <w:t xml:space="preserve">Zamawiający - Zespół Opieki Zdrowotnej w Oławie </w:t>
      </w:r>
      <w:r w:rsidR="00521B61" w:rsidRPr="00691EDB">
        <w:rPr>
          <w:rFonts w:ascii="Arial" w:hAnsi="Arial" w:cs="Arial"/>
          <w:sz w:val="22"/>
          <w:szCs w:val="22"/>
        </w:rPr>
        <w:t>modyfikuje treść SIWZ w przetargu nieograniczonym na:</w:t>
      </w:r>
    </w:p>
    <w:p w:rsidR="00712E18" w:rsidRPr="00691EDB" w:rsidRDefault="00712E18" w:rsidP="00712E18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2"/>
          <w:szCs w:val="22"/>
        </w:rPr>
      </w:pPr>
    </w:p>
    <w:p w:rsidR="00521B61" w:rsidRPr="00691EDB" w:rsidRDefault="00521B61" w:rsidP="00712E18">
      <w:pPr>
        <w:autoSpaceDE w:val="0"/>
        <w:autoSpaceDN w:val="0"/>
        <w:adjustRightInd w:val="0"/>
        <w:ind w:left="284"/>
        <w:jc w:val="center"/>
        <w:rPr>
          <w:rFonts w:ascii="Arial" w:hAnsi="Arial" w:cs="Arial"/>
          <w:sz w:val="22"/>
          <w:szCs w:val="22"/>
        </w:rPr>
      </w:pPr>
      <w:r w:rsidRPr="00691EDB">
        <w:rPr>
          <w:rFonts w:ascii="Arial" w:hAnsi="Arial" w:cs="Arial"/>
          <w:b/>
          <w:sz w:val="22"/>
          <w:szCs w:val="22"/>
        </w:rPr>
        <w:t xml:space="preserve">Dostawę </w:t>
      </w:r>
      <w:r w:rsidR="00210379" w:rsidRPr="00691EDB">
        <w:rPr>
          <w:rFonts w:ascii="Arial" w:hAnsi="Arial" w:cs="Arial"/>
          <w:b/>
          <w:sz w:val="22"/>
          <w:szCs w:val="22"/>
        </w:rPr>
        <w:t xml:space="preserve">sprzętu </w:t>
      </w:r>
      <w:r w:rsidR="00BE6557">
        <w:rPr>
          <w:rFonts w:ascii="Arial" w:hAnsi="Arial" w:cs="Arial"/>
          <w:b/>
          <w:sz w:val="22"/>
          <w:szCs w:val="22"/>
        </w:rPr>
        <w:t>komputerowego i licencji subskrypcji</w:t>
      </w:r>
      <w:r w:rsidRPr="00691EDB">
        <w:rPr>
          <w:rFonts w:ascii="Arial" w:hAnsi="Arial" w:cs="Arial"/>
          <w:b/>
          <w:sz w:val="22"/>
          <w:szCs w:val="22"/>
        </w:rPr>
        <w:t xml:space="preserve">, znak sprawy: </w:t>
      </w:r>
      <w:r w:rsidR="00BE6557">
        <w:rPr>
          <w:rFonts w:ascii="Arial" w:hAnsi="Arial" w:cs="Arial"/>
          <w:sz w:val="22"/>
          <w:szCs w:val="22"/>
        </w:rPr>
        <w:t>ZOZ/DZP/PN/27</w:t>
      </w:r>
      <w:r w:rsidR="003B3A53" w:rsidRPr="00691EDB">
        <w:rPr>
          <w:rFonts w:ascii="Arial" w:hAnsi="Arial" w:cs="Arial"/>
          <w:sz w:val="22"/>
          <w:szCs w:val="22"/>
        </w:rPr>
        <w:t>/20</w:t>
      </w:r>
    </w:p>
    <w:p w:rsidR="00055268" w:rsidRPr="00691EDB" w:rsidRDefault="00055268" w:rsidP="001A199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521B61" w:rsidRPr="00691EDB" w:rsidRDefault="00521B61" w:rsidP="00712E18">
      <w:pPr>
        <w:pStyle w:val="Akapitzlist"/>
        <w:autoSpaceDE w:val="0"/>
        <w:autoSpaceDN w:val="0"/>
        <w:adjustRightInd w:val="0"/>
        <w:ind w:left="786"/>
        <w:jc w:val="both"/>
        <w:rPr>
          <w:rFonts w:ascii="Arial" w:hAnsi="Arial" w:cs="Arial"/>
          <w:sz w:val="22"/>
          <w:szCs w:val="22"/>
        </w:rPr>
      </w:pPr>
    </w:p>
    <w:p w:rsidR="00BA31C3" w:rsidRPr="00BE6557" w:rsidRDefault="00827D84" w:rsidP="00BA31C3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1276" w:hanging="142"/>
        <w:jc w:val="both"/>
        <w:rPr>
          <w:rFonts w:ascii="Arial" w:hAnsi="Arial" w:cs="Arial"/>
          <w:sz w:val="22"/>
          <w:szCs w:val="22"/>
        </w:rPr>
      </w:pPr>
      <w:r w:rsidRPr="00691EDB">
        <w:rPr>
          <w:rFonts w:ascii="Arial" w:hAnsi="Arial" w:cs="Arial"/>
          <w:sz w:val="22"/>
          <w:szCs w:val="22"/>
        </w:rPr>
        <w:t xml:space="preserve">Niniejszym Zamawiający </w:t>
      </w:r>
      <w:r w:rsidR="00BE6557">
        <w:rPr>
          <w:rFonts w:ascii="Arial" w:hAnsi="Arial" w:cs="Arial"/>
          <w:sz w:val="22"/>
          <w:szCs w:val="22"/>
        </w:rPr>
        <w:t xml:space="preserve">modyfikuje załącznik nr 1 do SIWZ </w:t>
      </w:r>
      <w:r w:rsidR="00BE6557" w:rsidRPr="00BE6557">
        <w:rPr>
          <w:rFonts w:ascii="Arial" w:hAnsi="Arial" w:cs="Arial"/>
          <w:sz w:val="22"/>
          <w:szCs w:val="22"/>
        </w:rPr>
        <w:t xml:space="preserve">Oferta </w:t>
      </w:r>
      <w:r w:rsidRPr="00BE6557">
        <w:rPr>
          <w:rFonts w:ascii="Arial" w:hAnsi="Arial" w:cs="Arial"/>
          <w:color w:val="000000"/>
          <w:sz w:val="22"/>
          <w:szCs w:val="22"/>
        </w:rPr>
        <w:t xml:space="preserve"> </w:t>
      </w:r>
      <w:r w:rsidR="00BE6557" w:rsidRPr="00BE6557">
        <w:rPr>
          <w:rFonts w:ascii="Arial" w:hAnsi="Arial" w:cs="Arial"/>
          <w:color w:val="000000"/>
          <w:sz w:val="22"/>
          <w:szCs w:val="22"/>
        </w:rPr>
        <w:t>dodając zapisy</w:t>
      </w:r>
    </w:p>
    <w:p w:rsidR="00BE6557" w:rsidRPr="00691EDB" w:rsidRDefault="00BE6557" w:rsidP="00F87D01">
      <w:pPr>
        <w:pStyle w:val="Akapitzlist"/>
        <w:autoSpaceDE w:val="0"/>
        <w:autoSpaceDN w:val="0"/>
        <w:adjustRightInd w:val="0"/>
        <w:ind w:left="1276"/>
        <w:jc w:val="both"/>
        <w:rPr>
          <w:rFonts w:ascii="Arial" w:hAnsi="Arial" w:cs="Arial"/>
          <w:sz w:val="22"/>
          <w:szCs w:val="22"/>
        </w:rPr>
      </w:pPr>
    </w:p>
    <w:tbl>
      <w:tblPr>
        <w:tblW w:w="94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6"/>
        <w:gridCol w:w="5176"/>
        <w:gridCol w:w="1134"/>
        <w:gridCol w:w="992"/>
        <w:gridCol w:w="1298"/>
      </w:tblGrid>
      <w:tr w:rsidR="00BE6557" w:rsidRPr="000B2BB4" w:rsidTr="00EB0FAE">
        <w:trPr>
          <w:trHeight w:val="418"/>
          <w:jc w:val="center"/>
        </w:trPr>
        <w:tc>
          <w:tcPr>
            <w:tcW w:w="866" w:type="dxa"/>
            <w:shd w:val="clear" w:color="auto" w:fill="auto"/>
            <w:vAlign w:val="bottom"/>
          </w:tcPr>
          <w:p w:rsidR="00BE6557" w:rsidRPr="000B2BB4" w:rsidRDefault="00BE6557" w:rsidP="00EB0FA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76" w:type="dxa"/>
            <w:shd w:val="clear" w:color="auto" w:fill="auto"/>
            <w:vAlign w:val="bottom"/>
          </w:tcPr>
          <w:p w:rsidR="00BE6557" w:rsidRPr="000B2BB4" w:rsidRDefault="00BE6557" w:rsidP="00EB0FA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BE6557" w:rsidRPr="000B2BB4" w:rsidRDefault="00BE6557" w:rsidP="00EB0FA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BE6557" w:rsidRPr="000B2BB4" w:rsidRDefault="00BE6557" w:rsidP="00EB0FA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Vat</w:t>
            </w:r>
          </w:p>
        </w:tc>
        <w:tc>
          <w:tcPr>
            <w:tcW w:w="1298" w:type="dxa"/>
            <w:shd w:val="clear" w:color="auto" w:fill="auto"/>
          </w:tcPr>
          <w:p w:rsidR="00BE6557" w:rsidRPr="000B2BB4" w:rsidRDefault="00BE6557" w:rsidP="00EB0FA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Wartość brutto</w:t>
            </w:r>
          </w:p>
        </w:tc>
      </w:tr>
      <w:tr w:rsidR="00BE6557" w:rsidRPr="000B2BB4" w:rsidTr="00EB0FAE">
        <w:trPr>
          <w:trHeight w:val="418"/>
          <w:jc w:val="center"/>
        </w:trPr>
        <w:tc>
          <w:tcPr>
            <w:tcW w:w="866" w:type="dxa"/>
            <w:shd w:val="clear" w:color="auto" w:fill="D9D9D9"/>
            <w:noWrap/>
            <w:vAlign w:val="bottom"/>
          </w:tcPr>
          <w:p w:rsidR="00BE6557" w:rsidRPr="000B2BB4" w:rsidRDefault="00BE6557" w:rsidP="00EB0FA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6" w:type="dxa"/>
            <w:shd w:val="clear" w:color="auto" w:fill="D9D9D9"/>
            <w:vAlign w:val="bottom"/>
          </w:tcPr>
          <w:p w:rsidR="00BE6557" w:rsidRPr="000B2BB4" w:rsidRDefault="00BE6557" w:rsidP="00EB0FA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6 </w:t>
            </w:r>
            <w:r w:rsidRPr="00D70DB9">
              <w:rPr>
                <w:rFonts w:ascii="Arial" w:hAnsi="Arial" w:cs="Arial"/>
                <w:b/>
                <w:sz w:val="20"/>
                <w:szCs w:val="20"/>
              </w:rPr>
              <w:t xml:space="preserve">Subskrypcja wsparcia dla środowiska </w:t>
            </w:r>
            <w:proofErr w:type="spellStart"/>
            <w:r w:rsidRPr="00D70DB9">
              <w:rPr>
                <w:rFonts w:ascii="Arial" w:hAnsi="Arial" w:cs="Arial"/>
                <w:b/>
                <w:bCs/>
                <w:sz w:val="20"/>
                <w:szCs w:val="20"/>
              </w:rPr>
              <w:t>VMware</w:t>
            </w:r>
            <w:proofErr w:type="spellEnd"/>
            <w:r w:rsidRPr="00D70DB9">
              <w:rPr>
                <w:rFonts w:ascii="Arial" w:hAnsi="Arial" w:cs="Arial"/>
                <w:b/>
                <w:sz w:val="20"/>
                <w:szCs w:val="20"/>
              </w:rPr>
              <w:t xml:space="preserve"> 6 </w:t>
            </w:r>
            <w:r w:rsidRPr="00D70DB9">
              <w:rPr>
                <w:rFonts w:ascii="Arial" w:hAnsi="Arial" w:cs="Arial"/>
                <w:b/>
                <w:bCs/>
                <w:sz w:val="20"/>
                <w:szCs w:val="20"/>
              </w:rPr>
              <w:t>Essentials Plus Kit</w:t>
            </w:r>
            <w:r w:rsidRPr="00D70DB9">
              <w:rPr>
                <w:rFonts w:ascii="Arial" w:hAnsi="Arial" w:cs="Arial"/>
                <w:b/>
                <w:sz w:val="20"/>
                <w:szCs w:val="20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BE6557" w:rsidRPr="000B2BB4" w:rsidRDefault="00BE6557" w:rsidP="00EB0F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D9D9D9"/>
            <w:vAlign w:val="bottom"/>
          </w:tcPr>
          <w:p w:rsidR="00BE6557" w:rsidRPr="000B2BB4" w:rsidRDefault="00BE6557" w:rsidP="00EB0F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8" w:type="dxa"/>
            <w:shd w:val="clear" w:color="auto" w:fill="D9D9D9"/>
            <w:vAlign w:val="bottom"/>
          </w:tcPr>
          <w:p w:rsidR="00BE6557" w:rsidRPr="000B2BB4" w:rsidRDefault="00BE6557" w:rsidP="00EB0F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0D1C" w:rsidRPr="000B2BB4" w:rsidTr="00EB0FAE">
        <w:trPr>
          <w:trHeight w:val="418"/>
          <w:jc w:val="center"/>
        </w:trPr>
        <w:tc>
          <w:tcPr>
            <w:tcW w:w="9466" w:type="dxa"/>
            <w:gridSpan w:val="5"/>
            <w:shd w:val="clear" w:color="auto" w:fill="auto"/>
            <w:noWrap/>
            <w:vAlign w:val="center"/>
          </w:tcPr>
          <w:p w:rsidR="009E0D1C" w:rsidRDefault="009E0D1C" w:rsidP="009E0D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E0D1C" w:rsidRPr="007E3CB1" w:rsidRDefault="009E0D1C" w:rsidP="009E0D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</w:rPr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</w:rPr>
              <w:t>oferowany termin realizacji zamówienia</w:t>
            </w:r>
            <w:r w:rsidRPr="007E3CB1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9E0D1C" w:rsidRPr="000B2BB4" w:rsidRDefault="009E0D1C" w:rsidP="009E0D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0D1C" w:rsidRPr="000B2BB4" w:rsidTr="009E0D1C">
        <w:trPr>
          <w:trHeight w:val="418"/>
          <w:jc w:val="center"/>
        </w:trPr>
        <w:tc>
          <w:tcPr>
            <w:tcW w:w="866" w:type="dxa"/>
            <w:shd w:val="clear" w:color="auto" w:fill="auto"/>
            <w:noWrap/>
            <w:vAlign w:val="bottom"/>
          </w:tcPr>
          <w:p w:rsidR="009E0D1C" w:rsidRPr="000B2BB4" w:rsidRDefault="009E0D1C" w:rsidP="009E0D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6" w:type="dxa"/>
            <w:shd w:val="clear" w:color="auto" w:fill="auto"/>
            <w:vAlign w:val="center"/>
          </w:tcPr>
          <w:p w:rsidR="009E0D1C" w:rsidRPr="000B2BB4" w:rsidRDefault="009E0D1C" w:rsidP="009E0D1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Termin realizacji zamówienia (max.10 dni)</w:t>
            </w:r>
          </w:p>
        </w:tc>
        <w:tc>
          <w:tcPr>
            <w:tcW w:w="3424" w:type="dxa"/>
            <w:gridSpan w:val="3"/>
            <w:shd w:val="clear" w:color="auto" w:fill="auto"/>
            <w:vAlign w:val="center"/>
          </w:tcPr>
          <w:p w:rsidR="009E0D1C" w:rsidRPr="000B2BB4" w:rsidRDefault="009E0D1C" w:rsidP="009E0D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>(Podać)</w:t>
            </w:r>
          </w:p>
        </w:tc>
      </w:tr>
      <w:tr w:rsidR="00BE6557" w:rsidTr="00EB0FAE">
        <w:trPr>
          <w:trHeight w:val="737"/>
          <w:jc w:val="center"/>
        </w:trPr>
        <w:tc>
          <w:tcPr>
            <w:tcW w:w="9466" w:type="dxa"/>
            <w:gridSpan w:val="5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BE6557" w:rsidRDefault="00BE6557" w:rsidP="00EB0FA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E6557" w:rsidRDefault="00BE6557" w:rsidP="00EB0FA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BE6557" w:rsidRDefault="00BE6557" w:rsidP="00EB0FA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Wartość netto………………………zł, vat………….zł, wartość brutto………………zł  </w:t>
            </w:r>
          </w:p>
          <w:p w:rsidR="00BE6557" w:rsidRDefault="00BE6557" w:rsidP="00EB0F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27D84" w:rsidRPr="00691EDB" w:rsidRDefault="00827D84" w:rsidP="00827D8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827D84" w:rsidRPr="00691EDB" w:rsidRDefault="00827D84" w:rsidP="00827D84"/>
    <w:p w:rsidR="00827D84" w:rsidRPr="00691EDB" w:rsidRDefault="00827D84" w:rsidP="00827D84"/>
    <w:p w:rsidR="00010A66" w:rsidRPr="00691EDB" w:rsidRDefault="001D18F8" w:rsidP="001D18F8">
      <w:pPr>
        <w:autoSpaceDE w:val="0"/>
        <w:autoSpaceDN w:val="0"/>
        <w:adjustRightInd w:val="0"/>
        <w:ind w:left="284"/>
        <w:rPr>
          <w:rFonts w:ascii="Arial" w:hAnsi="Arial" w:cs="Arial"/>
          <w:sz w:val="22"/>
          <w:szCs w:val="22"/>
        </w:rPr>
      </w:pPr>
      <w:r w:rsidRPr="00691EDB">
        <w:rPr>
          <w:rFonts w:ascii="Arial" w:hAnsi="Arial" w:cs="Arial"/>
          <w:sz w:val="22"/>
          <w:szCs w:val="22"/>
        </w:rPr>
        <w:t>Zamawiający zamieszcza na swojej stronie internetowej w załączeniu do niniejszego</w:t>
      </w:r>
      <w:r w:rsidR="00BE6557">
        <w:rPr>
          <w:rFonts w:ascii="Arial" w:hAnsi="Arial" w:cs="Arial"/>
          <w:sz w:val="22"/>
          <w:szCs w:val="22"/>
        </w:rPr>
        <w:t xml:space="preserve"> pisma poprawiony załącznik nr 1.</w:t>
      </w:r>
    </w:p>
    <w:p w:rsidR="00D73FB2" w:rsidRPr="00691EDB" w:rsidRDefault="00D73FB2" w:rsidP="001D18F8">
      <w:pPr>
        <w:autoSpaceDE w:val="0"/>
        <w:autoSpaceDN w:val="0"/>
        <w:adjustRightInd w:val="0"/>
        <w:ind w:left="284"/>
        <w:rPr>
          <w:rFonts w:ascii="Arial" w:hAnsi="Arial" w:cs="Arial"/>
          <w:sz w:val="22"/>
          <w:szCs w:val="22"/>
        </w:rPr>
      </w:pPr>
    </w:p>
    <w:p w:rsidR="00055268" w:rsidRPr="00691EDB" w:rsidRDefault="008E127E" w:rsidP="00BE6557">
      <w:pPr>
        <w:pStyle w:val="Bezodstpw"/>
        <w:ind w:left="284"/>
        <w:jc w:val="both"/>
        <w:rPr>
          <w:rFonts w:ascii="Arial" w:hAnsi="Arial" w:cs="Arial"/>
          <w:b/>
          <w:szCs w:val="20"/>
          <w:u w:val="single"/>
        </w:rPr>
      </w:pPr>
      <w:r w:rsidRPr="00691EDB">
        <w:rPr>
          <w:rFonts w:ascii="Arial" w:hAnsi="Arial" w:cs="Arial"/>
          <w:color w:val="000000"/>
        </w:rPr>
        <w:t xml:space="preserve">Zamawiający informuje, że </w:t>
      </w:r>
      <w:r w:rsidR="004834B1" w:rsidRPr="00691EDB">
        <w:rPr>
          <w:rFonts w:ascii="Arial" w:hAnsi="Arial" w:cs="Arial"/>
          <w:color w:val="000000"/>
        </w:rPr>
        <w:t xml:space="preserve">niniejsza </w:t>
      </w:r>
      <w:r w:rsidRPr="00691EDB">
        <w:rPr>
          <w:rFonts w:ascii="Arial" w:hAnsi="Arial" w:cs="Arial"/>
          <w:color w:val="000000"/>
        </w:rPr>
        <w:t>modyfikacja staje się integralną częścią specyfikacji istotnych</w:t>
      </w:r>
      <w:r w:rsidR="00F87D01">
        <w:rPr>
          <w:rFonts w:ascii="Arial" w:hAnsi="Arial" w:cs="Arial"/>
          <w:color w:val="000000"/>
        </w:rPr>
        <w:t xml:space="preserve"> warunków zamówienia i będzie wiążąca przy składaniu ofert. </w:t>
      </w:r>
      <w:r w:rsidRPr="00691EDB">
        <w:rPr>
          <w:rFonts w:ascii="Arial" w:hAnsi="Arial" w:cs="Arial"/>
          <w:color w:val="000000"/>
        </w:rPr>
        <w:t xml:space="preserve"> </w:t>
      </w:r>
    </w:p>
    <w:p w:rsidR="00FE7D7C" w:rsidRPr="00691EDB" w:rsidRDefault="00FE7D7C" w:rsidP="001D18F8">
      <w:pPr>
        <w:autoSpaceDE w:val="0"/>
        <w:autoSpaceDN w:val="0"/>
        <w:adjustRightInd w:val="0"/>
        <w:ind w:left="284"/>
        <w:rPr>
          <w:rFonts w:ascii="Arial" w:hAnsi="Arial" w:cs="Arial"/>
          <w:b/>
          <w:sz w:val="22"/>
          <w:szCs w:val="20"/>
          <w:u w:val="single"/>
        </w:rPr>
      </w:pPr>
    </w:p>
    <w:p w:rsidR="00FE7D7C" w:rsidRPr="00691EDB" w:rsidRDefault="00FE7D7C" w:rsidP="001D18F8">
      <w:pPr>
        <w:autoSpaceDE w:val="0"/>
        <w:autoSpaceDN w:val="0"/>
        <w:adjustRightInd w:val="0"/>
        <w:ind w:left="284"/>
        <w:rPr>
          <w:rFonts w:ascii="Arial" w:hAnsi="Arial" w:cs="Arial"/>
          <w:b/>
          <w:sz w:val="22"/>
          <w:szCs w:val="20"/>
          <w:u w:val="single"/>
        </w:rPr>
      </w:pPr>
    </w:p>
    <w:p w:rsidR="004834B1" w:rsidRPr="00691EDB" w:rsidRDefault="004834B1" w:rsidP="008E127E">
      <w:pPr>
        <w:autoSpaceDE w:val="0"/>
        <w:autoSpaceDN w:val="0"/>
        <w:adjustRightInd w:val="0"/>
        <w:rPr>
          <w:sz w:val="20"/>
          <w:szCs w:val="20"/>
        </w:rPr>
      </w:pPr>
    </w:p>
    <w:p w:rsidR="004834B1" w:rsidRPr="00691EDB" w:rsidRDefault="004834B1" w:rsidP="008E127E">
      <w:pPr>
        <w:autoSpaceDE w:val="0"/>
        <w:autoSpaceDN w:val="0"/>
        <w:adjustRightInd w:val="0"/>
        <w:rPr>
          <w:sz w:val="20"/>
          <w:szCs w:val="20"/>
        </w:rPr>
      </w:pPr>
    </w:p>
    <w:p w:rsidR="004834B1" w:rsidRPr="00691EDB" w:rsidRDefault="004834B1" w:rsidP="008E127E">
      <w:pPr>
        <w:autoSpaceDE w:val="0"/>
        <w:autoSpaceDN w:val="0"/>
        <w:adjustRightInd w:val="0"/>
        <w:rPr>
          <w:sz w:val="20"/>
          <w:szCs w:val="20"/>
        </w:rPr>
      </w:pPr>
    </w:p>
    <w:p w:rsidR="004834B1" w:rsidRPr="00691EDB" w:rsidRDefault="004834B1" w:rsidP="00712E18">
      <w:pPr>
        <w:autoSpaceDE w:val="0"/>
        <w:autoSpaceDN w:val="0"/>
        <w:adjustRightInd w:val="0"/>
        <w:ind w:left="567"/>
        <w:jc w:val="both"/>
        <w:rPr>
          <w:sz w:val="20"/>
          <w:szCs w:val="20"/>
        </w:rPr>
      </w:pPr>
      <w:r w:rsidRPr="00691EDB">
        <w:rPr>
          <w:sz w:val="20"/>
          <w:szCs w:val="20"/>
        </w:rPr>
        <w:t xml:space="preserve">DYREKTOR </w:t>
      </w:r>
    </w:p>
    <w:p w:rsidR="004834B1" w:rsidRPr="00691EDB" w:rsidRDefault="004834B1" w:rsidP="00712E18">
      <w:pPr>
        <w:autoSpaceDE w:val="0"/>
        <w:autoSpaceDN w:val="0"/>
        <w:adjustRightInd w:val="0"/>
        <w:ind w:left="567"/>
        <w:jc w:val="both"/>
        <w:rPr>
          <w:sz w:val="20"/>
          <w:szCs w:val="20"/>
        </w:rPr>
      </w:pPr>
      <w:r w:rsidRPr="00691EDB">
        <w:rPr>
          <w:sz w:val="20"/>
          <w:szCs w:val="20"/>
        </w:rPr>
        <w:t>Zespołu Opieki Zdrowotnej w Oławie</w:t>
      </w:r>
    </w:p>
    <w:p w:rsidR="004834B1" w:rsidRPr="00684DEF" w:rsidRDefault="004834B1" w:rsidP="00712E18">
      <w:pPr>
        <w:autoSpaceDE w:val="0"/>
        <w:autoSpaceDN w:val="0"/>
        <w:adjustRightInd w:val="0"/>
        <w:ind w:left="567"/>
        <w:jc w:val="both"/>
        <w:rPr>
          <w:sz w:val="20"/>
          <w:szCs w:val="20"/>
        </w:rPr>
      </w:pPr>
      <w:r w:rsidRPr="00691EDB">
        <w:rPr>
          <w:sz w:val="20"/>
          <w:szCs w:val="20"/>
        </w:rPr>
        <w:t xml:space="preserve"> </w:t>
      </w:r>
      <w:r w:rsidR="00725644" w:rsidRPr="00691EDB">
        <w:rPr>
          <w:sz w:val="20"/>
          <w:szCs w:val="20"/>
        </w:rPr>
        <w:t>l</w:t>
      </w:r>
      <w:r w:rsidRPr="00691EDB">
        <w:rPr>
          <w:sz w:val="20"/>
          <w:szCs w:val="20"/>
        </w:rPr>
        <w:t xml:space="preserve">ek. </w:t>
      </w:r>
      <w:r w:rsidR="00725644" w:rsidRPr="00691EDB">
        <w:rPr>
          <w:sz w:val="20"/>
          <w:szCs w:val="20"/>
        </w:rPr>
        <w:t>m</w:t>
      </w:r>
      <w:r w:rsidRPr="00691EDB">
        <w:rPr>
          <w:sz w:val="20"/>
          <w:szCs w:val="20"/>
        </w:rPr>
        <w:t xml:space="preserve">ed. Andrzej </w:t>
      </w:r>
      <w:proofErr w:type="spellStart"/>
      <w:r w:rsidRPr="00691EDB">
        <w:rPr>
          <w:sz w:val="20"/>
          <w:szCs w:val="20"/>
        </w:rPr>
        <w:t>Dronsejko</w:t>
      </w:r>
      <w:proofErr w:type="spellEnd"/>
    </w:p>
    <w:sectPr w:rsidR="004834B1" w:rsidRPr="00684DEF" w:rsidSect="00811CA3">
      <w:headerReference w:type="default" r:id="rId7"/>
      <w:footerReference w:type="even" r:id="rId8"/>
      <w:footerReference w:type="default" r:id="rId9"/>
      <w:pgSz w:w="11906" w:h="16838" w:code="9"/>
      <w:pgMar w:top="567" w:right="849" w:bottom="567" w:left="426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018C" w:rsidRDefault="00CC018C">
      <w:r>
        <w:separator/>
      </w:r>
    </w:p>
  </w:endnote>
  <w:endnote w:type="continuationSeparator" w:id="0">
    <w:p w:rsidR="00CC018C" w:rsidRDefault="00CC0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9DA" w:rsidRDefault="00C949DA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949DA" w:rsidRDefault="00C949DA" w:rsidP="008C5C1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9DA" w:rsidRDefault="00C949DA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E0D1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9DA" w:rsidRDefault="00C949DA" w:rsidP="008C5C19">
    <w:pPr>
      <w:pStyle w:val="Stopka"/>
      <w:tabs>
        <w:tab w:val="clear" w:pos="4536"/>
        <w:tab w:val="clear" w:pos="9072"/>
      </w:tabs>
      <w:ind w:right="360"/>
      <w:rPr>
        <w:sz w:val="16"/>
        <w:szCs w:val="16"/>
      </w:rPr>
    </w:pPr>
    <w:r>
      <w:rPr>
        <w:noProof/>
        <w:sz w:val="16"/>
        <w:szCs w:val="16"/>
      </w:rPr>
      <mc:AlternateContent>
        <mc:Choice Requires="wpc">
          <w:drawing>
            <wp:anchor distT="0" distB="0" distL="114300" distR="114300" simplePos="0" relativeHeight="251656704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-153670</wp:posOffset>
              </wp:positionV>
              <wp:extent cx="6858000" cy="228600"/>
              <wp:effectExtent l="9525" t="0" r="9525" b="1270"/>
              <wp:wrapNone/>
              <wp:docPr id="64" name="Kanwa 6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1" name="Line 21"/>
                      <wps:cNvCnPr>
                        <a:cxnSpLocks noChangeShapeType="1"/>
                      </wps:cNvCnPr>
                      <wps:spPr bwMode="auto">
                        <a:xfrm>
                          <a:off x="0" y="114300"/>
                          <a:ext cx="6858000" cy="72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878AFEA" id="Kanwa 19" o:spid="_x0000_s1026" editas="canvas" style="position:absolute;margin-left:0;margin-top:-12.1pt;width:540pt;height:18pt;z-index:-251659776" coordsize="6858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8580;height:2286;visibility:visible;mso-wrap-style:square">
                <v:fill o:detectmouseclick="t"/>
                <v:path o:connecttype="none"/>
              </v:shape>
              <v:line id="Line 21" o:spid="_x0000_s1028" style="position:absolute;visibility:visible;mso-wrap-style:square" from="0,1143" to="68580,1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8XMMIAAADaAAAADwAAAGRycy9kb3ducmV2LnhtbERPTWvCQBC9C/6HZYTedGMLoURXEaWg&#10;PZRqBT2O2TGJZmfD7jZJ/31XKPQ0PN7nzJe9qUVLzleWFUwnCQji3OqKCwXHr7fxKwgfkDXWlknB&#10;D3lYLoaDOWbadryn9hAKEUPYZ6igDKHJpPR5SQb9xDbEkbtaZzBE6AqpHXYx3NTyOUlSabDi2FBi&#10;Q+uS8vvh2yj4ePlM29Xufdufdukl3+wv51vnlHoa9asZiEB9+Bf/ubc6zofHK48rF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i8XMMIAAADaAAAADwAAAAAAAAAAAAAA&#10;AAChAgAAZHJzL2Rvd25yZXYueG1sUEsFBgAAAAAEAAQA+QAAAJADAAAAAA==&#10;"/>
            </v:group>
          </w:pict>
        </mc:Fallback>
      </mc:AlternateContent>
    </w:r>
    <w:r>
      <w:rPr>
        <w:sz w:val="16"/>
        <w:szCs w:val="16"/>
      </w:rPr>
      <w:t>Dyrektor - +48 (71) 301-13-13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 w:rsidRPr="002B3D41">
      <w:rPr>
        <w:sz w:val="16"/>
        <w:szCs w:val="16"/>
      </w:rPr>
      <w:t>Księ</w:t>
    </w:r>
    <w:r>
      <w:rPr>
        <w:sz w:val="16"/>
        <w:szCs w:val="16"/>
      </w:rPr>
      <w:t>g</w:t>
    </w:r>
    <w:r w:rsidRPr="002B3D41">
      <w:rPr>
        <w:sz w:val="16"/>
        <w:szCs w:val="16"/>
      </w:rPr>
      <w:t>owość</w:t>
    </w:r>
    <w:r>
      <w:rPr>
        <w:sz w:val="16"/>
        <w:szCs w:val="16"/>
      </w:rPr>
      <w:t xml:space="preserve"> - +48 (71) 301-13-19</w:t>
    </w:r>
    <w:r>
      <w:rPr>
        <w:sz w:val="16"/>
        <w:szCs w:val="16"/>
      </w:rPr>
      <w:tab/>
    </w:r>
    <w:r>
      <w:rPr>
        <w:sz w:val="16"/>
        <w:szCs w:val="16"/>
      </w:rPr>
      <w:tab/>
      <w:t>Zamówienia Publiczne - +48 (71) 313-26-38</w:t>
    </w:r>
  </w:p>
  <w:p w:rsidR="00C949DA" w:rsidRDefault="00C949DA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C949DA" w:rsidRDefault="00C949DA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>Pielęgniarka 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C949DA" w:rsidRDefault="00C949DA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Dział Informatyki - +48 (71) 301-13-96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018C" w:rsidRDefault="00CC018C">
      <w:r>
        <w:separator/>
      </w:r>
    </w:p>
  </w:footnote>
  <w:footnote w:type="continuationSeparator" w:id="0">
    <w:p w:rsidR="00CC018C" w:rsidRDefault="00CC01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9DA" w:rsidRPr="0043026E" w:rsidRDefault="00C949DA" w:rsidP="00D84AE9">
    <w:pPr>
      <w:pStyle w:val="Nagwek"/>
      <w:tabs>
        <w:tab w:val="clear" w:pos="4536"/>
        <w:tab w:val="clear" w:pos="9072"/>
        <w:tab w:val="left" w:pos="7320"/>
      </w:tabs>
      <w:ind w:left="551" w:firstLine="709"/>
      <w:rPr>
        <w:rFonts w:ascii="Tahoma" w:hAnsi="Tahoma" w:cs="Tahoma"/>
        <w:b/>
        <w:bCs/>
        <w:sz w:val="22"/>
        <w:szCs w:val="22"/>
      </w:rPr>
    </w:pPr>
    <w:r>
      <w:rPr>
        <w:noProof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24130</wp:posOffset>
          </wp:positionV>
          <wp:extent cx="685800" cy="678815"/>
          <wp:effectExtent l="0" t="0" r="0" b="6985"/>
          <wp:wrapNone/>
          <wp:docPr id="60" name="Obraz 60" descr="logosdzpi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sdzpi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78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3026E">
      <w:rPr>
        <w:rFonts w:ascii="Tahoma" w:hAnsi="Tahoma" w:cs="Tahoma"/>
        <w:b/>
        <w:bCs/>
        <w:sz w:val="22"/>
        <w:szCs w:val="22"/>
      </w:rPr>
      <w:t>Zespół Opieki Zdrowotnej w Oławie</w:t>
    </w:r>
    <w:r>
      <w:rPr>
        <w:rFonts w:ascii="Tahoma" w:hAnsi="Tahoma" w:cs="Tahoma"/>
        <w:b/>
        <w:bCs/>
        <w:sz w:val="22"/>
        <w:szCs w:val="22"/>
      </w:rPr>
      <w:tab/>
    </w:r>
  </w:p>
  <w:p w:rsidR="00C949DA" w:rsidRPr="0043026E" w:rsidRDefault="00C949DA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proofErr w:type="spellStart"/>
    <w:r w:rsidRPr="0043026E">
      <w:rPr>
        <w:rFonts w:ascii="Tahoma" w:hAnsi="Tahoma" w:cs="Tahoma"/>
        <w:bCs/>
        <w:sz w:val="20"/>
        <w:szCs w:val="20"/>
      </w:rPr>
      <w:t>ul.K.K.Baczyń</w:t>
    </w:r>
    <w:r>
      <w:rPr>
        <w:rFonts w:ascii="Tahoma" w:hAnsi="Tahoma" w:cs="Tahoma"/>
        <w:bCs/>
        <w:sz w:val="20"/>
        <w:szCs w:val="20"/>
      </w:rPr>
      <w:t>s</w:t>
    </w:r>
    <w:r w:rsidRPr="0043026E">
      <w:rPr>
        <w:rFonts w:ascii="Tahoma" w:hAnsi="Tahoma" w:cs="Tahoma"/>
        <w:bCs/>
        <w:sz w:val="20"/>
        <w:szCs w:val="20"/>
      </w:rPr>
      <w:t>kiego</w:t>
    </w:r>
    <w:proofErr w:type="spellEnd"/>
    <w:r w:rsidRPr="0043026E">
      <w:rPr>
        <w:rFonts w:ascii="Tahoma" w:hAnsi="Tahoma" w:cs="Tahoma"/>
        <w:bCs/>
        <w:sz w:val="20"/>
        <w:szCs w:val="20"/>
      </w:rPr>
      <w:t xml:space="preserve"> 1</w:t>
    </w:r>
  </w:p>
  <w:p w:rsidR="00C949DA" w:rsidRPr="0043026E" w:rsidRDefault="00C949DA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55-200 Oława</w:t>
    </w:r>
  </w:p>
  <w:p w:rsidR="00C949DA" w:rsidRPr="00076F16" w:rsidRDefault="00C949DA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noProof/>
        <w:sz w:val="20"/>
        <w:szCs w:val="20"/>
      </w:rPr>
      <mc:AlternateContent>
        <mc:Choice Requires="wpc">
          <w:drawing>
            <wp:anchor distT="0" distB="0" distL="114300" distR="114300" simplePos="0" relativeHeight="251655680" behindDoc="1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6350</wp:posOffset>
              </wp:positionV>
              <wp:extent cx="6972300" cy="342900"/>
              <wp:effectExtent l="0" t="0" r="0" b="3175"/>
              <wp:wrapNone/>
              <wp:docPr id="63" name="Kanwa 6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2" name="Line 26"/>
                      <wps:cNvCnPr>
                        <a:cxnSpLocks noChangeShapeType="1"/>
                      </wps:cNvCnPr>
                      <wps:spPr bwMode="auto">
                        <a:xfrm>
                          <a:off x="114065" y="228600"/>
                          <a:ext cx="5829500" cy="7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DE9695D" id="Kanwa 8" o:spid="_x0000_s1026" editas="canvas" style="position:absolute;margin-left:-9pt;margin-top:.5pt;width:549pt;height:27pt;z-index:-251660800" coordsize="69723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9723;height:3429;visibility:visible;mso-wrap-style:square">
                <v:fill o:detectmouseclick="t"/>
                <v:path o:connecttype="none"/>
              </v:shape>
              <v:line id="Line 26" o:spid="_x0000_s1028" style="position:absolute;visibility:visible;mso-wrap-style:square" from="1140,2286" to="59435,2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aaEMMAAADaAAAADwAAAGRycy9kb3ducmV2LnhtbESPQWsCMRSE7wX/Q3gFbzWrB2m3Zhep&#10;LSg9lKo/4Ll53axuXpYk6uqvbwTB4zAz3zCzsretOJEPjWMF41EGgrhyuuFawXbz9fIKIkRkja1j&#10;UnChAGUxeJphrt2Zf+m0jrVIEA45KjAxdrmUoTJkMYxcR5y8P+ctxiR9LbXHc4LbVk6ybCotNpwW&#10;DHb0Yag6rI9Wwcrvvg/ja23kjlf+s/1ZvAW7V2r43M/fQUTq4yN8by+1ggncrqQbI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mmhDDAAAA2gAAAA8AAAAAAAAAAAAA&#10;AAAAoQIAAGRycy9kb3ducmV2LnhtbFBLBQYAAAAABAAEAPkAAACRAwAAAAA=&#10;" strokeweight="1pt"/>
            </v:group>
          </w:pict>
        </mc:Fallback>
      </mc:AlternateContent>
    </w:r>
    <w:r w:rsidRPr="00076F16">
      <w:rPr>
        <w:rFonts w:ascii="Tahoma" w:hAnsi="Tahoma" w:cs="Tahoma"/>
        <w:bCs/>
        <w:sz w:val="20"/>
        <w:szCs w:val="20"/>
      </w:rPr>
      <w:t>REGON: 000306816 NIP: 912-16-50-658</w:t>
    </w:r>
    <w:r w:rsidRPr="00076F16">
      <w:rPr>
        <w:rFonts w:ascii="Tahoma" w:hAnsi="Tahoma" w:cs="Tahoma"/>
        <w:bCs/>
        <w:sz w:val="20"/>
        <w:szCs w:val="20"/>
      </w:rPr>
      <w:tab/>
    </w:r>
    <w:r w:rsidRPr="00076F16">
      <w:rPr>
        <w:rFonts w:ascii="Tahoma" w:hAnsi="Tahoma" w:cs="Tahoma"/>
        <w:bCs/>
        <w:sz w:val="20"/>
        <w:szCs w:val="20"/>
      </w:rPr>
      <w:tab/>
    </w:r>
    <w:r w:rsidRPr="00076F16">
      <w:rPr>
        <w:rFonts w:ascii="Tahoma" w:hAnsi="Tahoma" w:cs="Tahoma"/>
        <w:bCs/>
        <w:sz w:val="20"/>
        <w:szCs w:val="20"/>
      </w:rPr>
      <w:tab/>
    </w:r>
    <w:r w:rsidRPr="00076F16">
      <w:rPr>
        <w:rFonts w:ascii="Tahoma" w:hAnsi="Tahoma" w:cs="Tahoma"/>
        <w:bCs/>
        <w:sz w:val="20"/>
        <w:szCs w:val="20"/>
      </w:rPr>
      <w:tab/>
    </w:r>
  </w:p>
  <w:p w:rsidR="00C949DA" w:rsidRPr="0090786E" w:rsidRDefault="00C949DA" w:rsidP="00F24BFD">
    <w:pPr>
      <w:pStyle w:val="Nagwek"/>
      <w:tabs>
        <w:tab w:val="clear" w:pos="4536"/>
        <w:tab w:val="clear" w:pos="9072"/>
      </w:tabs>
      <w:ind w:left="7799" w:firstLine="709"/>
      <w:rPr>
        <w:rFonts w:ascii="Tahoma" w:hAnsi="Tahoma" w:cs="Tahoma"/>
        <w:bCs/>
        <w:sz w:val="20"/>
        <w:szCs w:val="20"/>
      </w:rPr>
    </w:pPr>
    <w:r w:rsidRPr="00076F16">
      <w:rPr>
        <w:rFonts w:ascii="Tahoma" w:hAnsi="Tahoma" w:cs="Tahoma"/>
        <w:bCs/>
        <w:sz w:val="20"/>
        <w:szCs w:val="20"/>
      </w:rPr>
      <w:t xml:space="preserve">            </w:t>
    </w:r>
  </w:p>
  <w:p w:rsidR="00C949DA" w:rsidRPr="00CA16C3" w:rsidRDefault="00C949DA" w:rsidP="00CA16C3">
    <w:pPr>
      <w:pStyle w:val="Nagwek"/>
      <w:tabs>
        <w:tab w:val="clear" w:pos="4536"/>
        <w:tab w:val="clear" w:pos="9072"/>
      </w:tabs>
      <w:jc w:val="center"/>
      <w:rPr>
        <w:rFonts w:ascii="Tahoma" w:hAnsi="Tahoma" w:cs="Tahoma"/>
        <w:bCs/>
        <w:sz w:val="20"/>
        <w:szCs w:val="20"/>
        <w:lang w:val="en-US"/>
      </w:rPr>
    </w:pPr>
    <w:r w:rsidRPr="00CA16C3">
      <w:rPr>
        <w:rFonts w:ascii="Tahoma" w:hAnsi="Tahoma" w:cs="Tahoma"/>
        <w:bCs/>
        <w:sz w:val="20"/>
        <w:szCs w:val="20"/>
        <w:lang w:val="en-US"/>
      </w:rPr>
      <w:t>tel.</w:t>
    </w:r>
    <w:r>
      <w:rPr>
        <w:rFonts w:ascii="Tahoma" w:hAnsi="Tahoma" w:cs="Tahoma"/>
        <w:bCs/>
        <w:sz w:val="20"/>
        <w:szCs w:val="20"/>
        <w:lang w:val="en-US"/>
      </w:rPr>
      <w:t xml:space="preserve">: +48 (71) 301-13-11        </w:t>
    </w:r>
    <w:r w:rsidRPr="00CA16C3">
      <w:rPr>
        <w:rFonts w:ascii="Tahoma" w:hAnsi="Tahoma" w:cs="Tahoma"/>
        <w:bCs/>
        <w:sz w:val="20"/>
        <w:szCs w:val="20"/>
        <w:lang w:val="en-US"/>
      </w:rPr>
      <w:t>fax.:</w:t>
    </w:r>
    <w:r>
      <w:rPr>
        <w:rFonts w:ascii="Tahoma" w:hAnsi="Tahoma" w:cs="Tahoma"/>
        <w:bCs/>
        <w:sz w:val="20"/>
        <w:szCs w:val="20"/>
        <w:lang w:val="en-US"/>
      </w:rPr>
      <w:t xml:space="preserve"> +48 (71) 301-13-12        </w:t>
    </w:r>
    <w:r w:rsidRPr="00CA16C3">
      <w:rPr>
        <w:rFonts w:ascii="Tahoma" w:hAnsi="Tahoma" w:cs="Tahoma"/>
        <w:bCs/>
        <w:sz w:val="20"/>
        <w:szCs w:val="20"/>
        <w:lang w:val="en-US"/>
      </w:rPr>
      <w:t>www.zozolawa.wroc.pl</w:t>
    </w:r>
    <w:r>
      <w:rPr>
        <w:rFonts w:ascii="Tahoma" w:hAnsi="Tahoma" w:cs="Tahoma"/>
        <w:bCs/>
        <w:sz w:val="20"/>
        <w:szCs w:val="20"/>
        <w:lang w:val="en-US"/>
      </w:rPr>
      <w:t xml:space="preserve">        </w:t>
    </w:r>
    <w:r w:rsidRPr="00CA16C3">
      <w:rPr>
        <w:rFonts w:ascii="Tahoma" w:hAnsi="Tahoma" w:cs="Tahoma"/>
        <w:bCs/>
        <w:sz w:val="20"/>
        <w:szCs w:val="20"/>
        <w:lang w:val="en-US"/>
      </w:rPr>
      <w:t>zozolawa@zozolawa.wroc.pl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singleLevel"/>
    <w:tmpl w:val="00000007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0BFC63AB"/>
    <w:multiLevelType w:val="hybridMultilevel"/>
    <w:tmpl w:val="3FC24774"/>
    <w:lvl w:ilvl="0" w:tplc="F47E41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D422952"/>
    <w:multiLevelType w:val="hybridMultilevel"/>
    <w:tmpl w:val="C4685F22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" w15:restartNumberingAfterBreak="0">
    <w:nsid w:val="2CD10948"/>
    <w:multiLevelType w:val="hybridMultilevel"/>
    <w:tmpl w:val="3BEE9D84"/>
    <w:lvl w:ilvl="0" w:tplc="ACF245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1670A9"/>
    <w:multiLevelType w:val="hybridMultilevel"/>
    <w:tmpl w:val="71262D4E"/>
    <w:lvl w:ilvl="0" w:tplc="ACF245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665FFB"/>
    <w:multiLevelType w:val="hybridMultilevel"/>
    <w:tmpl w:val="CD560E36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6" w15:restartNumberingAfterBreak="0">
    <w:nsid w:val="4A7103E8"/>
    <w:multiLevelType w:val="hybridMultilevel"/>
    <w:tmpl w:val="DB70F890"/>
    <w:lvl w:ilvl="0" w:tplc="ED72BEA2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802F80"/>
    <w:multiLevelType w:val="hybridMultilevel"/>
    <w:tmpl w:val="FD4C029C"/>
    <w:lvl w:ilvl="0" w:tplc="44B666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D23537"/>
    <w:multiLevelType w:val="hybridMultilevel"/>
    <w:tmpl w:val="438CA9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F3765C"/>
    <w:multiLevelType w:val="hybridMultilevel"/>
    <w:tmpl w:val="FEA82126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0" w15:restartNumberingAfterBreak="0">
    <w:nsid w:val="7F7342DE"/>
    <w:multiLevelType w:val="hybridMultilevel"/>
    <w:tmpl w:val="71262D4E"/>
    <w:lvl w:ilvl="0" w:tplc="ACF245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B46014"/>
    <w:multiLevelType w:val="hybridMultilevel"/>
    <w:tmpl w:val="237EF59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3"/>
  </w:num>
  <w:num w:numId="4">
    <w:abstractNumId w:val="6"/>
  </w:num>
  <w:num w:numId="5">
    <w:abstractNumId w:val="7"/>
  </w:num>
  <w:num w:numId="6">
    <w:abstractNumId w:val="0"/>
  </w:num>
  <w:num w:numId="7">
    <w:abstractNumId w:val="11"/>
  </w:num>
  <w:num w:numId="8">
    <w:abstractNumId w:val="4"/>
  </w:num>
  <w:num w:numId="9">
    <w:abstractNumId w:val="1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F16"/>
    <w:rsid w:val="00000AB5"/>
    <w:rsid w:val="00002444"/>
    <w:rsid w:val="00002C20"/>
    <w:rsid w:val="00010A66"/>
    <w:rsid w:val="00055268"/>
    <w:rsid w:val="00076F16"/>
    <w:rsid w:val="000F01BA"/>
    <w:rsid w:val="000F2BDD"/>
    <w:rsid w:val="001059F2"/>
    <w:rsid w:val="00141A05"/>
    <w:rsid w:val="00160868"/>
    <w:rsid w:val="00181701"/>
    <w:rsid w:val="001A199A"/>
    <w:rsid w:val="001D18F8"/>
    <w:rsid w:val="001E670C"/>
    <w:rsid w:val="001E6770"/>
    <w:rsid w:val="00210379"/>
    <w:rsid w:val="00211BA6"/>
    <w:rsid w:val="00214427"/>
    <w:rsid w:val="00254820"/>
    <w:rsid w:val="00261E04"/>
    <w:rsid w:val="002826D8"/>
    <w:rsid w:val="002909A4"/>
    <w:rsid w:val="00290BEF"/>
    <w:rsid w:val="002B3D41"/>
    <w:rsid w:val="002B4E3A"/>
    <w:rsid w:val="002E2809"/>
    <w:rsid w:val="00330592"/>
    <w:rsid w:val="00346EA2"/>
    <w:rsid w:val="003501A5"/>
    <w:rsid w:val="00381CDB"/>
    <w:rsid w:val="00394774"/>
    <w:rsid w:val="00394F3F"/>
    <w:rsid w:val="003B3A53"/>
    <w:rsid w:val="004179DA"/>
    <w:rsid w:val="00420C8F"/>
    <w:rsid w:val="00423459"/>
    <w:rsid w:val="00427741"/>
    <w:rsid w:val="0043026E"/>
    <w:rsid w:val="00437AB0"/>
    <w:rsid w:val="00461531"/>
    <w:rsid w:val="004615E3"/>
    <w:rsid w:val="00464843"/>
    <w:rsid w:val="00475D69"/>
    <w:rsid w:val="004764FF"/>
    <w:rsid w:val="004834B1"/>
    <w:rsid w:val="004A53A3"/>
    <w:rsid w:val="004A66CA"/>
    <w:rsid w:val="004B228C"/>
    <w:rsid w:val="004E47AE"/>
    <w:rsid w:val="004F0D1B"/>
    <w:rsid w:val="00521B61"/>
    <w:rsid w:val="00522AA3"/>
    <w:rsid w:val="0052525F"/>
    <w:rsid w:val="005255CF"/>
    <w:rsid w:val="00526A85"/>
    <w:rsid w:val="00572706"/>
    <w:rsid w:val="00574517"/>
    <w:rsid w:val="005A2BFE"/>
    <w:rsid w:val="005D590F"/>
    <w:rsid w:val="0064594A"/>
    <w:rsid w:val="006503BB"/>
    <w:rsid w:val="00672E15"/>
    <w:rsid w:val="00684DEF"/>
    <w:rsid w:val="00686D4B"/>
    <w:rsid w:val="00690753"/>
    <w:rsid w:val="00691EDB"/>
    <w:rsid w:val="006B4DC1"/>
    <w:rsid w:val="006B66DA"/>
    <w:rsid w:val="006C1627"/>
    <w:rsid w:val="006C37FE"/>
    <w:rsid w:val="006C732D"/>
    <w:rsid w:val="00712E18"/>
    <w:rsid w:val="0071670D"/>
    <w:rsid w:val="00725644"/>
    <w:rsid w:val="0072708D"/>
    <w:rsid w:val="007612D7"/>
    <w:rsid w:val="0076672F"/>
    <w:rsid w:val="00774022"/>
    <w:rsid w:val="007B2434"/>
    <w:rsid w:val="007C3DC9"/>
    <w:rsid w:val="0080042F"/>
    <w:rsid w:val="00811CA3"/>
    <w:rsid w:val="0081760F"/>
    <w:rsid w:val="00827D84"/>
    <w:rsid w:val="0083076C"/>
    <w:rsid w:val="008510DC"/>
    <w:rsid w:val="0085146B"/>
    <w:rsid w:val="0086722A"/>
    <w:rsid w:val="00880D79"/>
    <w:rsid w:val="008857E7"/>
    <w:rsid w:val="008B3E34"/>
    <w:rsid w:val="008C5C19"/>
    <w:rsid w:val="008E127E"/>
    <w:rsid w:val="008E6BEE"/>
    <w:rsid w:val="0090786E"/>
    <w:rsid w:val="00910C99"/>
    <w:rsid w:val="00920A50"/>
    <w:rsid w:val="00940C4A"/>
    <w:rsid w:val="00950C9B"/>
    <w:rsid w:val="009656BD"/>
    <w:rsid w:val="00980AF9"/>
    <w:rsid w:val="009C5CAC"/>
    <w:rsid w:val="009D30BA"/>
    <w:rsid w:val="009E0D1C"/>
    <w:rsid w:val="00A24658"/>
    <w:rsid w:val="00A53693"/>
    <w:rsid w:val="00AC41E5"/>
    <w:rsid w:val="00AF5323"/>
    <w:rsid w:val="00B027F6"/>
    <w:rsid w:val="00B17C39"/>
    <w:rsid w:val="00B24B1A"/>
    <w:rsid w:val="00B4328D"/>
    <w:rsid w:val="00B54E7A"/>
    <w:rsid w:val="00B64038"/>
    <w:rsid w:val="00B97E97"/>
    <w:rsid w:val="00BA31C3"/>
    <w:rsid w:val="00BC3646"/>
    <w:rsid w:val="00BD43C0"/>
    <w:rsid w:val="00BE6557"/>
    <w:rsid w:val="00C255D2"/>
    <w:rsid w:val="00C32F33"/>
    <w:rsid w:val="00C503A4"/>
    <w:rsid w:val="00C51F5D"/>
    <w:rsid w:val="00C53A03"/>
    <w:rsid w:val="00C6162F"/>
    <w:rsid w:val="00C7640D"/>
    <w:rsid w:val="00C949DA"/>
    <w:rsid w:val="00CA16C3"/>
    <w:rsid w:val="00CA2161"/>
    <w:rsid w:val="00CA64E9"/>
    <w:rsid w:val="00CB085F"/>
    <w:rsid w:val="00CC018C"/>
    <w:rsid w:val="00CD110F"/>
    <w:rsid w:val="00CD6F46"/>
    <w:rsid w:val="00D0610B"/>
    <w:rsid w:val="00D264B4"/>
    <w:rsid w:val="00D514F2"/>
    <w:rsid w:val="00D5561F"/>
    <w:rsid w:val="00D677C5"/>
    <w:rsid w:val="00D73FB2"/>
    <w:rsid w:val="00D84AE9"/>
    <w:rsid w:val="00D91B33"/>
    <w:rsid w:val="00DA3671"/>
    <w:rsid w:val="00DB7C74"/>
    <w:rsid w:val="00DC2C9E"/>
    <w:rsid w:val="00DE3B33"/>
    <w:rsid w:val="00DF544B"/>
    <w:rsid w:val="00E1381A"/>
    <w:rsid w:val="00E138D1"/>
    <w:rsid w:val="00E548AA"/>
    <w:rsid w:val="00E70227"/>
    <w:rsid w:val="00E722B6"/>
    <w:rsid w:val="00EB6B4B"/>
    <w:rsid w:val="00ED4C11"/>
    <w:rsid w:val="00EE3D4C"/>
    <w:rsid w:val="00F24BFD"/>
    <w:rsid w:val="00F7696F"/>
    <w:rsid w:val="00F87D01"/>
    <w:rsid w:val="00F93361"/>
    <w:rsid w:val="00FE7D7C"/>
    <w:rsid w:val="00FF1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91D1C38-7317-4F78-A78A-E1EF5C568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F532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F5323"/>
    <w:pPr>
      <w:tabs>
        <w:tab w:val="center" w:pos="4536"/>
        <w:tab w:val="right" w:pos="9072"/>
      </w:tabs>
    </w:pPr>
  </w:style>
  <w:style w:type="character" w:styleId="Hipercze">
    <w:name w:val="Hyperlink"/>
    <w:uiPriority w:val="99"/>
    <w:rsid w:val="00CA16C3"/>
    <w:rPr>
      <w:color w:val="0000FF"/>
      <w:u w:val="single"/>
    </w:rPr>
  </w:style>
  <w:style w:type="character" w:styleId="Numerstrony">
    <w:name w:val="page number"/>
    <w:basedOn w:val="Domylnaczcionkaakapitu"/>
    <w:rsid w:val="008C5C19"/>
  </w:style>
  <w:style w:type="paragraph" w:styleId="Akapitzlist">
    <w:name w:val="List Paragraph"/>
    <w:basedOn w:val="Normalny"/>
    <w:uiPriority w:val="34"/>
    <w:qFormat/>
    <w:rsid w:val="0072708D"/>
    <w:pPr>
      <w:ind w:left="720"/>
      <w:contextualSpacing/>
    </w:pPr>
  </w:style>
  <w:style w:type="paragraph" w:styleId="NormalnyWeb">
    <w:name w:val="Normal (Web)"/>
    <w:basedOn w:val="Normalny"/>
    <w:link w:val="NormalnyWebZnak"/>
    <w:rsid w:val="004A53A3"/>
    <w:pPr>
      <w:suppressAutoHyphens/>
      <w:ind w:left="225"/>
    </w:pPr>
    <w:rPr>
      <w:lang w:eastAsia="zh-CN"/>
    </w:rPr>
  </w:style>
  <w:style w:type="character" w:customStyle="1" w:styleId="BezodstpwZnak">
    <w:name w:val="Bez odstępów Znak"/>
    <w:link w:val="Bezodstpw"/>
    <w:locked/>
    <w:rsid w:val="008E127E"/>
    <w:rPr>
      <w:rFonts w:ascii="Calibri" w:hAnsi="Calibri"/>
      <w:sz w:val="22"/>
      <w:szCs w:val="22"/>
      <w:lang w:eastAsia="en-US"/>
    </w:rPr>
  </w:style>
  <w:style w:type="paragraph" w:styleId="Bezodstpw">
    <w:name w:val="No Spacing"/>
    <w:link w:val="BezodstpwZnak"/>
    <w:qFormat/>
    <w:rsid w:val="008E127E"/>
    <w:rPr>
      <w:rFonts w:ascii="Calibri" w:hAnsi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rsid w:val="00672E1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672E1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72E15"/>
  </w:style>
  <w:style w:type="paragraph" w:styleId="Tekstdymka">
    <w:name w:val="Balloon Text"/>
    <w:basedOn w:val="Normalny"/>
    <w:link w:val="TekstdymkaZnak"/>
    <w:rsid w:val="00672E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72E1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950C9B"/>
    <w:rPr>
      <w:sz w:val="24"/>
      <w:szCs w:val="24"/>
    </w:rPr>
  </w:style>
  <w:style w:type="character" w:customStyle="1" w:styleId="NormalnyWebZnak">
    <w:name w:val="Normalny (Web) Znak"/>
    <w:link w:val="NormalnyWeb"/>
    <w:rsid w:val="00827D84"/>
    <w:rPr>
      <w:sz w:val="24"/>
      <w:szCs w:val="24"/>
      <w:lang w:eastAsia="zh-CN"/>
    </w:rPr>
  </w:style>
  <w:style w:type="character" w:customStyle="1" w:styleId="NormalnyWebZnak2">
    <w:name w:val="Normalny (Web) Znak2"/>
    <w:rsid w:val="00827D84"/>
    <w:rPr>
      <w:sz w:val="24"/>
      <w:szCs w:val="24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Szablony%20i%20wzory%20pism\Pismo_firmowe_ZOZ_Olawa_COLOR_2008_nowelogo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Pismo_firmowe_ZOZ_Olawa_COLOR_2008_nowelogo</Template>
  <TotalTime>3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Oława, dn</vt:lpstr>
    </vt:vector>
  </TitlesOfParts>
  <Company/>
  <LinksUpToDate>false</LinksUpToDate>
  <CharactersWithSpaces>1193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subject/>
  <dc:creator>Gabriela GW. Kamińska-Wolak</dc:creator>
  <cp:keywords/>
  <dc:description/>
  <cp:lastModifiedBy>Aleksandra ASB. Błauciak</cp:lastModifiedBy>
  <cp:revision>5</cp:revision>
  <cp:lastPrinted>2020-11-27T06:45:00Z</cp:lastPrinted>
  <dcterms:created xsi:type="dcterms:W3CDTF">2020-11-27T06:41:00Z</dcterms:created>
  <dcterms:modified xsi:type="dcterms:W3CDTF">2020-11-27T06:57:00Z</dcterms:modified>
</cp:coreProperties>
</file>