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76C" w:rsidRPr="00691EDB" w:rsidRDefault="0083076C" w:rsidP="00880D79">
      <w:pPr>
        <w:ind w:left="7090" w:firstLine="709"/>
      </w:pPr>
      <w:r w:rsidRPr="00691EDB">
        <w:t>Oława, dn.</w:t>
      </w:r>
      <w:r w:rsidR="00B54E7A" w:rsidRPr="00691EDB">
        <w:t xml:space="preserve"> </w:t>
      </w:r>
      <w:r w:rsidR="00F33103">
        <w:t>1</w:t>
      </w:r>
      <w:r w:rsidR="00980AF9" w:rsidRPr="00691EDB">
        <w:t>.</w:t>
      </w:r>
      <w:r w:rsidR="00F33103">
        <w:t>12</w:t>
      </w:r>
      <w:r w:rsidR="00980AF9" w:rsidRPr="00691EDB">
        <w:t>.</w:t>
      </w:r>
      <w:r w:rsidR="0076672F" w:rsidRPr="00691EDB">
        <w:t>2020</w:t>
      </w:r>
      <w:r w:rsidR="00950C9B" w:rsidRPr="00691EDB">
        <w:t>r.</w:t>
      </w:r>
    </w:p>
    <w:p w:rsidR="00D264B4" w:rsidRPr="00691EDB" w:rsidRDefault="00076F16" w:rsidP="00D264B4">
      <w:r w:rsidRPr="00691EDB">
        <w:t>ZOZ/DZP/PN/</w:t>
      </w:r>
      <w:r w:rsidR="00F33103">
        <w:t>27</w:t>
      </w:r>
      <w:r w:rsidR="00CB085F" w:rsidRPr="00691EDB">
        <w:t>/</w:t>
      </w:r>
      <w:r w:rsidR="0076672F" w:rsidRPr="00691EDB">
        <w:t>20</w:t>
      </w:r>
    </w:p>
    <w:p w:rsidR="00CF3BAA" w:rsidRPr="00CF3BAA" w:rsidRDefault="00CF3BAA" w:rsidP="00521B61">
      <w:pPr>
        <w:jc w:val="center"/>
        <w:rPr>
          <w:rFonts w:ascii="Arial" w:hAnsi="Arial" w:cs="Arial"/>
          <w:b/>
          <w:bCs/>
        </w:rPr>
      </w:pPr>
    </w:p>
    <w:p w:rsidR="00CF3BAA" w:rsidRPr="00CF3BAA" w:rsidRDefault="00CF3BAA" w:rsidP="00CF3BAA">
      <w:pPr>
        <w:jc w:val="center"/>
        <w:rPr>
          <w:rFonts w:ascii="Arial" w:hAnsi="Arial" w:cs="Arial"/>
          <w:b/>
          <w:bCs/>
        </w:rPr>
      </w:pPr>
    </w:p>
    <w:p w:rsidR="00CF3BAA" w:rsidRDefault="00CF3BAA" w:rsidP="00CF3BAA">
      <w:pPr>
        <w:autoSpaceDE w:val="0"/>
        <w:autoSpaceDN w:val="0"/>
        <w:adjustRightInd w:val="0"/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CF3BAA">
        <w:rPr>
          <w:rFonts w:ascii="Arial" w:hAnsi="Arial" w:cs="Arial"/>
          <w:b/>
          <w:bCs/>
        </w:rPr>
        <w:t>Dotyczy</w:t>
      </w:r>
      <w:r>
        <w:rPr>
          <w:rFonts w:ascii="Arial" w:hAnsi="Arial" w:cs="Arial"/>
          <w:b/>
        </w:rPr>
        <w:t xml:space="preserve"> przetargu na: </w:t>
      </w:r>
      <w:r w:rsidRPr="00CF3BAA">
        <w:rPr>
          <w:rFonts w:ascii="Arial" w:hAnsi="Arial" w:cs="Arial"/>
          <w:b/>
        </w:rPr>
        <w:t xml:space="preserve">Dostawę sprzętu komputerowego i licencji subskrypcji, </w:t>
      </w:r>
    </w:p>
    <w:p w:rsidR="00CF3BAA" w:rsidRPr="00CF3BAA" w:rsidRDefault="00CF3BAA" w:rsidP="00CF3BAA">
      <w:pPr>
        <w:autoSpaceDE w:val="0"/>
        <w:autoSpaceDN w:val="0"/>
        <w:adjustRightInd w:val="0"/>
        <w:ind w:left="284"/>
        <w:jc w:val="center"/>
        <w:rPr>
          <w:rFonts w:ascii="Arial" w:hAnsi="Arial" w:cs="Arial"/>
        </w:rPr>
      </w:pPr>
      <w:r w:rsidRPr="00CF3BAA">
        <w:rPr>
          <w:rFonts w:ascii="Arial" w:hAnsi="Arial" w:cs="Arial"/>
          <w:b/>
        </w:rPr>
        <w:t xml:space="preserve">znak sprawy: </w:t>
      </w:r>
      <w:r w:rsidRPr="00CF3BAA">
        <w:rPr>
          <w:rFonts w:ascii="Arial" w:hAnsi="Arial" w:cs="Arial"/>
        </w:rPr>
        <w:t>ZOZ/DZP/PN/27/20</w:t>
      </w:r>
    </w:p>
    <w:p w:rsidR="00CF3BAA" w:rsidRPr="00CF3BAA" w:rsidRDefault="00CF3BAA" w:rsidP="00521B61">
      <w:pPr>
        <w:jc w:val="center"/>
        <w:rPr>
          <w:rFonts w:ascii="Arial" w:hAnsi="Arial" w:cs="Arial"/>
          <w:b/>
          <w:bCs/>
        </w:rPr>
      </w:pPr>
      <w:bookmarkStart w:id="0" w:name="_GoBack"/>
      <w:bookmarkEnd w:id="0"/>
    </w:p>
    <w:p w:rsidR="00521B61" w:rsidRPr="00CF3BAA" w:rsidRDefault="00521B61" w:rsidP="00521B61">
      <w:pPr>
        <w:jc w:val="center"/>
        <w:rPr>
          <w:rFonts w:ascii="Arial" w:hAnsi="Arial" w:cs="Arial"/>
          <w:b/>
          <w:bCs/>
        </w:rPr>
      </w:pPr>
      <w:r w:rsidRPr="00CF3BAA">
        <w:rPr>
          <w:rFonts w:ascii="Arial" w:hAnsi="Arial" w:cs="Arial"/>
          <w:b/>
          <w:bCs/>
        </w:rPr>
        <w:t>Modyfikacja SIWZ</w:t>
      </w:r>
    </w:p>
    <w:p w:rsidR="00521B61" w:rsidRPr="00691EDB" w:rsidRDefault="00521B61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5D590F" w:rsidRPr="00691EDB" w:rsidRDefault="005D590F" w:rsidP="00076F1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1A199A" w:rsidRPr="00691EDB" w:rsidRDefault="001A199A" w:rsidP="00712E18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  <w:r w:rsidRPr="00691EDB">
        <w:rPr>
          <w:rFonts w:ascii="Arial" w:hAnsi="Arial" w:cs="Arial"/>
          <w:sz w:val="22"/>
          <w:szCs w:val="22"/>
        </w:rPr>
        <w:t xml:space="preserve">Zgodnie z ar1. 38 ust. 4 Ustawy z dnia 29 stycznia 2OO4r. Prawo </w:t>
      </w:r>
      <w:r w:rsidR="008B3E34" w:rsidRPr="00691EDB">
        <w:rPr>
          <w:rFonts w:ascii="Arial" w:hAnsi="Arial" w:cs="Arial"/>
          <w:sz w:val="22"/>
          <w:szCs w:val="22"/>
        </w:rPr>
        <w:t>Zamówień</w:t>
      </w:r>
      <w:r w:rsidRPr="00691EDB">
        <w:rPr>
          <w:rFonts w:ascii="Arial" w:hAnsi="Arial" w:cs="Arial"/>
          <w:sz w:val="22"/>
          <w:szCs w:val="22"/>
        </w:rPr>
        <w:t xml:space="preserve"> Publicznych</w:t>
      </w:r>
      <w:r w:rsidR="008B3E34" w:rsidRPr="00691EDB">
        <w:rPr>
          <w:rFonts w:ascii="Arial" w:hAnsi="Arial" w:cs="Arial"/>
          <w:sz w:val="22"/>
          <w:szCs w:val="22"/>
        </w:rPr>
        <w:t xml:space="preserve">  </w:t>
      </w:r>
      <w:r w:rsidRPr="00691EDB">
        <w:rPr>
          <w:rFonts w:ascii="Arial" w:hAnsi="Arial" w:cs="Arial"/>
          <w:sz w:val="22"/>
          <w:szCs w:val="22"/>
        </w:rPr>
        <w:t xml:space="preserve"> (</w:t>
      </w:r>
      <w:r w:rsidR="008B3E34" w:rsidRPr="00691EDB">
        <w:rPr>
          <w:rFonts w:ascii="Arial" w:hAnsi="Arial" w:cs="Arial"/>
          <w:bCs/>
          <w:sz w:val="22"/>
          <w:szCs w:val="22"/>
        </w:rPr>
        <w:t>tekst jednolity Dz. U.</w:t>
      </w:r>
      <w:r w:rsidR="00D5561F" w:rsidRPr="00691EDB">
        <w:rPr>
          <w:rFonts w:ascii="Arial" w:hAnsi="Arial" w:cs="Arial"/>
          <w:bCs/>
          <w:sz w:val="22"/>
          <w:szCs w:val="22"/>
        </w:rPr>
        <w:t xml:space="preserve"> </w:t>
      </w:r>
      <w:r w:rsidR="008B3E34" w:rsidRPr="00691EDB">
        <w:rPr>
          <w:rFonts w:ascii="Arial" w:hAnsi="Arial" w:cs="Arial"/>
          <w:bCs/>
          <w:sz w:val="22"/>
          <w:szCs w:val="22"/>
        </w:rPr>
        <w:t>z</w:t>
      </w:r>
      <w:r w:rsidR="007C3DC9" w:rsidRPr="00691EDB">
        <w:rPr>
          <w:rFonts w:ascii="Arial" w:hAnsi="Arial" w:cs="Arial"/>
          <w:bCs/>
          <w:sz w:val="22"/>
          <w:szCs w:val="22"/>
        </w:rPr>
        <w:t xml:space="preserve"> 201</w:t>
      </w:r>
      <w:r w:rsidR="0080042F" w:rsidRPr="00691EDB">
        <w:rPr>
          <w:rFonts w:ascii="Arial" w:hAnsi="Arial" w:cs="Arial"/>
          <w:bCs/>
          <w:sz w:val="22"/>
          <w:szCs w:val="22"/>
        </w:rPr>
        <w:t>9</w:t>
      </w:r>
      <w:r w:rsidR="008B3E34" w:rsidRPr="00691EDB">
        <w:rPr>
          <w:rFonts w:ascii="Arial" w:hAnsi="Arial" w:cs="Arial"/>
          <w:bCs/>
          <w:sz w:val="22"/>
          <w:szCs w:val="22"/>
        </w:rPr>
        <w:t xml:space="preserve"> r. poz. </w:t>
      </w:r>
      <w:r w:rsidR="0080042F" w:rsidRPr="00691EDB">
        <w:rPr>
          <w:rFonts w:ascii="Arial" w:hAnsi="Arial" w:cs="Arial"/>
          <w:bCs/>
          <w:sz w:val="22"/>
          <w:szCs w:val="22"/>
        </w:rPr>
        <w:t>1843</w:t>
      </w:r>
      <w:r w:rsidR="008B3E34" w:rsidRPr="00691EDB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8B3E34" w:rsidRPr="00691EDB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8B3E34" w:rsidRPr="00691EDB">
        <w:rPr>
          <w:rFonts w:ascii="Arial" w:hAnsi="Arial" w:cs="Arial"/>
          <w:bCs/>
          <w:sz w:val="22"/>
          <w:szCs w:val="22"/>
        </w:rPr>
        <w:t xml:space="preserve">. zm.),  </w:t>
      </w:r>
      <w:r w:rsidRPr="00691EDB">
        <w:rPr>
          <w:rFonts w:ascii="Arial" w:hAnsi="Arial" w:cs="Arial"/>
          <w:sz w:val="22"/>
          <w:szCs w:val="22"/>
        </w:rPr>
        <w:t xml:space="preserve">Zamawiający - Zespół Opieki Zdrowotnej w Oławie </w:t>
      </w:r>
      <w:r w:rsidR="00CF3BAA">
        <w:rPr>
          <w:rFonts w:ascii="Arial" w:hAnsi="Arial" w:cs="Arial"/>
          <w:sz w:val="22"/>
          <w:szCs w:val="22"/>
        </w:rPr>
        <w:t>zmienia zapisy SIWZ.</w:t>
      </w:r>
    </w:p>
    <w:p w:rsidR="00712E18" w:rsidRPr="00691EDB" w:rsidRDefault="00712E18" w:rsidP="00712E18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</w:rPr>
      </w:pPr>
    </w:p>
    <w:p w:rsidR="00055268" w:rsidRPr="00691EDB" w:rsidRDefault="00055268" w:rsidP="001A199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521B61" w:rsidRPr="00691EDB" w:rsidRDefault="00521B61" w:rsidP="00712E18">
      <w:pPr>
        <w:pStyle w:val="Akapitzlist"/>
        <w:autoSpaceDE w:val="0"/>
        <w:autoSpaceDN w:val="0"/>
        <w:adjustRightInd w:val="0"/>
        <w:ind w:left="786"/>
        <w:jc w:val="both"/>
        <w:rPr>
          <w:rFonts w:ascii="Arial" w:hAnsi="Arial" w:cs="Arial"/>
          <w:sz w:val="22"/>
          <w:szCs w:val="22"/>
        </w:rPr>
      </w:pPr>
    </w:p>
    <w:p w:rsidR="00BA31C3" w:rsidRPr="00CF3BAA" w:rsidRDefault="00827D84" w:rsidP="00CF3BAA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 w:val="22"/>
          <w:szCs w:val="22"/>
          <w:u w:val="single"/>
        </w:rPr>
      </w:pPr>
      <w:r w:rsidRPr="00CF3BAA">
        <w:rPr>
          <w:rFonts w:ascii="Arial" w:hAnsi="Arial" w:cs="Arial"/>
          <w:sz w:val="22"/>
          <w:szCs w:val="22"/>
          <w:u w:val="single"/>
        </w:rPr>
        <w:t xml:space="preserve">Niniejszym Zamawiający </w:t>
      </w:r>
      <w:r w:rsidR="00327A10" w:rsidRPr="00CF3BAA">
        <w:rPr>
          <w:rFonts w:ascii="Arial" w:hAnsi="Arial" w:cs="Arial"/>
          <w:sz w:val="22"/>
          <w:szCs w:val="22"/>
          <w:u w:val="single"/>
        </w:rPr>
        <w:t>modyfikuje załącznik nr</w:t>
      </w:r>
      <w:r w:rsidR="007308BF" w:rsidRPr="00CF3BAA">
        <w:rPr>
          <w:rFonts w:ascii="Arial" w:hAnsi="Arial" w:cs="Arial"/>
          <w:sz w:val="22"/>
          <w:szCs w:val="22"/>
          <w:u w:val="single"/>
        </w:rPr>
        <w:t xml:space="preserve"> 2-4 OPZ Drukarki</w:t>
      </w:r>
      <w:r w:rsidR="00327A10" w:rsidRPr="00CF3BAA">
        <w:rPr>
          <w:rFonts w:ascii="Arial" w:hAnsi="Arial" w:cs="Arial"/>
          <w:sz w:val="22"/>
          <w:szCs w:val="22"/>
          <w:u w:val="single"/>
        </w:rPr>
        <w:t xml:space="preserve"> </w:t>
      </w:r>
      <w:r w:rsidR="000C007D" w:rsidRPr="00CF3BAA">
        <w:rPr>
          <w:rFonts w:ascii="Arial" w:hAnsi="Arial" w:cs="Arial"/>
          <w:sz w:val="22"/>
          <w:szCs w:val="22"/>
          <w:u w:val="single"/>
        </w:rPr>
        <w:t xml:space="preserve">oraz załącznik nr 1 Oferta </w:t>
      </w:r>
      <w:r w:rsidR="00327A10" w:rsidRPr="00CF3BAA">
        <w:rPr>
          <w:rFonts w:ascii="Arial" w:hAnsi="Arial" w:cs="Arial"/>
          <w:sz w:val="22"/>
          <w:szCs w:val="22"/>
          <w:u w:val="single"/>
        </w:rPr>
        <w:t>do SIWZ.</w:t>
      </w:r>
      <w:r w:rsidRPr="00CF3BAA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</w:t>
      </w:r>
    </w:p>
    <w:p w:rsidR="00F93361" w:rsidRPr="00691EDB" w:rsidRDefault="00F93361" w:rsidP="00F3310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394F3F" w:rsidRPr="00691EDB" w:rsidRDefault="00394F3F" w:rsidP="001D18F8">
      <w:pPr>
        <w:autoSpaceDE w:val="0"/>
        <w:autoSpaceDN w:val="0"/>
        <w:adjustRightInd w:val="0"/>
        <w:ind w:left="284"/>
        <w:rPr>
          <w:rFonts w:ascii="Arial" w:hAnsi="Arial" w:cs="Arial"/>
          <w:sz w:val="22"/>
          <w:szCs w:val="22"/>
        </w:rPr>
      </w:pPr>
    </w:p>
    <w:p w:rsidR="00010A66" w:rsidRPr="00691EDB" w:rsidRDefault="001D18F8" w:rsidP="001D18F8">
      <w:pPr>
        <w:autoSpaceDE w:val="0"/>
        <w:autoSpaceDN w:val="0"/>
        <w:adjustRightInd w:val="0"/>
        <w:ind w:left="284"/>
        <w:rPr>
          <w:rFonts w:ascii="Arial" w:hAnsi="Arial" w:cs="Arial"/>
          <w:sz w:val="22"/>
          <w:szCs w:val="22"/>
        </w:rPr>
      </w:pPr>
      <w:r w:rsidRPr="00691EDB">
        <w:rPr>
          <w:rFonts w:ascii="Arial" w:hAnsi="Arial" w:cs="Arial"/>
          <w:sz w:val="22"/>
          <w:szCs w:val="22"/>
        </w:rPr>
        <w:t xml:space="preserve">Zamawiający zamieszcza na swojej stronie internetowej w załączeniu do niniejszego pisma poprawiony </w:t>
      </w:r>
      <w:r w:rsidR="007308BF">
        <w:rPr>
          <w:rFonts w:ascii="Arial" w:hAnsi="Arial" w:cs="Arial"/>
          <w:sz w:val="22"/>
          <w:szCs w:val="22"/>
        </w:rPr>
        <w:t>załącznik nr 2-4 OPZ D</w:t>
      </w:r>
      <w:r w:rsidR="000C007D">
        <w:rPr>
          <w:rFonts w:ascii="Arial" w:hAnsi="Arial" w:cs="Arial"/>
          <w:sz w:val="22"/>
          <w:szCs w:val="22"/>
        </w:rPr>
        <w:t>rukarki oraz załącznik nr 1 – Oferta.</w:t>
      </w:r>
    </w:p>
    <w:p w:rsidR="00D73FB2" w:rsidRPr="00691EDB" w:rsidRDefault="00D73FB2" w:rsidP="001D18F8">
      <w:pPr>
        <w:autoSpaceDE w:val="0"/>
        <w:autoSpaceDN w:val="0"/>
        <w:adjustRightInd w:val="0"/>
        <w:ind w:left="284"/>
        <w:rPr>
          <w:rFonts w:ascii="Arial" w:hAnsi="Arial" w:cs="Arial"/>
          <w:sz w:val="22"/>
          <w:szCs w:val="22"/>
        </w:rPr>
      </w:pPr>
    </w:p>
    <w:p w:rsidR="008E127E" w:rsidRPr="00691EDB" w:rsidRDefault="008E127E" w:rsidP="00261E04">
      <w:pPr>
        <w:pStyle w:val="Bezodstpw"/>
        <w:ind w:left="284"/>
        <w:jc w:val="both"/>
        <w:rPr>
          <w:rFonts w:ascii="Arial" w:hAnsi="Arial" w:cs="Arial"/>
          <w:color w:val="000000"/>
        </w:rPr>
      </w:pPr>
      <w:r w:rsidRPr="00691EDB">
        <w:rPr>
          <w:rFonts w:ascii="Arial" w:hAnsi="Arial" w:cs="Arial"/>
          <w:color w:val="000000"/>
        </w:rPr>
        <w:t xml:space="preserve">Zamawiający informuje, że </w:t>
      </w:r>
      <w:r w:rsidR="004834B1" w:rsidRPr="00691EDB">
        <w:rPr>
          <w:rFonts w:ascii="Arial" w:hAnsi="Arial" w:cs="Arial"/>
          <w:color w:val="000000"/>
        </w:rPr>
        <w:t xml:space="preserve">niniejsza </w:t>
      </w:r>
      <w:r w:rsidRPr="00691EDB">
        <w:rPr>
          <w:rFonts w:ascii="Arial" w:hAnsi="Arial" w:cs="Arial"/>
          <w:color w:val="000000"/>
        </w:rPr>
        <w:t xml:space="preserve">modyfikacja staje się integralną częścią specyfikacji istotnych warunków zamówienia i będzie wiążąca przy składaniu ofert. </w:t>
      </w:r>
    </w:p>
    <w:p w:rsidR="00D73FB2" w:rsidRPr="00691EDB" w:rsidRDefault="00D73FB2" w:rsidP="00261E04">
      <w:pPr>
        <w:pStyle w:val="Bezodstpw"/>
        <w:ind w:left="284"/>
        <w:jc w:val="both"/>
        <w:rPr>
          <w:rFonts w:ascii="Arial" w:hAnsi="Arial" w:cs="Arial"/>
          <w:color w:val="000000"/>
        </w:rPr>
      </w:pPr>
    </w:p>
    <w:p w:rsidR="00F33103" w:rsidRDefault="00FE7D7C" w:rsidP="001D18F8">
      <w:pPr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0"/>
          <w:u w:val="single"/>
        </w:rPr>
      </w:pPr>
      <w:r w:rsidRPr="00691EDB">
        <w:rPr>
          <w:rFonts w:ascii="Arial" w:hAnsi="Arial" w:cs="Arial"/>
          <w:b/>
          <w:sz w:val="22"/>
          <w:szCs w:val="20"/>
          <w:u w:val="single"/>
        </w:rPr>
        <w:t>Zamawiający przesuwa te</w:t>
      </w:r>
      <w:r w:rsidR="003501A5" w:rsidRPr="00691EDB">
        <w:rPr>
          <w:rFonts w:ascii="Arial" w:hAnsi="Arial" w:cs="Arial"/>
          <w:b/>
          <w:sz w:val="22"/>
          <w:szCs w:val="20"/>
          <w:u w:val="single"/>
        </w:rPr>
        <w:t xml:space="preserve">rmin składania </w:t>
      </w:r>
      <w:r w:rsidRPr="00691EDB">
        <w:rPr>
          <w:rFonts w:ascii="Arial" w:hAnsi="Arial" w:cs="Arial"/>
          <w:b/>
          <w:sz w:val="22"/>
          <w:szCs w:val="20"/>
          <w:u w:val="single"/>
        </w:rPr>
        <w:t xml:space="preserve">i otwarcia </w:t>
      </w:r>
      <w:r w:rsidR="003501A5" w:rsidRPr="00691EDB">
        <w:rPr>
          <w:rFonts w:ascii="Arial" w:hAnsi="Arial" w:cs="Arial"/>
          <w:b/>
          <w:sz w:val="22"/>
          <w:szCs w:val="20"/>
          <w:u w:val="single"/>
        </w:rPr>
        <w:t xml:space="preserve">ofert </w:t>
      </w:r>
      <w:r w:rsidR="00F33103">
        <w:rPr>
          <w:rFonts w:ascii="Arial" w:hAnsi="Arial" w:cs="Arial"/>
          <w:b/>
          <w:sz w:val="22"/>
          <w:szCs w:val="20"/>
          <w:u w:val="single"/>
        </w:rPr>
        <w:t>na dzień 8</w:t>
      </w:r>
      <w:r w:rsidRPr="00691EDB">
        <w:rPr>
          <w:rFonts w:ascii="Arial" w:hAnsi="Arial" w:cs="Arial"/>
          <w:b/>
          <w:sz w:val="22"/>
          <w:szCs w:val="20"/>
          <w:u w:val="single"/>
        </w:rPr>
        <w:t xml:space="preserve">.12.2020. </w:t>
      </w:r>
    </w:p>
    <w:p w:rsidR="00055268" w:rsidRPr="00691EDB" w:rsidRDefault="00FE7D7C" w:rsidP="001D18F8">
      <w:pPr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0"/>
          <w:u w:val="single"/>
        </w:rPr>
      </w:pPr>
      <w:r w:rsidRPr="00691EDB">
        <w:rPr>
          <w:rFonts w:ascii="Arial" w:hAnsi="Arial" w:cs="Arial"/>
          <w:b/>
          <w:sz w:val="22"/>
          <w:szCs w:val="20"/>
          <w:u w:val="single"/>
        </w:rPr>
        <w:t>Godzina pozostaje bez zmian.</w:t>
      </w:r>
    </w:p>
    <w:p w:rsidR="00FE7D7C" w:rsidRPr="00691EDB" w:rsidRDefault="00FE7D7C" w:rsidP="001D18F8">
      <w:pPr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0"/>
          <w:u w:val="single"/>
        </w:rPr>
      </w:pPr>
    </w:p>
    <w:p w:rsidR="00FE7D7C" w:rsidRPr="00691EDB" w:rsidRDefault="00FE7D7C" w:rsidP="001D18F8">
      <w:pPr>
        <w:autoSpaceDE w:val="0"/>
        <w:autoSpaceDN w:val="0"/>
        <w:adjustRightInd w:val="0"/>
        <w:ind w:left="284"/>
        <w:rPr>
          <w:rFonts w:ascii="Arial" w:hAnsi="Arial" w:cs="Arial"/>
          <w:b/>
          <w:sz w:val="22"/>
          <w:szCs w:val="20"/>
          <w:u w:val="single"/>
        </w:rPr>
      </w:pPr>
    </w:p>
    <w:p w:rsidR="004834B1" w:rsidRPr="00691EDB" w:rsidRDefault="004834B1" w:rsidP="008E127E">
      <w:pPr>
        <w:autoSpaceDE w:val="0"/>
        <w:autoSpaceDN w:val="0"/>
        <w:adjustRightInd w:val="0"/>
        <w:rPr>
          <w:sz w:val="20"/>
          <w:szCs w:val="20"/>
        </w:rPr>
      </w:pPr>
    </w:p>
    <w:p w:rsidR="004834B1" w:rsidRPr="00691EDB" w:rsidRDefault="004834B1" w:rsidP="008E127E">
      <w:pPr>
        <w:autoSpaceDE w:val="0"/>
        <w:autoSpaceDN w:val="0"/>
        <w:adjustRightInd w:val="0"/>
        <w:rPr>
          <w:sz w:val="20"/>
          <w:szCs w:val="20"/>
        </w:rPr>
      </w:pPr>
    </w:p>
    <w:p w:rsidR="004834B1" w:rsidRPr="00691EDB" w:rsidRDefault="004834B1" w:rsidP="008E127E">
      <w:pPr>
        <w:autoSpaceDE w:val="0"/>
        <w:autoSpaceDN w:val="0"/>
        <w:adjustRightInd w:val="0"/>
        <w:rPr>
          <w:sz w:val="20"/>
          <w:szCs w:val="20"/>
        </w:rPr>
      </w:pPr>
    </w:p>
    <w:p w:rsidR="004834B1" w:rsidRPr="00691EDB" w:rsidRDefault="004834B1" w:rsidP="00712E18">
      <w:pPr>
        <w:autoSpaceDE w:val="0"/>
        <w:autoSpaceDN w:val="0"/>
        <w:adjustRightInd w:val="0"/>
        <w:ind w:left="567"/>
        <w:jc w:val="both"/>
        <w:rPr>
          <w:sz w:val="20"/>
          <w:szCs w:val="20"/>
        </w:rPr>
      </w:pPr>
      <w:r w:rsidRPr="00691EDB">
        <w:rPr>
          <w:sz w:val="20"/>
          <w:szCs w:val="20"/>
        </w:rPr>
        <w:t xml:space="preserve">DYREKTOR </w:t>
      </w:r>
    </w:p>
    <w:p w:rsidR="004834B1" w:rsidRPr="00691EDB" w:rsidRDefault="004834B1" w:rsidP="00712E18">
      <w:pPr>
        <w:autoSpaceDE w:val="0"/>
        <w:autoSpaceDN w:val="0"/>
        <w:adjustRightInd w:val="0"/>
        <w:ind w:left="567"/>
        <w:jc w:val="both"/>
        <w:rPr>
          <w:sz w:val="20"/>
          <w:szCs w:val="20"/>
        </w:rPr>
      </w:pPr>
      <w:r w:rsidRPr="00691EDB">
        <w:rPr>
          <w:sz w:val="20"/>
          <w:szCs w:val="20"/>
        </w:rPr>
        <w:t>Zespołu Opieki Zdrowotnej w Oławie</w:t>
      </w:r>
    </w:p>
    <w:p w:rsidR="004834B1" w:rsidRPr="00684DEF" w:rsidRDefault="004834B1" w:rsidP="00712E18">
      <w:pPr>
        <w:autoSpaceDE w:val="0"/>
        <w:autoSpaceDN w:val="0"/>
        <w:adjustRightInd w:val="0"/>
        <w:ind w:left="567"/>
        <w:jc w:val="both"/>
        <w:rPr>
          <w:sz w:val="20"/>
          <w:szCs w:val="20"/>
        </w:rPr>
      </w:pPr>
      <w:r w:rsidRPr="00691EDB">
        <w:rPr>
          <w:sz w:val="20"/>
          <w:szCs w:val="20"/>
        </w:rPr>
        <w:t xml:space="preserve"> </w:t>
      </w:r>
      <w:r w:rsidR="00725644" w:rsidRPr="00691EDB">
        <w:rPr>
          <w:sz w:val="20"/>
          <w:szCs w:val="20"/>
        </w:rPr>
        <w:t>l</w:t>
      </w:r>
      <w:r w:rsidRPr="00691EDB">
        <w:rPr>
          <w:sz w:val="20"/>
          <w:szCs w:val="20"/>
        </w:rPr>
        <w:t xml:space="preserve">ek. </w:t>
      </w:r>
      <w:r w:rsidR="00725644" w:rsidRPr="00691EDB">
        <w:rPr>
          <w:sz w:val="20"/>
          <w:szCs w:val="20"/>
        </w:rPr>
        <w:t>m</w:t>
      </w:r>
      <w:r w:rsidRPr="00691EDB">
        <w:rPr>
          <w:sz w:val="20"/>
          <w:szCs w:val="20"/>
        </w:rPr>
        <w:t xml:space="preserve">ed. Andrzej </w:t>
      </w:r>
      <w:proofErr w:type="spellStart"/>
      <w:r w:rsidRPr="00691EDB">
        <w:rPr>
          <w:sz w:val="20"/>
          <w:szCs w:val="20"/>
        </w:rPr>
        <w:t>Dronsejko</w:t>
      </w:r>
      <w:proofErr w:type="spellEnd"/>
    </w:p>
    <w:sectPr w:rsidR="004834B1" w:rsidRPr="00684DEF" w:rsidSect="00811CA3">
      <w:headerReference w:type="default" r:id="rId7"/>
      <w:footerReference w:type="even" r:id="rId8"/>
      <w:footerReference w:type="default" r:id="rId9"/>
      <w:pgSz w:w="11906" w:h="16838" w:code="9"/>
      <w:pgMar w:top="567" w:right="849" w:bottom="567" w:left="426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17D" w:rsidRDefault="00BF517D">
      <w:r>
        <w:separator/>
      </w:r>
    </w:p>
  </w:endnote>
  <w:endnote w:type="continuationSeparator" w:id="0">
    <w:p w:rsidR="00BF517D" w:rsidRDefault="00BF5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Default="00C949DA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49DA" w:rsidRDefault="00C949DA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Default="00C949DA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F3BA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9DA" w:rsidRDefault="00C949DA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64" name="Kanwa 6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878AFEA" id="Kanwa 19" o:spid="_x0000_s1026" editas="canvas" style="position:absolute;margin-left:0;margin-top:-12.1pt;width:540pt;height:18pt;z-index:-251659776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>
      <w:rPr>
        <w:sz w:val="16"/>
        <w:szCs w:val="16"/>
      </w:rPr>
      <w:t>Dyrektor - +48 (71) 301-13-13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 w:rsidRPr="002B3D41">
      <w:rPr>
        <w:sz w:val="16"/>
        <w:szCs w:val="16"/>
      </w:rPr>
      <w:t>Księ</w:t>
    </w:r>
    <w:r>
      <w:rPr>
        <w:sz w:val="16"/>
        <w:szCs w:val="16"/>
      </w:rPr>
      <w:t>g</w:t>
    </w:r>
    <w:r w:rsidRPr="002B3D41">
      <w:rPr>
        <w:sz w:val="16"/>
        <w:szCs w:val="16"/>
      </w:rPr>
      <w:t>owość</w:t>
    </w:r>
    <w:r>
      <w:rPr>
        <w:sz w:val="16"/>
        <w:szCs w:val="16"/>
      </w:rPr>
      <w:t xml:space="preserve"> - +48 (71) 301-13-19</w:t>
    </w:r>
    <w:r>
      <w:rPr>
        <w:sz w:val="16"/>
        <w:szCs w:val="16"/>
      </w:rPr>
      <w:tab/>
    </w:r>
    <w:r>
      <w:rPr>
        <w:sz w:val="16"/>
        <w:szCs w:val="16"/>
      </w:rPr>
      <w:tab/>
      <w:t>Zamówienia Publiczne - +48 (71) 313-26-38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C949DA" w:rsidRDefault="00C949DA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17D" w:rsidRDefault="00BF517D">
      <w:r>
        <w:separator/>
      </w:r>
    </w:p>
  </w:footnote>
  <w:footnote w:type="continuationSeparator" w:id="0">
    <w:p w:rsidR="00BF517D" w:rsidRDefault="00BF51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9DA" w:rsidRPr="0043026E" w:rsidRDefault="00C949DA" w:rsidP="00D84AE9">
    <w:pPr>
      <w:pStyle w:val="Nagwek"/>
      <w:tabs>
        <w:tab w:val="clear" w:pos="4536"/>
        <w:tab w:val="clear" w:pos="9072"/>
        <w:tab w:val="left" w:pos="7320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24130</wp:posOffset>
          </wp:positionV>
          <wp:extent cx="685800" cy="678815"/>
          <wp:effectExtent l="0" t="0" r="0" b="6985"/>
          <wp:wrapNone/>
          <wp:docPr id="60" name="Obraz 6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026E">
      <w:rPr>
        <w:rFonts w:ascii="Tahoma" w:hAnsi="Tahoma" w:cs="Tahoma"/>
        <w:b/>
        <w:bCs/>
        <w:sz w:val="22"/>
        <w:szCs w:val="22"/>
      </w:rPr>
      <w:t>Zespół Opieki Zdrowotnej w Oławie</w:t>
    </w:r>
    <w:r>
      <w:rPr>
        <w:rFonts w:ascii="Tahoma" w:hAnsi="Tahoma" w:cs="Tahoma"/>
        <w:b/>
        <w:bCs/>
        <w:sz w:val="22"/>
        <w:szCs w:val="22"/>
      </w:rPr>
      <w:tab/>
    </w:r>
  </w:p>
  <w:p w:rsidR="00C949DA" w:rsidRPr="0043026E" w:rsidRDefault="00C949DA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proofErr w:type="spellStart"/>
    <w:r w:rsidRPr="0043026E">
      <w:rPr>
        <w:rFonts w:ascii="Tahoma" w:hAnsi="Tahoma" w:cs="Tahoma"/>
        <w:bCs/>
        <w:sz w:val="20"/>
        <w:szCs w:val="20"/>
      </w:rPr>
      <w:t>ul.K.K.Baczyń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C949DA" w:rsidRPr="0043026E" w:rsidRDefault="00C949DA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C949DA" w:rsidRPr="00076F16" w:rsidRDefault="00C949DA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5680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63" name="Kanwa 6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5829500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E9695D" id="Kanwa 8" o:spid="_x0000_s1026" editas="canvas" style="position:absolute;margin-left:-9pt;margin-top:.5pt;width:549pt;height:27pt;z-index:-251660800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59435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Pr="00076F16">
      <w:rPr>
        <w:rFonts w:ascii="Tahoma" w:hAnsi="Tahoma" w:cs="Tahoma"/>
        <w:bCs/>
        <w:sz w:val="20"/>
        <w:szCs w:val="20"/>
      </w:rPr>
      <w:t>REGON: 000306816 NIP: 912-16-50-658</w:t>
    </w:r>
    <w:r w:rsidRPr="00076F16">
      <w:rPr>
        <w:rFonts w:ascii="Tahoma" w:hAnsi="Tahoma" w:cs="Tahoma"/>
        <w:bCs/>
        <w:sz w:val="20"/>
        <w:szCs w:val="20"/>
      </w:rPr>
      <w:tab/>
    </w:r>
    <w:r w:rsidRPr="00076F16">
      <w:rPr>
        <w:rFonts w:ascii="Tahoma" w:hAnsi="Tahoma" w:cs="Tahoma"/>
        <w:bCs/>
        <w:sz w:val="20"/>
        <w:szCs w:val="20"/>
      </w:rPr>
      <w:tab/>
    </w:r>
    <w:r w:rsidRPr="00076F16">
      <w:rPr>
        <w:rFonts w:ascii="Tahoma" w:hAnsi="Tahoma" w:cs="Tahoma"/>
        <w:bCs/>
        <w:sz w:val="20"/>
        <w:szCs w:val="20"/>
      </w:rPr>
      <w:tab/>
    </w:r>
    <w:r w:rsidRPr="00076F16">
      <w:rPr>
        <w:rFonts w:ascii="Tahoma" w:hAnsi="Tahoma" w:cs="Tahoma"/>
        <w:bCs/>
        <w:sz w:val="20"/>
        <w:szCs w:val="20"/>
      </w:rPr>
      <w:tab/>
    </w:r>
  </w:p>
  <w:p w:rsidR="00C949DA" w:rsidRPr="0090786E" w:rsidRDefault="00C949DA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</w:rPr>
    </w:pPr>
    <w:r w:rsidRPr="00076F16">
      <w:rPr>
        <w:rFonts w:ascii="Tahoma" w:hAnsi="Tahoma" w:cs="Tahoma"/>
        <w:bCs/>
        <w:sz w:val="20"/>
        <w:szCs w:val="20"/>
      </w:rPr>
      <w:t xml:space="preserve">            </w:t>
    </w:r>
  </w:p>
  <w:p w:rsidR="00C949DA" w:rsidRPr="00CA16C3" w:rsidRDefault="00C949DA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301-13-11        </w:t>
    </w:r>
    <w:r w:rsidRPr="00CA16C3">
      <w:rPr>
        <w:rFonts w:ascii="Tahoma" w:hAnsi="Tahoma" w:cs="Tahoma"/>
        <w:bCs/>
        <w:sz w:val="20"/>
        <w:szCs w:val="20"/>
        <w:lang w:val="en-US"/>
      </w:rPr>
      <w:t>fax.:</w:t>
    </w:r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BFC63AB"/>
    <w:multiLevelType w:val="hybridMultilevel"/>
    <w:tmpl w:val="3FC24774"/>
    <w:lvl w:ilvl="0" w:tplc="F47E41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D422952"/>
    <w:multiLevelType w:val="hybridMultilevel"/>
    <w:tmpl w:val="C4685F22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" w15:restartNumberingAfterBreak="0">
    <w:nsid w:val="2CD10948"/>
    <w:multiLevelType w:val="hybridMultilevel"/>
    <w:tmpl w:val="3BEE9D84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1670A9"/>
    <w:multiLevelType w:val="hybridMultilevel"/>
    <w:tmpl w:val="71262D4E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665FFB"/>
    <w:multiLevelType w:val="hybridMultilevel"/>
    <w:tmpl w:val="CD560E3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6" w15:restartNumberingAfterBreak="0">
    <w:nsid w:val="4A7103E8"/>
    <w:multiLevelType w:val="hybridMultilevel"/>
    <w:tmpl w:val="DB70F890"/>
    <w:lvl w:ilvl="0" w:tplc="ED72BEA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802F80"/>
    <w:multiLevelType w:val="hybridMultilevel"/>
    <w:tmpl w:val="FD4C029C"/>
    <w:lvl w:ilvl="0" w:tplc="44B666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23537"/>
    <w:multiLevelType w:val="hybridMultilevel"/>
    <w:tmpl w:val="438CA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F3765C"/>
    <w:multiLevelType w:val="hybridMultilevel"/>
    <w:tmpl w:val="FEA8212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" w15:restartNumberingAfterBreak="0">
    <w:nsid w:val="7F7342DE"/>
    <w:multiLevelType w:val="hybridMultilevel"/>
    <w:tmpl w:val="71262D4E"/>
    <w:lvl w:ilvl="0" w:tplc="ACF2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B46014"/>
    <w:multiLevelType w:val="hybridMultilevel"/>
    <w:tmpl w:val="237EF5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4"/>
  </w:num>
  <w:num w:numId="9">
    <w:abstractNumId w:val="1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F16"/>
    <w:rsid w:val="00000AB5"/>
    <w:rsid w:val="00002444"/>
    <w:rsid w:val="00002C20"/>
    <w:rsid w:val="00010A66"/>
    <w:rsid w:val="00055268"/>
    <w:rsid w:val="00076F16"/>
    <w:rsid w:val="000C007D"/>
    <w:rsid w:val="000F01BA"/>
    <w:rsid w:val="000F2BDD"/>
    <w:rsid w:val="00141A05"/>
    <w:rsid w:val="00160868"/>
    <w:rsid w:val="00181701"/>
    <w:rsid w:val="001A199A"/>
    <w:rsid w:val="001D18F8"/>
    <w:rsid w:val="001E670C"/>
    <w:rsid w:val="001E6770"/>
    <w:rsid w:val="00210379"/>
    <w:rsid w:val="00211BA6"/>
    <w:rsid w:val="00214427"/>
    <w:rsid w:val="00254820"/>
    <w:rsid w:val="00261E04"/>
    <w:rsid w:val="002826D8"/>
    <w:rsid w:val="002909A4"/>
    <w:rsid w:val="00290BEF"/>
    <w:rsid w:val="002B3D41"/>
    <w:rsid w:val="002B4E3A"/>
    <w:rsid w:val="002E2809"/>
    <w:rsid w:val="00327A10"/>
    <w:rsid w:val="00330592"/>
    <w:rsid w:val="00346EA2"/>
    <w:rsid w:val="003501A5"/>
    <w:rsid w:val="00366E3B"/>
    <w:rsid w:val="00394774"/>
    <w:rsid w:val="00394F3F"/>
    <w:rsid w:val="003B3A53"/>
    <w:rsid w:val="004179DA"/>
    <w:rsid w:val="00420C8F"/>
    <w:rsid w:val="00423459"/>
    <w:rsid w:val="00427741"/>
    <w:rsid w:val="0043026E"/>
    <w:rsid w:val="00437AB0"/>
    <w:rsid w:val="00461531"/>
    <w:rsid w:val="004615E3"/>
    <w:rsid w:val="00464843"/>
    <w:rsid w:val="00475D69"/>
    <w:rsid w:val="004764FF"/>
    <w:rsid w:val="004834B1"/>
    <w:rsid w:val="004A53A3"/>
    <w:rsid w:val="004A66CA"/>
    <w:rsid w:val="004B228C"/>
    <w:rsid w:val="004E47AE"/>
    <w:rsid w:val="004F0D1B"/>
    <w:rsid w:val="00521B61"/>
    <w:rsid w:val="00522AA3"/>
    <w:rsid w:val="0052525F"/>
    <w:rsid w:val="005255CF"/>
    <w:rsid w:val="00526A85"/>
    <w:rsid w:val="00572706"/>
    <w:rsid w:val="00574517"/>
    <w:rsid w:val="005A2BFE"/>
    <w:rsid w:val="005D590F"/>
    <w:rsid w:val="0064594A"/>
    <w:rsid w:val="006503BB"/>
    <w:rsid w:val="00672E15"/>
    <w:rsid w:val="00684DEF"/>
    <w:rsid w:val="00686D4B"/>
    <w:rsid w:val="00690753"/>
    <w:rsid w:val="00691EDB"/>
    <w:rsid w:val="006B4DC1"/>
    <w:rsid w:val="006B66DA"/>
    <w:rsid w:val="006C1627"/>
    <w:rsid w:val="006C37FE"/>
    <w:rsid w:val="006C732D"/>
    <w:rsid w:val="00712E18"/>
    <w:rsid w:val="0071670D"/>
    <w:rsid w:val="00725644"/>
    <w:rsid w:val="0072708D"/>
    <w:rsid w:val="007308BF"/>
    <w:rsid w:val="007612D7"/>
    <w:rsid w:val="0076672F"/>
    <w:rsid w:val="00774022"/>
    <w:rsid w:val="007B2434"/>
    <w:rsid w:val="007C3DC9"/>
    <w:rsid w:val="0080042F"/>
    <w:rsid w:val="00811CA3"/>
    <w:rsid w:val="0081760F"/>
    <w:rsid w:val="00827D84"/>
    <w:rsid w:val="0083076C"/>
    <w:rsid w:val="008510DC"/>
    <w:rsid w:val="0085146B"/>
    <w:rsid w:val="0086722A"/>
    <w:rsid w:val="00880D79"/>
    <w:rsid w:val="008857E7"/>
    <w:rsid w:val="008B3E34"/>
    <w:rsid w:val="008C5C19"/>
    <w:rsid w:val="008E127E"/>
    <w:rsid w:val="008E6BEE"/>
    <w:rsid w:val="0090786E"/>
    <w:rsid w:val="00910C99"/>
    <w:rsid w:val="00920A50"/>
    <w:rsid w:val="00940C4A"/>
    <w:rsid w:val="00950C9B"/>
    <w:rsid w:val="009656BD"/>
    <w:rsid w:val="00980AF9"/>
    <w:rsid w:val="009C5CAC"/>
    <w:rsid w:val="009D30BA"/>
    <w:rsid w:val="00A24658"/>
    <w:rsid w:val="00A53693"/>
    <w:rsid w:val="00AF5323"/>
    <w:rsid w:val="00B027F6"/>
    <w:rsid w:val="00B17C39"/>
    <w:rsid w:val="00B24B1A"/>
    <w:rsid w:val="00B4328D"/>
    <w:rsid w:val="00B54E7A"/>
    <w:rsid w:val="00B64038"/>
    <w:rsid w:val="00B97E97"/>
    <w:rsid w:val="00BA31C3"/>
    <w:rsid w:val="00BC3646"/>
    <w:rsid w:val="00BD43C0"/>
    <w:rsid w:val="00BF517D"/>
    <w:rsid w:val="00C255D2"/>
    <w:rsid w:val="00C32F33"/>
    <w:rsid w:val="00C503A4"/>
    <w:rsid w:val="00C51F5D"/>
    <w:rsid w:val="00C53A03"/>
    <w:rsid w:val="00C6162F"/>
    <w:rsid w:val="00C7640D"/>
    <w:rsid w:val="00C949DA"/>
    <w:rsid w:val="00CA16C3"/>
    <w:rsid w:val="00CA2161"/>
    <w:rsid w:val="00CA64E9"/>
    <w:rsid w:val="00CB085F"/>
    <w:rsid w:val="00CD110F"/>
    <w:rsid w:val="00CD6F46"/>
    <w:rsid w:val="00CF3BAA"/>
    <w:rsid w:val="00D0610B"/>
    <w:rsid w:val="00D264B4"/>
    <w:rsid w:val="00D514F2"/>
    <w:rsid w:val="00D5561F"/>
    <w:rsid w:val="00D677C5"/>
    <w:rsid w:val="00D73FB2"/>
    <w:rsid w:val="00D84AE9"/>
    <w:rsid w:val="00D91B33"/>
    <w:rsid w:val="00DA3671"/>
    <w:rsid w:val="00DB7C74"/>
    <w:rsid w:val="00DC2C9E"/>
    <w:rsid w:val="00DE3B33"/>
    <w:rsid w:val="00DF544B"/>
    <w:rsid w:val="00E1381A"/>
    <w:rsid w:val="00E138D1"/>
    <w:rsid w:val="00E42747"/>
    <w:rsid w:val="00E548AA"/>
    <w:rsid w:val="00E70227"/>
    <w:rsid w:val="00E722B6"/>
    <w:rsid w:val="00EB6B4B"/>
    <w:rsid w:val="00ED4C11"/>
    <w:rsid w:val="00EE3D4C"/>
    <w:rsid w:val="00F24BFD"/>
    <w:rsid w:val="00F33103"/>
    <w:rsid w:val="00F7696F"/>
    <w:rsid w:val="00F93361"/>
    <w:rsid w:val="00FE7D7C"/>
    <w:rsid w:val="00FF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1D1C38-7317-4F78-A78A-E1EF5C568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5323"/>
    <w:pPr>
      <w:tabs>
        <w:tab w:val="center" w:pos="4536"/>
        <w:tab w:val="right" w:pos="9072"/>
      </w:tabs>
    </w:pPr>
  </w:style>
  <w:style w:type="character" w:styleId="Hipercze">
    <w:name w:val="Hyperlink"/>
    <w:uiPriority w:val="99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styleId="Akapitzlist">
    <w:name w:val="List Paragraph"/>
    <w:basedOn w:val="Normalny"/>
    <w:uiPriority w:val="34"/>
    <w:qFormat/>
    <w:rsid w:val="0072708D"/>
    <w:pPr>
      <w:ind w:left="720"/>
      <w:contextualSpacing/>
    </w:pPr>
  </w:style>
  <w:style w:type="paragraph" w:styleId="NormalnyWeb">
    <w:name w:val="Normal (Web)"/>
    <w:basedOn w:val="Normalny"/>
    <w:link w:val="NormalnyWebZnak"/>
    <w:rsid w:val="004A53A3"/>
    <w:pPr>
      <w:suppressAutoHyphens/>
      <w:ind w:left="225"/>
    </w:pPr>
    <w:rPr>
      <w:lang w:eastAsia="zh-CN"/>
    </w:rPr>
  </w:style>
  <w:style w:type="character" w:customStyle="1" w:styleId="BezodstpwZnak">
    <w:name w:val="Bez odstępów Znak"/>
    <w:link w:val="Bezodstpw"/>
    <w:locked/>
    <w:rsid w:val="008E127E"/>
    <w:rPr>
      <w:rFonts w:ascii="Calibri" w:hAnsi="Calibri"/>
      <w:sz w:val="22"/>
      <w:szCs w:val="22"/>
      <w:lang w:eastAsia="en-US"/>
    </w:rPr>
  </w:style>
  <w:style w:type="paragraph" w:styleId="Bezodstpw">
    <w:name w:val="No Spacing"/>
    <w:link w:val="BezodstpwZnak"/>
    <w:qFormat/>
    <w:rsid w:val="008E127E"/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rsid w:val="00672E1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672E1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2E15"/>
  </w:style>
  <w:style w:type="paragraph" w:styleId="Tekstdymka">
    <w:name w:val="Balloon Text"/>
    <w:basedOn w:val="Normalny"/>
    <w:link w:val="TekstdymkaZnak"/>
    <w:rsid w:val="00672E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2E1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50C9B"/>
    <w:rPr>
      <w:sz w:val="24"/>
      <w:szCs w:val="24"/>
    </w:rPr>
  </w:style>
  <w:style w:type="character" w:customStyle="1" w:styleId="NormalnyWebZnak">
    <w:name w:val="Normalny (Web) Znak"/>
    <w:link w:val="NormalnyWeb"/>
    <w:rsid w:val="00827D84"/>
    <w:rPr>
      <w:sz w:val="24"/>
      <w:szCs w:val="24"/>
      <w:lang w:eastAsia="zh-CN"/>
    </w:rPr>
  </w:style>
  <w:style w:type="character" w:customStyle="1" w:styleId="NormalnyWebZnak2">
    <w:name w:val="Normalny (Web) Znak2"/>
    <w:rsid w:val="00827D84"/>
    <w:rPr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Szablony%20i%20wzory%20pism\Pismo_firmowe_ZOZ_Olawa_COLOR_2008_nowelogo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Pismo_firmowe_ZOZ_Olawa_COLOR_2008_nowelogo</Template>
  <TotalTime>16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Gabriela GW. Kamińska-Wolak</dc:creator>
  <cp:keywords/>
  <dc:description/>
  <cp:lastModifiedBy>Aleksandra ASB. Błauciak</cp:lastModifiedBy>
  <cp:revision>8</cp:revision>
  <cp:lastPrinted>2019-07-03T07:13:00Z</cp:lastPrinted>
  <dcterms:created xsi:type="dcterms:W3CDTF">2020-12-01T12:12:00Z</dcterms:created>
  <dcterms:modified xsi:type="dcterms:W3CDTF">2020-12-01T13:43:00Z</dcterms:modified>
</cp:coreProperties>
</file>