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76C" w:rsidRPr="00691EDB" w:rsidRDefault="0083076C" w:rsidP="00880D79">
      <w:pPr>
        <w:ind w:left="7090" w:firstLine="709"/>
      </w:pPr>
      <w:r w:rsidRPr="00691EDB">
        <w:t>Oława, dn.</w:t>
      </w:r>
      <w:r w:rsidR="00CE7C26">
        <w:t>7</w:t>
      </w:r>
      <w:r w:rsidR="00980AF9" w:rsidRPr="00691EDB">
        <w:t>.</w:t>
      </w:r>
      <w:r w:rsidR="00CE7C26">
        <w:t>01</w:t>
      </w:r>
      <w:r w:rsidR="00980AF9" w:rsidRPr="00691EDB">
        <w:t>.</w:t>
      </w:r>
      <w:r w:rsidR="0076672F" w:rsidRPr="00691EDB">
        <w:t>202</w:t>
      </w:r>
      <w:r w:rsidR="00CE7C26">
        <w:t>1</w:t>
      </w:r>
      <w:r w:rsidR="00950C9B" w:rsidRPr="00691EDB">
        <w:t>r.</w:t>
      </w:r>
    </w:p>
    <w:p w:rsidR="00D264B4" w:rsidRPr="00691EDB" w:rsidRDefault="00076F16" w:rsidP="00D264B4">
      <w:r w:rsidRPr="00691EDB">
        <w:t>ZOZ/DZP/PN/</w:t>
      </w:r>
      <w:r w:rsidR="00BE6557">
        <w:t>2</w:t>
      </w:r>
      <w:r w:rsidR="00307A27">
        <w:t>9</w:t>
      </w:r>
      <w:r w:rsidR="00CB085F" w:rsidRPr="00691EDB">
        <w:t>/</w:t>
      </w:r>
      <w:r w:rsidR="0076672F" w:rsidRPr="00691EDB">
        <w:t>20</w:t>
      </w:r>
    </w:p>
    <w:p w:rsidR="00712E18" w:rsidRPr="00691EDB" w:rsidRDefault="00712E18" w:rsidP="00521B6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521B61" w:rsidRPr="00691EDB" w:rsidRDefault="00521B61" w:rsidP="00521B6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91EDB">
        <w:rPr>
          <w:rFonts w:ascii="Arial" w:hAnsi="Arial" w:cs="Arial"/>
          <w:b/>
          <w:bCs/>
          <w:sz w:val="28"/>
          <w:szCs w:val="28"/>
        </w:rPr>
        <w:t>Modyfikacja SIWZ</w:t>
      </w:r>
      <w:r w:rsidR="0096357C">
        <w:rPr>
          <w:rFonts w:ascii="Arial" w:hAnsi="Arial" w:cs="Arial"/>
          <w:b/>
          <w:bCs/>
          <w:sz w:val="28"/>
          <w:szCs w:val="28"/>
        </w:rPr>
        <w:t xml:space="preserve"> 2</w:t>
      </w:r>
    </w:p>
    <w:p w:rsidR="00521B61" w:rsidRPr="00691EDB" w:rsidRDefault="00521B61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5D590F" w:rsidRPr="00691EDB" w:rsidRDefault="005D590F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1A199A" w:rsidRPr="00691EDB" w:rsidRDefault="001A199A" w:rsidP="00712E18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  <w:r w:rsidRPr="00691EDB">
        <w:rPr>
          <w:rFonts w:ascii="Arial" w:hAnsi="Arial" w:cs="Arial"/>
          <w:sz w:val="22"/>
          <w:szCs w:val="22"/>
        </w:rPr>
        <w:t xml:space="preserve">Zgodnie z ar1. 38 </w:t>
      </w:r>
      <w:proofErr w:type="gramStart"/>
      <w:r w:rsidRPr="00691EDB">
        <w:rPr>
          <w:rFonts w:ascii="Arial" w:hAnsi="Arial" w:cs="Arial"/>
          <w:sz w:val="22"/>
          <w:szCs w:val="22"/>
        </w:rPr>
        <w:t>ust</w:t>
      </w:r>
      <w:proofErr w:type="gramEnd"/>
      <w:r w:rsidRPr="00691EDB">
        <w:rPr>
          <w:rFonts w:ascii="Arial" w:hAnsi="Arial" w:cs="Arial"/>
          <w:sz w:val="22"/>
          <w:szCs w:val="22"/>
        </w:rPr>
        <w:t xml:space="preserve">. 4 Ustawy z dnia 29 stycznia 2OO4r. Prawo </w:t>
      </w:r>
      <w:r w:rsidR="008B3E34" w:rsidRPr="00691EDB">
        <w:rPr>
          <w:rFonts w:ascii="Arial" w:hAnsi="Arial" w:cs="Arial"/>
          <w:sz w:val="22"/>
          <w:szCs w:val="22"/>
        </w:rPr>
        <w:t>Zamówień</w:t>
      </w:r>
      <w:r w:rsidRPr="00691EDB">
        <w:rPr>
          <w:rFonts w:ascii="Arial" w:hAnsi="Arial" w:cs="Arial"/>
          <w:sz w:val="22"/>
          <w:szCs w:val="22"/>
        </w:rPr>
        <w:t xml:space="preserve"> Publicznych (</w:t>
      </w:r>
      <w:r w:rsidR="008B3E34" w:rsidRPr="00691EDB">
        <w:rPr>
          <w:rFonts w:ascii="Arial" w:hAnsi="Arial" w:cs="Arial"/>
          <w:bCs/>
          <w:sz w:val="22"/>
          <w:szCs w:val="22"/>
        </w:rPr>
        <w:t xml:space="preserve">tekst jednolity Dz. </w:t>
      </w:r>
      <w:proofErr w:type="spellStart"/>
      <w:r w:rsidR="008B3E34" w:rsidRPr="00691EDB">
        <w:rPr>
          <w:rFonts w:ascii="Arial" w:hAnsi="Arial" w:cs="Arial"/>
          <w:bCs/>
          <w:sz w:val="22"/>
          <w:szCs w:val="22"/>
        </w:rPr>
        <w:t>U.</w:t>
      </w:r>
      <w:proofErr w:type="gramStart"/>
      <w:r w:rsidR="008B3E34" w:rsidRPr="00691EDB">
        <w:rPr>
          <w:rFonts w:ascii="Arial" w:hAnsi="Arial" w:cs="Arial"/>
          <w:bCs/>
          <w:sz w:val="22"/>
          <w:szCs w:val="22"/>
        </w:rPr>
        <w:t>z</w:t>
      </w:r>
      <w:proofErr w:type="spellEnd"/>
      <w:proofErr w:type="gramEnd"/>
      <w:r w:rsidR="007C3DC9" w:rsidRPr="00691EDB">
        <w:rPr>
          <w:rFonts w:ascii="Arial" w:hAnsi="Arial" w:cs="Arial"/>
          <w:bCs/>
          <w:sz w:val="22"/>
          <w:szCs w:val="22"/>
        </w:rPr>
        <w:t xml:space="preserve"> 201</w:t>
      </w:r>
      <w:r w:rsidR="0080042F" w:rsidRPr="00691EDB">
        <w:rPr>
          <w:rFonts w:ascii="Arial" w:hAnsi="Arial" w:cs="Arial"/>
          <w:bCs/>
          <w:sz w:val="22"/>
          <w:szCs w:val="22"/>
        </w:rPr>
        <w:t>9</w:t>
      </w:r>
      <w:r w:rsidR="008B3E34" w:rsidRPr="00691EDB">
        <w:rPr>
          <w:rFonts w:ascii="Arial" w:hAnsi="Arial" w:cs="Arial"/>
          <w:bCs/>
          <w:sz w:val="22"/>
          <w:szCs w:val="22"/>
        </w:rPr>
        <w:t xml:space="preserve"> r. poz. </w:t>
      </w:r>
      <w:r w:rsidR="0080042F" w:rsidRPr="00691EDB">
        <w:rPr>
          <w:rFonts w:ascii="Arial" w:hAnsi="Arial" w:cs="Arial"/>
          <w:bCs/>
          <w:sz w:val="22"/>
          <w:szCs w:val="22"/>
        </w:rPr>
        <w:t>1843</w:t>
      </w:r>
      <w:r w:rsidR="008B3E34" w:rsidRPr="00691EDB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8B3E34" w:rsidRPr="00691EDB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8B3E34" w:rsidRPr="00691EDB">
        <w:rPr>
          <w:rFonts w:ascii="Arial" w:hAnsi="Arial" w:cs="Arial"/>
          <w:bCs/>
          <w:sz w:val="22"/>
          <w:szCs w:val="22"/>
        </w:rPr>
        <w:t xml:space="preserve">. </w:t>
      </w:r>
      <w:proofErr w:type="gramStart"/>
      <w:r w:rsidR="008B3E34" w:rsidRPr="00691EDB">
        <w:rPr>
          <w:rFonts w:ascii="Arial" w:hAnsi="Arial" w:cs="Arial"/>
          <w:bCs/>
          <w:sz w:val="22"/>
          <w:szCs w:val="22"/>
        </w:rPr>
        <w:t xml:space="preserve">zm.),  </w:t>
      </w:r>
      <w:r w:rsidRPr="00691EDB">
        <w:rPr>
          <w:rFonts w:ascii="Arial" w:hAnsi="Arial" w:cs="Arial"/>
          <w:sz w:val="22"/>
          <w:szCs w:val="22"/>
        </w:rPr>
        <w:t>Zamawiający</w:t>
      </w:r>
      <w:proofErr w:type="gramEnd"/>
      <w:r w:rsidRPr="00691EDB">
        <w:rPr>
          <w:rFonts w:ascii="Arial" w:hAnsi="Arial" w:cs="Arial"/>
          <w:sz w:val="22"/>
          <w:szCs w:val="22"/>
        </w:rPr>
        <w:t xml:space="preserve"> - Zespół Opieki Zdrowotnej w Oławie </w:t>
      </w:r>
      <w:r w:rsidR="00521B61" w:rsidRPr="00691EDB">
        <w:rPr>
          <w:rFonts w:ascii="Arial" w:hAnsi="Arial" w:cs="Arial"/>
          <w:sz w:val="22"/>
          <w:szCs w:val="22"/>
        </w:rPr>
        <w:t>modyfikuje treść SIWZ w przetargu nieograniczonym na:</w:t>
      </w:r>
    </w:p>
    <w:p w:rsidR="00712E18" w:rsidRPr="00691EDB" w:rsidRDefault="00712E18" w:rsidP="00712E18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</w:p>
    <w:p w:rsidR="00307A27" w:rsidRPr="005B6DC5" w:rsidRDefault="00307A27" w:rsidP="00307A27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Usługi przeglądu i konserwacji sprzętu medycznego</w:t>
      </w:r>
    </w:p>
    <w:p w:rsidR="00307A27" w:rsidRPr="00635EEB" w:rsidRDefault="00307A27" w:rsidP="00307A27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>
        <w:rPr>
          <w:rFonts w:ascii="Arial" w:hAnsi="Arial" w:cs="Arial"/>
          <w:bCs/>
        </w:rPr>
        <w:t>29/20</w:t>
      </w:r>
    </w:p>
    <w:p w:rsidR="00055268" w:rsidRPr="00691EDB" w:rsidRDefault="00055268" w:rsidP="001A199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521B61" w:rsidRPr="00691EDB" w:rsidRDefault="00521B61" w:rsidP="00712E18">
      <w:pPr>
        <w:pStyle w:val="Akapitzlist"/>
        <w:autoSpaceDE w:val="0"/>
        <w:autoSpaceDN w:val="0"/>
        <w:adjustRightInd w:val="0"/>
        <w:ind w:left="786"/>
        <w:jc w:val="both"/>
        <w:rPr>
          <w:rFonts w:ascii="Arial" w:hAnsi="Arial" w:cs="Arial"/>
          <w:sz w:val="22"/>
          <w:szCs w:val="22"/>
        </w:rPr>
      </w:pPr>
    </w:p>
    <w:p w:rsidR="00BA31C3" w:rsidRPr="00307A27" w:rsidRDefault="00827D84" w:rsidP="00307A27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07A27">
        <w:rPr>
          <w:rFonts w:ascii="Arial" w:hAnsi="Arial" w:cs="Arial"/>
          <w:sz w:val="22"/>
          <w:szCs w:val="22"/>
        </w:rPr>
        <w:t xml:space="preserve">Niniejszym Zamawiający </w:t>
      </w:r>
      <w:r w:rsidR="00BE6557" w:rsidRPr="00307A27">
        <w:rPr>
          <w:rFonts w:ascii="Arial" w:hAnsi="Arial" w:cs="Arial"/>
          <w:sz w:val="22"/>
          <w:szCs w:val="22"/>
        </w:rPr>
        <w:t xml:space="preserve">modyfikuje </w:t>
      </w:r>
      <w:r w:rsidR="0096357C">
        <w:rPr>
          <w:rFonts w:ascii="Arial" w:hAnsi="Arial" w:cs="Arial"/>
          <w:sz w:val="22"/>
          <w:szCs w:val="22"/>
        </w:rPr>
        <w:t>Załącznik nr 9 dla Zadania nr 24C w zakresie poz. nr 3</w:t>
      </w:r>
      <w:r w:rsidR="00BE6557" w:rsidRPr="00307A27">
        <w:rPr>
          <w:rFonts w:ascii="Arial" w:hAnsi="Arial" w:cs="Arial"/>
          <w:sz w:val="22"/>
          <w:szCs w:val="22"/>
        </w:rPr>
        <w:t xml:space="preserve"> </w:t>
      </w:r>
      <w:r w:rsidR="00307A27" w:rsidRPr="00307A27">
        <w:rPr>
          <w:rFonts w:ascii="Arial" w:hAnsi="Arial" w:cs="Arial"/>
          <w:color w:val="000000"/>
          <w:sz w:val="22"/>
          <w:szCs w:val="22"/>
        </w:rPr>
        <w:t xml:space="preserve">jak następuje: </w:t>
      </w:r>
    </w:p>
    <w:p w:rsidR="00307A27" w:rsidRDefault="00307A27" w:rsidP="00307A27">
      <w:pPr>
        <w:pStyle w:val="NormalnyWeb"/>
        <w:spacing w:after="120"/>
        <w:jc w:val="both"/>
        <w:rPr>
          <w:rFonts w:ascii="Arial" w:hAnsi="Arial" w:cs="Arial"/>
          <w:b/>
          <w:color w:val="000000"/>
        </w:rPr>
      </w:pPr>
    </w:p>
    <w:p w:rsidR="0096357C" w:rsidRDefault="0096357C" w:rsidP="0096357C">
      <w:pPr>
        <w:pStyle w:val="NormalnyWeb"/>
        <w:spacing w:after="120"/>
        <w:ind w:left="934" w:firstLine="484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Poz. nr 3 – Ilość przeglądów: 0</w:t>
      </w:r>
    </w:p>
    <w:p w:rsidR="00D73FB2" w:rsidRDefault="00D73FB2" w:rsidP="001D18F8">
      <w:pPr>
        <w:autoSpaceDE w:val="0"/>
        <w:autoSpaceDN w:val="0"/>
        <w:adjustRightInd w:val="0"/>
        <w:ind w:left="284"/>
        <w:rPr>
          <w:rFonts w:ascii="Arial" w:hAnsi="Arial" w:cs="Arial"/>
          <w:sz w:val="22"/>
          <w:szCs w:val="22"/>
        </w:rPr>
      </w:pPr>
    </w:p>
    <w:p w:rsidR="00307A27" w:rsidRDefault="00307A27" w:rsidP="001D18F8">
      <w:pPr>
        <w:autoSpaceDE w:val="0"/>
        <w:autoSpaceDN w:val="0"/>
        <w:adjustRightInd w:val="0"/>
        <w:ind w:left="284"/>
        <w:rPr>
          <w:rFonts w:ascii="Arial" w:hAnsi="Arial" w:cs="Arial"/>
          <w:sz w:val="22"/>
          <w:szCs w:val="22"/>
        </w:rPr>
      </w:pPr>
    </w:p>
    <w:p w:rsidR="0096357C" w:rsidRPr="00307A27" w:rsidRDefault="0096357C" w:rsidP="0096357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07A27">
        <w:rPr>
          <w:rFonts w:ascii="Arial" w:hAnsi="Arial" w:cs="Arial"/>
          <w:sz w:val="22"/>
          <w:szCs w:val="22"/>
        </w:rPr>
        <w:t xml:space="preserve">Niniejszym Zamawiający modyfikuje </w:t>
      </w:r>
      <w:r>
        <w:rPr>
          <w:rFonts w:ascii="Arial" w:hAnsi="Arial" w:cs="Arial"/>
          <w:sz w:val="22"/>
          <w:szCs w:val="22"/>
        </w:rPr>
        <w:t>Załącznik nr 9 dla Zadania nr 40</w:t>
      </w:r>
      <w:r w:rsidRPr="00307A2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zakresie planowanego terminu wykonania testów </w:t>
      </w:r>
      <w:r w:rsidRPr="00307A27">
        <w:rPr>
          <w:rFonts w:ascii="Arial" w:hAnsi="Arial" w:cs="Arial"/>
          <w:color w:val="000000"/>
          <w:sz w:val="22"/>
          <w:szCs w:val="22"/>
        </w:rPr>
        <w:t xml:space="preserve">jak następuje: </w:t>
      </w:r>
    </w:p>
    <w:p w:rsidR="0096357C" w:rsidRPr="0096357C" w:rsidRDefault="0096357C" w:rsidP="0096357C">
      <w:pPr>
        <w:autoSpaceDE w:val="0"/>
        <w:autoSpaceDN w:val="0"/>
        <w:adjustRightInd w:val="0"/>
        <w:ind w:left="1146"/>
        <w:rPr>
          <w:rFonts w:ascii="Arial" w:hAnsi="Arial" w:cs="Arial"/>
          <w:sz w:val="22"/>
          <w:szCs w:val="22"/>
        </w:rPr>
      </w:pPr>
    </w:p>
    <w:p w:rsidR="0096357C" w:rsidRPr="0096357C" w:rsidRDefault="0096357C" w:rsidP="0096357C">
      <w:pPr>
        <w:pStyle w:val="Akapitzlist"/>
        <w:autoSpaceDE w:val="0"/>
        <w:autoSpaceDN w:val="0"/>
        <w:adjustRightInd w:val="0"/>
        <w:ind w:left="1506"/>
        <w:rPr>
          <w:rFonts w:ascii="Arial" w:hAnsi="Arial" w:cs="Arial"/>
          <w:b/>
          <w:sz w:val="22"/>
          <w:szCs w:val="22"/>
        </w:rPr>
      </w:pPr>
      <w:r w:rsidRPr="0096357C">
        <w:rPr>
          <w:rFonts w:ascii="Arial" w:hAnsi="Arial" w:cs="Arial"/>
          <w:b/>
          <w:sz w:val="22"/>
          <w:szCs w:val="22"/>
        </w:rPr>
        <w:t>Termin kolejnego: styczeń 2022</w:t>
      </w:r>
    </w:p>
    <w:p w:rsidR="0096357C" w:rsidRDefault="0096357C" w:rsidP="0096357C">
      <w:pPr>
        <w:pStyle w:val="Akapitzlist"/>
        <w:autoSpaceDE w:val="0"/>
        <w:autoSpaceDN w:val="0"/>
        <w:adjustRightInd w:val="0"/>
        <w:ind w:left="1506"/>
        <w:rPr>
          <w:rFonts w:ascii="Arial" w:hAnsi="Arial" w:cs="Arial"/>
          <w:sz w:val="22"/>
          <w:szCs w:val="22"/>
        </w:rPr>
      </w:pPr>
    </w:p>
    <w:p w:rsidR="0096357C" w:rsidRDefault="0096357C" w:rsidP="0096357C">
      <w:pPr>
        <w:pStyle w:val="Akapitzlist"/>
        <w:autoSpaceDE w:val="0"/>
        <w:autoSpaceDN w:val="0"/>
        <w:adjustRightInd w:val="0"/>
        <w:ind w:left="1506"/>
        <w:rPr>
          <w:rFonts w:ascii="Arial" w:hAnsi="Arial" w:cs="Arial"/>
          <w:sz w:val="22"/>
          <w:szCs w:val="22"/>
        </w:rPr>
      </w:pPr>
    </w:p>
    <w:p w:rsidR="0096357C" w:rsidRDefault="0096357C" w:rsidP="0096357C">
      <w:pPr>
        <w:pStyle w:val="Akapitzlist"/>
        <w:autoSpaceDE w:val="0"/>
        <w:autoSpaceDN w:val="0"/>
        <w:adjustRightInd w:val="0"/>
        <w:ind w:left="1506"/>
        <w:rPr>
          <w:rFonts w:ascii="Arial" w:hAnsi="Arial" w:cs="Arial"/>
          <w:sz w:val="22"/>
          <w:szCs w:val="22"/>
        </w:rPr>
      </w:pPr>
    </w:p>
    <w:p w:rsidR="00307A27" w:rsidRDefault="00307A27" w:rsidP="0096357C">
      <w:pPr>
        <w:pStyle w:val="Akapitzlist"/>
        <w:autoSpaceDE w:val="0"/>
        <w:autoSpaceDN w:val="0"/>
        <w:adjustRightInd w:val="0"/>
        <w:ind w:left="150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Zmodyfikowany Załącznik nr </w:t>
      </w:r>
      <w:r w:rsidR="0096357C">
        <w:rPr>
          <w:rFonts w:ascii="Arial" w:hAnsi="Arial" w:cs="Arial"/>
          <w:sz w:val="22"/>
          <w:szCs w:val="22"/>
        </w:rPr>
        <w:t xml:space="preserve">9 do Zadania nr 24C </w:t>
      </w:r>
      <w:proofErr w:type="gramStart"/>
      <w:r w:rsidR="0096357C">
        <w:rPr>
          <w:rFonts w:ascii="Arial" w:hAnsi="Arial" w:cs="Arial"/>
          <w:sz w:val="22"/>
          <w:szCs w:val="22"/>
        </w:rPr>
        <w:t xml:space="preserve">i 40 </w:t>
      </w:r>
      <w:r>
        <w:rPr>
          <w:rFonts w:ascii="Arial" w:hAnsi="Arial" w:cs="Arial"/>
          <w:sz w:val="22"/>
          <w:szCs w:val="22"/>
        </w:rPr>
        <w:t xml:space="preserve"> Zamawiający</w:t>
      </w:r>
      <w:proofErr w:type="gramEnd"/>
      <w:r>
        <w:rPr>
          <w:rFonts w:ascii="Arial" w:hAnsi="Arial" w:cs="Arial"/>
          <w:sz w:val="22"/>
          <w:szCs w:val="22"/>
        </w:rPr>
        <w:t xml:space="preserve"> umieszcza na swojej stronie internetowej w załączeniu do niniejszego pisma. </w:t>
      </w:r>
    </w:p>
    <w:p w:rsidR="00307A27" w:rsidRDefault="00307A27" w:rsidP="00307A27">
      <w:pPr>
        <w:pStyle w:val="Akapitzlist"/>
        <w:autoSpaceDE w:val="0"/>
        <w:autoSpaceDN w:val="0"/>
        <w:adjustRightInd w:val="0"/>
        <w:ind w:left="1506"/>
        <w:rPr>
          <w:rFonts w:ascii="Arial" w:hAnsi="Arial" w:cs="Arial"/>
          <w:sz w:val="22"/>
          <w:szCs w:val="22"/>
        </w:rPr>
      </w:pPr>
    </w:p>
    <w:p w:rsidR="00307A27" w:rsidRPr="00307A27" w:rsidRDefault="00307A27" w:rsidP="00307A2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055268" w:rsidRPr="00691EDB" w:rsidRDefault="008E127E" w:rsidP="00BE6557">
      <w:pPr>
        <w:pStyle w:val="Bezodstpw"/>
        <w:ind w:left="284"/>
        <w:jc w:val="both"/>
        <w:rPr>
          <w:rFonts w:ascii="Arial" w:hAnsi="Arial" w:cs="Arial"/>
          <w:b/>
          <w:szCs w:val="20"/>
          <w:u w:val="single"/>
        </w:rPr>
      </w:pPr>
      <w:r w:rsidRPr="00691EDB">
        <w:rPr>
          <w:rFonts w:ascii="Arial" w:hAnsi="Arial" w:cs="Arial"/>
          <w:color w:val="000000"/>
        </w:rPr>
        <w:t xml:space="preserve">Zamawiający informuje, że </w:t>
      </w:r>
      <w:r w:rsidR="004834B1" w:rsidRPr="00691EDB">
        <w:rPr>
          <w:rFonts w:ascii="Arial" w:hAnsi="Arial" w:cs="Arial"/>
          <w:color w:val="000000"/>
        </w:rPr>
        <w:t xml:space="preserve">niniejsza </w:t>
      </w:r>
      <w:r w:rsidRPr="00691EDB">
        <w:rPr>
          <w:rFonts w:ascii="Arial" w:hAnsi="Arial" w:cs="Arial"/>
          <w:color w:val="000000"/>
        </w:rPr>
        <w:t>modyfikacja staje się integralną częścią specyfikacji istotnych</w:t>
      </w:r>
      <w:r w:rsidR="00F87D01">
        <w:rPr>
          <w:rFonts w:ascii="Arial" w:hAnsi="Arial" w:cs="Arial"/>
          <w:color w:val="000000"/>
        </w:rPr>
        <w:t xml:space="preserve"> warunków zamówienia i będzie wiążąca przy składaniu ofert. </w:t>
      </w:r>
    </w:p>
    <w:p w:rsidR="00FE7D7C" w:rsidRPr="00691EDB" w:rsidRDefault="00FE7D7C" w:rsidP="001D18F8">
      <w:pPr>
        <w:autoSpaceDE w:val="0"/>
        <w:autoSpaceDN w:val="0"/>
        <w:adjustRightInd w:val="0"/>
        <w:ind w:left="284"/>
        <w:rPr>
          <w:rFonts w:ascii="Arial" w:hAnsi="Arial" w:cs="Arial"/>
          <w:b/>
          <w:sz w:val="22"/>
          <w:szCs w:val="20"/>
          <w:u w:val="single"/>
        </w:rPr>
      </w:pPr>
    </w:p>
    <w:p w:rsidR="00FE7D7C" w:rsidRPr="00691EDB" w:rsidRDefault="00FE7D7C" w:rsidP="001D18F8">
      <w:pPr>
        <w:autoSpaceDE w:val="0"/>
        <w:autoSpaceDN w:val="0"/>
        <w:adjustRightInd w:val="0"/>
        <w:ind w:left="284"/>
        <w:rPr>
          <w:rFonts w:ascii="Arial" w:hAnsi="Arial" w:cs="Arial"/>
          <w:b/>
          <w:sz w:val="22"/>
          <w:szCs w:val="20"/>
          <w:u w:val="single"/>
        </w:rPr>
      </w:pPr>
    </w:p>
    <w:p w:rsidR="0002659A" w:rsidRDefault="0002659A" w:rsidP="0002659A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UWAGA!! W związku z dużą ilością zapytań </w:t>
      </w:r>
      <w:r w:rsidR="00254933">
        <w:rPr>
          <w:rFonts w:ascii="Arial" w:hAnsi="Arial" w:cs="Arial"/>
          <w:b/>
          <w:sz w:val="20"/>
          <w:szCs w:val="20"/>
        </w:rPr>
        <w:t xml:space="preserve">oraz modyfikacją SIWZ 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 przesuwa termin składania i otwarcia ofert na dzień 14.01.2021</w:t>
      </w:r>
      <w:proofErr w:type="gramStart"/>
      <w:r>
        <w:rPr>
          <w:rFonts w:ascii="Arial" w:hAnsi="Arial" w:cs="Arial"/>
          <w:b/>
          <w:sz w:val="20"/>
          <w:szCs w:val="20"/>
        </w:rPr>
        <w:t>r</w:t>
      </w:r>
      <w:proofErr w:type="gramEnd"/>
      <w:r>
        <w:rPr>
          <w:rFonts w:ascii="Arial" w:hAnsi="Arial" w:cs="Arial"/>
          <w:b/>
          <w:sz w:val="20"/>
          <w:szCs w:val="20"/>
        </w:rPr>
        <w:t>.</w:t>
      </w:r>
    </w:p>
    <w:p w:rsidR="0002659A" w:rsidRPr="000E2C0B" w:rsidRDefault="0002659A" w:rsidP="0002659A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Godziny pozostają bez zmian.</w:t>
      </w:r>
    </w:p>
    <w:p w:rsidR="004834B1" w:rsidRPr="00691EDB" w:rsidRDefault="004834B1" w:rsidP="008E127E">
      <w:pPr>
        <w:autoSpaceDE w:val="0"/>
        <w:autoSpaceDN w:val="0"/>
        <w:adjustRightInd w:val="0"/>
        <w:rPr>
          <w:sz w:val="20"/>
          <w:szCs w:val="20"/>
        </w:rPr>
      </w:pPr>
    </w:p>
    <w:p w:rsidR="004834B1" w:rsidRPr="00691EDB" w:rsidRDefault="004834B1" w:rsidP="008E127E">
      <w:pPr>
        <w:autoSpaceDE w:val="0"/>
        <w:autoSpaceDN w:val="0"/>
        <w:adjustRightInd w:val="0"/>
        <w:rPr>
          <w:sz w:val="20"/>
          <w:szCs w:val="20"/>
        </w:rPr>
      </w:pPr>
    </w:p>
    <w:p w:rsidR="004834B1" w:rsidRPr="00691EDB" w:rsidRDefault="004834B1" w:rsidP="008E127E">
      <w:pPr>
        <w:autoSpaceDE w:val="0"/>
        <w:autoSpaceDN w:val="0"/>
        <w:adjustRightInd w:val="0"/>
        <w:rPr>
          <w:sz w:val="20"/>
          <w:szCs w:val="20"/>
        </w:rPr>
      </w:pPr>
    </w:p>
    <w:p w:rsidR="004834B1" w:rsidRPr="00691EDB" w:rsidRDefault="004834B1" w:rsidP="00712E18">
      <w:pPr>
        <w:autoSpaceDE w:val="0"/>
        <w:autoSpaceDN w:val="0"/>
        <w:adjustRightInd w:val="0"/>
        <w:ind w:left="567"/>
        <w:jc w:val="both"/>
        <w:rPr>
          <w:sz w:val="20"/>
          <w:szCs w:val="20"/>
        </w:rPr>
      </w:pPr>
      <w:r w:rsidRPr="00691EDB">
        <w:rPr>
          <w:sz w:val="20"/>
          <w:szCs w:val="20"/>
        </w:rPr>
        <w:t xml:space="preserve">DYREKTOR </w:t>
      </w:r>
    </w:p>
    <w:p w:rsidR="004834B1" w:rsidRPr="00691EDB" w:rsidRDefault="004834B1" w:rsidP="00712E18">
      <w:pPr>
        <w:autoSpaceDE w:val="0"/>
        <w:autoSpaceDN w:val="0"/>
        <w:adjustRightInd w:val="0"/>
        <w:ind w:left="567"/>
        <w:jc w:val="both"/>
        <w:rPr>
          <w:sz w:val="20"/>
          <w:szCs w:val="20"/>
        </w:rPr>
      </w:pPr>
      <w:r w:rsidRPr="00691EDB">
        <w:rPr>
          <w:sz w:val="20"/>
          <w:szCs w:val="20"/>
        </w:rPr>
        <w:t>Zespołu Opieki Zdrowotnej w Oławie</w:t>
      </w:r>
    </w:p>
    <w:p w:rsidR="004834B1" w:rsidRPr="00684DEF" w:rsidRDefault="00725644" w:rsidP="00712E18">
      <w:pPr>
        <w:autoSpaceDE w:val="0"/>
        <w:autoSpaceDN w:val="0"/>
        <w:adjustRightInd w:val="0"/>
        <w:ind w:left="567"/>
        <w:jc w:val="both"/>
        <w:rPr>
          <w:sz w:val="20"/>
          <w:szCs w:val="20"/>
        </w:rPr>
      </w:pPr>
      <w:proofErr w:type="gramStart"/>
      <w:r w:rsidRPr="00691EDB">
        <w:rPr>
          <w:sz w:val="20"/>
          <w:szCs w:val="20"/>
        </w:rPr>
        <w:t>l</w:t>
      </w:r>
      <w:r w:rsidR="004834B1" w:rsidRPr="00691EDB">
        <w:rPr>
          <w:sz w:val="20"/>
          <w:szCs w:val="20"/>
        </w:rPr>
        <w:t>ek</w:t>
      </w:r>
      <w:proofErr w:type="gramEnd"/>
      <w:r w:rsidR="004834B1" w:rsidRPr="00691EDB">
        <w:rPr>
          <w:sz w:val="20"/>
          <w:szCs w:val="20"/>
        </w:rPr>
        <w:t xml:space="preserve">. </w:t>
      </w:r>
      <w:r w:rsidRPr="00691EDB">
        <w:rPr>
          <w:sz w:val="20"/>
          <w:szCs w:val="20"/>
        </w:rPr>
        <w:t>m</w:t>
      </w:r>
      <w:r w:rsidR="004834B1" w:rsidRPr="00691EDB">
        <w:rPr>
          <w:sz w:val="20"/>
          <w:szCs w:val="20"/>
        </w:rPr>
        <w:t xml:space="preserve">ed. Andrzej </w:t>
      </w:r>
      <w:proofErr w:type="spellStart"/>
      <w:r w:rsidR="004834B1" w:rsidRPr="00691EDB">
        <w:rPr>
          <w:sz w:val="20"/>
          <w:szCs w:val="20"/>
        </w:rPr>
        <w:t>Dronsejko</w:t>
      </w:r>
      <w:proofErr w:type="spellEnd"/>
    </w:p>
    <w:sectPr w:rsidR="004834B1" w:rsidRPr="00684DEF" w:rsidSect="00811CA3">
      <w:headerReference w:type="default" r:id="rId7"/>
      <w:footerReference w:type="even" r:id="rId8"/>
      <w:footerReference w:type="default" r:id="rId9"/>
      <w:pgSz w:w="11906" w:h="16838" w:code="9"/>
      <w:pgMar w:top="567" w:right="849" w:bottom="567" w:left="426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826" w:rsidRDefault="00680826">
      <w:r>
        <w:separator/>
      </w:r>
    </w:p>
  </w:endnote>
  <w:endnote w:type="continuationSeparator" w:id="0">
    <w:p w:rsidR="00680826" w:rsidRDefault="00680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9DA" w:rsidRDefault="00171D85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9D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49DA" w:rsidRDefault="00C949DA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9DA" w:rsidRDefault="00171D85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9D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5493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9DA" w:rsidRDefault="00CE7C26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0" t="0" r="19050" b="0"/>
              <wp:wrapNone/>
              <wp:docPr id="2" name="Kanwa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2DEC36" id="Kanwa 19" o:spid="_x0000_s1026" editas="canvas" style="position:absolute;margin-left:0;margin-top:-12.1pt;width:540pt;height:18pt;z-index:-251659776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 w:rsidR="00C949DA">
      <w:rPr>
        <w:sz w:val="16"/>
        <w:szCs w:val="16"/>
      </w:rPr>
      <w:t>Dyrektor - +48 (71) 301-13-13</w:t>
    </w:r>
    <w:r w:rsidR="00C949DA">
      <w:rPr>
        <w:sz w:val="16"/>
        <w:szCs w:val="16"/>
      </w:rPr>
      <w:tab/>
    </w:r>
    <w:r w:rsidR="00C949DA">
      <w:rPr>
        <w:sz w:val="16"/>
        <w:szCs w:val="16"/>
      </w:rPr>
      <w:tab/>
    </w:r>
    <w:r w:rsidR="00C949DA">
      <w:rPr>
        <w:sz w:val="16"/>
        <w:szCs w:val="16"/>
      </w:rPr>
      <w:tab/>
    </w:r>
    <w:r w:rsidR="00C949DA" w:rsidRPr="002B3D41">
      <w:rPr>
        <w:sz w:val="16"/>
        <w:szCs w:val="16"/>
      </w:rPr>
      <w:t>Księ</w:t>
    </w:r>
    <w:r w:rsidR="00C949DA">
      <w:rPr>
        <w:sz w:val="16"/>
        <w:szCs w:val="16"/>
      </w:rPr>
      <w:t>g</w:t>
    </w:r>
    <w:r w:rsidR="00C949DA" w:rsidRPr="002B3D41">
      <w:rPr>
        <w:sz w:val="16"/>
        <w:szCs w:val="16"/>
      </w:rPr>
      <w:t>owość</w:t>
    </w:r>
    <w:r w:rsidR="00C949DA">
      <w:rPr>
        <w:sz w:val="16"/>
        <w:szCs w:val="16"/>
      </w:rPr>
      <w:t xml:space="preserve"> - +48 (71) 301-13-19</w:t>
    </w:r>
    <w:r w:rsidR="00C949DA">
      <w:rPr>
        <w:sz w:val="16"/>
        <w:szCs w:val="16"/>
      </w:rPr>
      <w:tab/>
    </w:r>
    <w:r w:rsidR="00C949DA">
      <w:rPr>
        <w:sz w:val="16"/>
        <w:szCs w:val="16"/>
      </w:rPr>
      <w:tab/>
      <w:t>Zamówienia Publiczne - +48 (71) 313-26-38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</w:t>
    </w:r>
    <w:proofErr w:type="gramStart"/>
    <w:r>
      <w:rPr>
        <w:sz w:val="16"/>
        <w:szCs w:val="16"/>
      </w:rPr>
      <w:t xml:space="preserve">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</w:t>
    </w:r>
    <w:proofErr w:type="gramEnd"/>
    <w:r>
      <w:rPr>
        <w:sz w:val="16"/>
        <w:szCs w:val="16"/>
      </w:rPr>
      <w:t xml:space="preserve">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826" w:rsidRDefault="00680826">
      <w:r>
        <w:separator/>
      </w:r>
    </w:p>
  </w:footnote>
  <w:footnote w:type="continuationSeparator" w:id="0">
    <w:p w:rsidR="00680826" w:rsidRDefault="006808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9DA" w:rsidRPr="0043026E" w:rsidRDefault="00C949DA" w:rsidP="00D84AE9">
    <w:pPr>
      <w:pStyle w:val="Nagwek"/>
      <w:tabs>
        <w:tab w:val="clear" w:pos="4536"/>
        <w:tab w:val="clear" w:pos="9072"/>
        <w:tab w:val="left" w:pos="7320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24130</wp:posOffset>
          </wp:positionV>
          <wp:extent cx="685800" cy="678815"/>
          <wp:effectExtent l="0" t="0" r="0" b="6985"/>
          <wp:wrapNone/>
          <wp:docPr id="60" name="Obraz 6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3026E">
      <w:rPr>
        <w:rFonts w:ascii="Tahoma" w:hAnsi="Tahoma" w:cs="Tahoma"/>
        <w:b/>
        <w:bCs/>
        <w:sz w:val="22"/>
        <w:szCs w:val="22"/>
      </w:rPr>
      <w:t>Zespół Opieki Zdrowotnej w Oławie</w:t>
    </w:r>
    <w:r>
      <w:rPr>
        <w:rFonts w:ascii="Tahoma" w:hAnsi="Tahoma" w:cs="Tahoma"/>
        <w:b/>
        <w:bCs/>
        <w:sz w:val="22"/>
        <w:szCs w:val="22"/>
      </w:rPr>
      <w:tab/>
    </w:r>
  </w:p>
  <w:p w:rsidR="00C949DA" w:rsidRPr="0043026E" w:rsidRDefault="00C949DA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proofErr w:type="spellStart"/>
    <w:proofErr w:type="gramStart"/>
    <w:r w:rsidRPr="0043026E">
      <w:rPr>
        <w:rFonts w:ascii="Tahoma" w:hAnsi="Tahoma" w:cs="Tahoma"/>
        <w:bCs/>
        <w:sz w:val="20"/>
        <w:szCs w:val="20"/>
      </w:rPr>
      <w:t>ul</w:t>
    </w:r>
    <w:proofErr w:type="gramEnd"/>
    <w:r w:rsidRPr="0043026E">
      <w:rPr>
        <w:rFonts w:ascii="Tahoma" w:hAnsi="Tahoma" w:cs="Tahoma"/>
        <w:bCs/>
        <w:sz w:val="20"/>
        <w:szCs w:val="20"/>
      </w:rPr>
      <w:t>.K.K.Baczyń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C949DA" w:rsidRPr="0043026E" w:rsidRDefault="00C949DA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C949DA" w:rsidRPr="00076F16" w:rsidRDefault="00CE7C2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5680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0"/>
              <wp:wrapNone/>
              <wp:docPr id="4" name="Kanw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3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5829500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70A46C" id="Kanwa 8" o:spid="_x0000_s1026" editas="canvas" style="position:absolute;margin-left:-9pt;margin-top:.5pt;width:549pt;height:27pt;z-index:-251660800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OXyWllQAgAA5A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59435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o/i8IAAADaAAAADwAAAGRycy9kb3ducmV2LnhtbESP3WoCMRSE7wu+QziCdzWrhV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mo/i8IAAADaAAAADwAAAAAAAAAAAAAA&#10;AAChAgAAZHJzL2Rvd25yZXYueG1sUEsFBgAAAAAEAAQA+QAAAJADAAAAAA==&#10;" strokeweight="1pt"/>
            </v:group>
          </w:pict>
        </mc:Fallback>
      </mc:AlternateContent>
    </w:r>
    <w:r w:rsidR="00C949DA" w:rsidRPr="00076F16">
      <w:rPr>
        <w:rFonts w:ascii="Tahoma" w:hAnsi="Tahoma" w:cs="Tahoma"/>
        <w:bCs/>
        <w:sz w:val="20"/>
        <w:szCs w:val="20"/>
      </w:rPr>
      <w:t>REGON: 000306816 NIP: 912-16-50-658</w:t>
    </w:r>
    <w:r w:rsidR="00C949DA" w:rsidRPr="00076F16">
      <w:rPr>
        <w:rFonts w:ascii="Tahoma" w:hAnsi="Tahoma" w:cs="Tahoma"/>
        <w:bCs/>
        <w:sz w:val="20"/>
        <w:szCs w:val="20"/>
      </w:rPr>
      <w:tab/>
    </w:r>
    <w:r w:rsidR="00C949DA" w:rsidRPr="00076F16">
      <w:rPr>
        <w:rFonts w:ascii="Tahoma" w:hAnsi="Tahoma" w:cs="Tahoma"/>
        <w:bCs/>
        <w:sz w:val="20"/>
        <w:szCs w:val="20"/>
      </w:rPr>
      <w:tab/>
    </w:r>
    <w:r w:rsidR="00C949DA" w:rsidRPr="00076F16">
      <w:rPr>
        <w:rFonts w:ascii="Tahoma" w:hAnsi="Tahoma" w:cs="Tahoma"/>
        <w:bCs/>
        <w:sz w:val="20"/>
        <w:szCs w:val="20"/>
      </w:rPr>
      <w:tab/>
    </w:r>
    <w:r w:rsidR="00C949DA" w:rsidRPr="00076F16">
      <w:rPr>
        <w:rFonts w:ascii="Tahoma" w:hAnsi="Tahoma" w:cs="Tahoma"/>
        <w:bCs/>
        <w:sz w:val="20"/>
        <w:szCs w:val="20"/>
      </w:rPr>
      <w:tab/>
    </w:r>
  </w:p>
  <w:p w:rsidR="00C949DA" w:rsidRPr="0090786E" w:rsidRDefault="00C949DA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</w:rPr>
    </w:pPr>
  </w:p>
  <w:p w:rsidR="00C949DA" w:rsidRPr="00CA16C3" w:rsidRDefault="00C949DA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301-13-11        </w:t>
    </w:r>
    <w:proofErr w:type="gramStart"/>
    <w:r w:rsidRPr="00CA16C3">
      <w:rPr>
        <w:rFonts w:ascii="Tahoma" w:hAnsi="Tahoma" w:cs="Tahoma"/>
        <w:bCs/>
        <w:sz w:val="20"/>
        <w:szCs w:val="20"/>
        <w:lang w:val="en-US"/>
      </w:rPr>
      <w:t>fax.:</w:t>
    </w:r>
    <w:proofErr w:type="gramEnd"/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BFC63AB"/>
    <w:multiLevelType w:val="hybridMultilevel"/>
    <w:tmpl w:val="3FC24774"/>
    <w:lvl w:ilvl="0" w:tplc="F47E41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D422952"/>
    <w:multiLevelType w:val="hybridMultilevel"/>
    <w:tmpl w:val="C4685F22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" w15:restartNumberingAfterBreak="0">
    <w:nsid w:val="2CD10948"/>
    <w:multiLevelType w:val="hybridMultilevel"/>
    <w:tmpl w:val="3BEE9D84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1670A9"/>
    <w:multiLevelType w:val="hybridMultilevel"/>
    <w:tmpl w:val="71262D4E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665FFB"/>
    <w:multiLevelType w:val="hybridMultilevel"/>
    <w:tmpl w:val="CD560E3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6" w15:restartNumberingAfterBreak="0">
    <w:nsid w:val="4A7103E8"/>
    <w:multiLevelType w:val="hybridMultilevel"/>
    <w:tmpl w:val="DB70F890"/>
    <w:lvl w:ilvl="0" w:tplc="ED72BEA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802F80"/>
    <w:multiLevelType w:val="hybridMultilevel"/>
    <w:tmpl w:val="FD4C029C"/>
    <w:lvl w:ilvl="0" w:tplc="44B666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D23537"/>
    <w:multiLevelType w:val="hybridMultilevel"/>
    <w:tmpl w:val="438CA9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F3765C"/>
    <w:multiLevelType w:val="hybridMultilevel"/>
    <w:tmpl w:val="FEA8212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0" w15:restartNumberingAfterBreak="0">
    <w:nsid w:val="7CC26205"/>
    <w:multiLevelType w:val="hybridMultilevel"/>
    <w:tmpl w:val="74BE1206"/>
    <w:lvl w:ilvl="0" w:tplc="3C18EBCE">
      <w:start w:val="1"/>
      <w:numFmt w:val="decimal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1" w15:restartNumberingAfterBreak="0">
    <w:nsid w:val="7F7342DE"/>
    <w:multiLevelType w:val="hybridMultilevel"/>
    <w:tmpl w:val="71262D4E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B46014"/>
    <w:multiLevelType w:val="hybridMultilevel"/>
    <w:tmpl w:val="237EF5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12"/>
  </w:num>
  <w:num w:numId="8">
    <w:abstractNumId w:val="4"/>
  </w:num>
  <w:num w:numId="9">
    <w:abstractNumId w:val="1"/>
  </w:num>
  <w:num w:numId="10">
    <w:abstractNumId w:val="2"/>
  </w:num>
  <w:num w:numId="11">
    <w:abstractNumId w:val="9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F16"/>
    <w:rsid w:val="00000AB5"/>
    <w:rsid w:val="00002444"/>
    <w:rsid w:val="00002C20"/>
    <w:rsid w:val="00010A66"/>
    <w:rsid w:val="0002659A"/>
    <w:rsid w:val="00055268"/>
    <w:rsid w:val="00076F16"/>
    <w:rsid w:val="000F01BA"/>
    <w:rsid w:val="000F2BDD"/>
    <w:rsid w:val="001059F2"/>
    <w:rsid w:val="00141A05"/>
    <w:rsid w:val="00160868"/>
    <w:rsid w:val="00171D85"/>
    <w:rsid w:val="00181701"/>
    <w:rsid w:val="001A199A"/>
    <w:rsid w:val="001D18F8"/>
    <w:rsid w:val="001E670C"/>
    <w:rsid w:val="001E6770"/>
    <w:rsid w:val="00210379"/>
    <w:rsid w:val="00211BA6"/>
    <w:rsid w:val="00214427"/>
    <w:rsid w:val="00254820"/>
    <w:rsid w:val="00254933"/>
    <w:rsid w:val="00261E04"/>
    <w:rsid w:val="002826D8"/>
    <w:rsid w:val="002909A4"/>
    <w:rsid w:val="00290BEF"/>
    <w:rsid w:val="002B3D41"/>
    <w:rsid w:val="002B4E3A"/>
    <w:rsid w:val="002E2809"/>
    <w:rsid w:val="00307A27"/>
    <w:rsid w:val="00330592"/>
    <w:rsid w:val="00346EA2"/>
    <w:rsid w:val="003501A5"/>
    <w:rsid w:val="00381CDB"/>
    <w:rsid w:val="00394774"/>
    <w:rsid w:val="00394F3F"/>
    <w:rsid w:val="003B3A53"/>
    <w:rsid w:val="004179DA"/>
    <w:rsid w:val="00420C8F"/>
    <w:rsid w:val="00423459"/>
    <w:rsid w:val="00427741"/>
    <w:rsid w:val="0043026E"/>
    <w:rsid w:val="00437AB0"/>
    <w:rsid w:val="00461531"/>
    <w:rsid w:val="004615E3"/>
    <w:rsid w:val="00464843"/>
    <w:rsid w:val="00475D69"/>
    <w:rsid w:val="004764FF"/>
    <w:rsid w:val="004834B1"/>
    <w:rsid w:val="004A53A3"/>
    <w:rsid w:val="004A66CA"/>
    <w:rsid w:val="004B228C"/>
    <w:rsid w:val="004E47AE"/>
    <w:rsid w:val="004F0D1B"/>
    <w:rsid w:val="00521B61"/>
    <w:rsid w:val="00522AA3"/>
    <w:rsid w:val="0052525F"/>
    <w:rsid w:val="005255CF"/>
    <w:rsid w:val="00526A85"/>
    <w:rsid w:val="00556246"/>
    <w:rsid w:val="00572706"/>
    <w:rsid w:val="00574517"/>
    <w:rsid w:val="005A2BFE"/>
    <w:rsid w:val="005D590F"/>
    <w:rsid w:val="0064594A"/>
    <w:rsid w:val="006503BB"/>
    <w:rsid w:val="00672E15"/>
    <w:rsid w:val="00680826"/>
    <w:rsid w:val="00684DEF"/>
    <w:rsid w:val="00686D4B"/>
    <w:rsid w:val="00690753"/>
    <w:rsid w:val="00691EDB"/>
    <w:rsid w:val="006B4DC1"/>
    <w:rsid w:val="006B66DA"/>
    <w:rsid w:val="006C1627"/>
    <w:rsid w:val="006C37FE"/>
    <w:rsid w:val="006C732D"/>
    <w:rsid w:val="00712E18"/>
    <w:rsid w:val="0071670D"/>
    <w:rsid w:val="00725644"/>
    <w:rsid w:val="0072708D"/>
    <w:rsid w:val="007612D7"/>
    <w:rsid w:val="0076672F"/>
    <w:rsid w:val="00774022"/>
    <w:rsid w:val="007B2434"/>
    <w:rsid w:val="007C3DC9"/>
    <w:rsid w:val="0080042F"/>
    <w:rsid w:val="00811CA3"/>
    <w:rsid w:val="0081760F"/>
    <w:rsid w:val="00827D84"/>
    <w:rsid w:val="0083076C"/>
    <w:rsid w:val="008510DC"/>
    <w:rsid w:val="0085146B"/>
    <w:rsid w:val="0086722A"/>
    <w:rsid w:val="00880D79"/>
    <w:rsid w:val="008857E7"/>
    <w:rsid w:val="008B3E34"/>
    <w:rsid w:val="008C5C19"/>
    <w:rsid w:val="008E127E"/>
    <w:rsid w:val="008E6BEE"/>
    <w:rsid w:val="0090786E"/>
    <w:rsid w:val="00910C99"/>
    <w:rsid w:val="00920A50"/>
    <w:rsid w:val="00940C4A"/>
    <w:rsid w:val="00950C9B"/>
    <w:rsid w:val="0096357C"/>
    <w:rsid w:val="009656BD"/>
    <w:rsid w:val="00980AF9"/>
    <w:rsid w:val="0099462C"/>
    <w:rsid w:val="009C5CAC"/>
    <w:rsid w:val="009D30BA"/>
    <w:rsid w:val="009E0D1C"/>
    <w:rsid w:val="00A24658"/>
    <w:rsid w:val="00A53693"/>
    <w:rsid w:val="00AC41E5"/>
    <w:rsid w:val="00AF5323"/>
    <w:rsid w:val="00B027F6"/>
    <w:rsid w:val="00B17C39"/>
    <w:rsid w:val="00B24B1A"/>
    <w:rsid w:val="00B4328D"/>
    <w:rsid w:val="00B54E7A"/>
    <w:rsid w:val="00B64038"/>
    <w:rsid w:val="00B97E97"/>
    <w:rsid w:val="00BA31C3"/>
    <w:rsid w:val="00BC3646"/>
    <w:rsid w:val="00BD43C0"/>
    <w:rsid w:val="00BE6557"/>
    <w:rsid w:val="00C255D2"/>
    <w:rsid w:val="00C32F33"/>
    <w:rsid w:val="00C503A4"/>
    <w:rsid w:val="00C51F5D"/>
    <w:rsid w:val="00C53A03"/>
    <w:rsid w:val="00C6162F"/>
    <w:rsid w:val="00C7640D"/>
    <w:rsid w:val="00C949DA"/>
    <w:rsid w:val="00CA16C3"/>
    <w:rsid w:val="00CA2161"/>
    <w:rsid w:val="00CA64E9"/>
    <w:rsid w:val="00CB085F"/>
    <w:rsid w:val="00CC018C"/>
    <w:rsid w:val="00CD110F"/>
    <w:rsid w:val="00CD6F46"/>
    <w:rsid w:val="00CE7C26"/>
    <w:rsid w:val="00D0610B"/>
    <w:rsid w:val="00D264B4"/>
    <w:rsid w:val="00D514F2"/>
    <w:rsid w:val="00D5561F"/>
    <w:rsid w:val="00D677C5"/>
    <w:rsid w:val="00D73FB2"/>
    <w:rsid w:val="00D84AE9"/>
    <w:rsid w:val="00D91B33"/>
    <w:rsid w:val="00DA3671"/>
    <w:rsid w:val="00DB7C74"/>
    <w:rsid w:val="00DC2C9E"/>
    <w:rsid w:val="00DE3B33"/>
    <w:rsid w:val="00DF544B"/>
    <w:rsid w:val="00E1381A"/>
    <w:rsid w:val="00E138D1"/>
    <w:rsid w:val="00E548AA"/>
    <w:rsid w:val="00E70227"/>
    <w:rsid w:val="00E722B6"/>
    <w:rsid w:val="00EB6B4B"/>
    <w:rsid w:val="00ED4C11"/>
    <w:rsid w:val="00EE3D4C"/>
    <w:rsid w:val="00F24BFD"/>
    <w:rsid w:val="00F7696F"/>
    <w:rsid w:val="00F87D01"/>
    <w:rsid w:val="00F93361"/>
    <w:rsid w:val="00FE7D7C"/>
    <w:rsid w:val="00FF14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7A00D66-E01A-4BCC-BC52-F0D680F10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1D8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F5323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styleId="Akapitzlist">
    <w:name w:val="List Paragraph"/>
    <w:basedOn w:val="Normalny"/>
    <w:uiPriority w:val="34"/>
    <w:qFormat/>
    <w:rsid w:val="0072708D"/>
    <w:pPr>
      <w:ind w:left="720"/>
      <w:contextualSpacing/>
    </w:pPr>
  </w:style>
  <w:style w:type="paragraph" w:styleId="NormalnyWeb">
    <w:name w:val="Normal (Web)"/>
    <w:basedOn w:val="Normalny"/>
    <w:link w:val="NormalnyWebZnak"/>
    <w:rsid w:val="004A53A3"/>
    <w:pPr>
      <w:suppressAutoHyphens/>
      <w:ind w:left="225"/>
    </w:pPr>
    <w:rPr>
      <w:lang w:eastAsia="zh-CN"/>
    </w:rPr>
  </w:style>
  <w:style w:type="character" w:customStyle="1" w:styleId="BezodstpwZnak">
    <w:name w:val="Bez odstępów Znak"/>
    <w:link w:val="Bezodstpw"/>
    <w:locked/>
    <w:rsid w:val="008E127E"/>
    <w:rPr>
      <w:rFonts w:ascii="Calibri" w:hAnsi="Calibri"/>
      <w:sz w:val="22"/>
      <w:szCs w:val="22"/>
      <w:lang w:eastAsia="en-US"/>
    </w:rPr>
  </w:style>
  <w:style w:type="paragraph" w:styleId="Bezodstpw">
    <w:name w:val="No Spacing"/>
    <w:link w:val="BezodstpwZnak"/>
    <w:qFormat/>
    <w:rsid w:val="008E127E"/>
    <w:rPr>
      <w:rFonts w:ascii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rsid w:val="00672E1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672E1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72E15"/>
  </w:style>
  <w:style w:type="paragraph" w:styleId="Tekstdymka">
    <w:name w:val="Balloon Text"/>
    <w:basedOn w:val="Normalny"/>
    <w:link w:val="TekstdymkaZnak"/>
    <w:rsid w:val="00672E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72E1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50C9B"/>
    <w:rPr>
      <w:sz w:val="24"/>
      <w:szCs w:val="24"/>
    </w:rPr>
  </w:style>
  <w:style w:type="character" w:customStyle="1" w:styleId="NormalnyWebZnak">
    <w:name w:val="Normalny (Web) Znak"/>
    <w:link w:val="NormalnyWeb"/>
    <w:rsid w:val="00827D84"/>
    <w:rPr>
      <w:sz w:val="24"/>
      <w:szCs w:val="24"/>
      <w:lang w:eastAsia="zh-CN"/>
    </w:rPr>
  </w:style>
  <w:style w:type="character" w:customStyle="1" w:styleId="NormalnyWebZnak2">
    <w:name w:val="Normalny (Web) Znak2"/>
    <w:rsid w:val="00827D84"/>
    <w:rPr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Szablony%20i%20wzory%20pism\Pismo_firmowe_ZOZ_Olawa_COLOR_2008_nowelog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Pismo_firmowe_ZOZ_Olawa_COLOR_2008_nowelogo</Template>
  <TotalTime>7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creator>Gabriela GW. Kamińska-Wolak</dc:creator>
  <cp:lastModifiedBy>Marta MZ. Zapłotna</cp:lastModifiedBy>
  <cp:revision>5</cp:revision>
  <cp:lastPrinted>2020-11-27T06:45:00Z</cp:lastPrinted>
  <dcterms:created xsi:type="dcterms:W3CDTF">2021-01-07T09:39:00Z</dcterms:created>
  <dcterms:modified xsi:type="dcterms:W3CDTF">2021-01-07T09:47:00Z</dcterms:modified>
</cp:coreProperties>
</file>