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>postępowaniu o udzielenie zamówienia publicznego prowadzonego w trybie przetargu nieograniczonego na dostawy o wartości zamówienia przekraczającej progi unijne, o jakich stanowi art. 3 ustawy z 11.09.2019 r. - Prawo zamówień publicznych (Dz. U. z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p.z.p</w:t>
      </w:r>
      <w:proofErr w:type="spell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7164CE">
        <w:rPr>
          <w:rFonts w:ascii="Arial" w:hAnsi="Arial" w:cs="Arial"/>
          <w:b/>
        </w:rPr>
        <w:t xml:space="preserve">opatrunków i </w:t>
      </w:r>
      <w:proofErr w:type="spellStart"/>
      <w:r w:rsidR="007164CE">
        <w:rPr>
          <w:rFonts w:ascii="Arial" w:hAnsi="Arial" w:cs="Arial"/>
          <w:b/>
        </w:rPr>
        <w:t>obłożeń</w:t>
      </w:r>
      <w:proofErr w:type="spellEnd"/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635EEB">
        <w:rPr>
          <w:rFonts w:ascii="Arial" w:hAnsi="Arial" w:cs="Arial"/>
          <w:bCs/>
        </w:rPr>
        <w:t>znak sprawy ZOZ/DZP/PN/</w:t>
      </w:r>
      <w:r w:rsidR="00C3666B">
        <w:rPr>
          <w:rFonts w:ascii="Arial" w:hAnsi="Arial" w:cs="Arial"/>
          <w:bCs/>
        </w:rPr>
        <w:t>11</w:t>
      </w:r>
      <w:r w:rsidR="009C5EB3">
        <w:rPr>
          <w:rFonts w:ascii="Arial" w:hAnsi="Arial" w:cs="Arial"/>
          <w:bCs/>
        </w:rPr>
        <w:t>/2</w:t>
      </w:r>
      <w:r w:rsidR="00EE31EB">
        <w:rPr>
          <w:rFonts w:ascii="Arial" w:hAnsi="Arial" w:cs="Arial"/>
          <w:bCs/>
        </w:rPr>
        <w:t>3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dla</w:t>
      </w:r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3D21E8">
        <w:rPr>
          <w:rFonts w:ascii="Arial" w:hAnsi="Arial" w:cs="Arial"/>
          <w:bCs/>
          <w:highlight w:val="yellow"/>
        </w:rPr>
        <w:t>20</w:t>
      </w:r>
      <w:r w:rsidR="00AF6EBB">
        <w:rPr>
          <w:rFonts w:ascii="Arial" w:hAnsi="Arial" w:cs="Arial"/>
          <w:bCs/>
          <w:highlight w:val="yellow"/>
        </w:rPr>
        <w:t>.0</w:t>
      </w:r>
      <w:r w:rsidR="003D21E8">
        <w:rPr>
          <w:rFonts w:ascii="Arial" w:hAnsi="Arial" w:cs="Arial"/>
          <w:bCs/>
          <w:highlight w:val="yellow"/>
        </w:rPr>
        <w:t>6</w:t>
      </w:r>
      <w:r w:rsidR="00AB4B96">
        <w:rPr>
          <w:rFonts w:ascii="Arial" w:hAnsi="Arial" w:cs="Arial"/>
          <w:bCs/>
          <w:highlight w:val="yellow"/>
        </w:rPr>
        <w:t>.202</w:t>
      </w:r>
      <w:r w:rsidR="00EE31EB">
        <w:rPr>
          <w:rFonts w:ascii="Arial" w:hAnsi="Arial" w:cs="Arial"/>
          <w:bCs/>
          <w:highlight w:val="yellow"/>
        </w:rPr>
        <w:t>3</w:t>
      </w:r>
      <w:r w:rsidR="00431EB2" w:rsidRPr="00AB64D1">
        <w:rPr>
          <w:rFonts w:ascii="Arial" w:hAnsi="Arial" w:cs="Arial"/>
          <w:bCs/>
          <w:highlight w:val="yellow"/>
        </w:rPr>
        <w:t>r.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3D21E8">
        <w:rPr>
          <w:rFonts w:ascii="Arial" w:hAnsi="Arial" w:cs="Arial"/>
          <w:highlight w:val="yellow"/>
        </w:rPr>
        <w:t>18</w:t>
      </w:r>
      <w:r w:rsidR="009805CD">
        <w:rPr>
          <w:rFonts w:ascii="Arial" w:hAnsi="Arial" w:cs="Arial"/>
          <w:highlight w:val="yellow"/>
        </w:rPr>
        <w:t>.0</w:t>
      </w:r>
      <w:r w:rsidR="003B0CC4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.202</w:t>
      </w:r>
      <w:r w:rsidR="00CD168D" w:rsidRPr="009E7B81">
        <w:rPr>
          <w:rFonts w:ascii="Arial" w:hAnsi="Arial" w:cs="Arial"/>
          <w:highlight w:val="yellow"/>
        </w:rPr>
        <w:t>3</w:t>
      </w:r>
      <w:r w:rsidRPr="007F31C3">
        <w:rPr>
          <w:rFonts w:ascii="Arial" w:hAnsi="Arial" w:cs="Arial"/>
        </w:rPr>
        <w:t>r.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ul.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www.zozolawa.</w:t>
      </w:r>
      <w:r w:rsidRPr="00DF7CE8">
        <w:rPr>
          <w:rFonts w:ascii="Arial" w:hAnsi="Arial" w:cs="Arial"/>
          <w:sz w:val="20"/>
          <w:szCs w:val="20"/>
        </w:rPr>
        <w:t>wroc.pl</w:t>
      </w:r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>przetargu nieograniczonego</w:t>
      </w:r>
      <w:r w:rsidRPr="00636C0F">
        <w:rPr>
          <w:rFonts w:ascii="Arial" w:hAnsi="Arial" w:cs="Arial"/>
          <w:sz w:val="20"/>
          <w:szCs w:val="20"/>
        </w:rPr>
        <w:t xml:space="preserve"> o jakim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p.z.p.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a)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>tekst jednolity Dz. U. z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>. zm</w:t>
      </w:r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b) Rozporządzenie Ministra Rozwoju, Pracy i Technologii z dnia 23 grudnia 2020 r. w sprawie podmiotowych środków dowodowych oraz innych dokumentów i oświadczeń, jakich może żądać zamawiający od wykonawcy (Dz. U. z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c)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z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d)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z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e)  Ustawa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>. zm.),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f)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r w:rsidR="00E276C7">
        <w:rPr>
          <w:rStyle w:val="Hipercze"/>
          <w:rFonts w:ascii="Arial" w:hAnsi="Arial" w:cs="Arial"/>
          <w:sz w:val="20"/>
          <w:szCs w:val="20"/>
        </w:rPr>
        <w:t>https://ezamowienia.gov.pl/.pl</w:t>
      </w:r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301740">
        <w:rPr>
          <w:rFonts w:ascii="Arial" w:hAnsi="Arial" w:cs="Arial"/>
          <w:b/>
          <w:sz w:val="20"/>
          <w:szCs w:val="20"/>
        </w:rPr>
        <w:t xml:space="preserve">opatrunków i </w:t>
      </w:r>
      <w:proofErr w:type="spellStart"/>
      <w:r w:rsidR="00301740">
        <w:rPr>
          <w:rFonts w:ascii="Arial" w:hAnsi="Arial" w:cs="Arial"/>
          <w:b/>
          <w:sz w:val="20"/>
          <w:szCs w:val="20"/>
        </w:rPr>
        <w:t>obłożeń</w:t>
      </w:r>
      <w:proofErr w:type="spellEnd"/>
      <w:r w:rsidR="008C077A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F75B5A" w:rsidRDefault="00261F69" w:rsidP="008C077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F5376A">
        <w:rPr>
          <w:rFonts w:ascii="Arial" w:hAnsi="Arial" w:cs="Arial"/>
          <w:sz w:val="20"/>
          <w:szCs w:val="20"/>
        </w:rPr>
        <w:t>28</w:t>
      </w:r>
      <w:r w:rsidR="00A35B08">
        <w:rPr>
          <w:rFonts w:ascii="Arial" w:hAnsi="Arial" w:cs="Arial"/>
          <w:sz w:val="20"/>
          <w:szCs w:val="20"/>
        </w:rPr>
        <w:t xml:space="preserve"> </w:t>
      </w:r>
      <w:r w:rsidR="008C077A">
        <w:rPr>
          <w:rFonts w:ascii="Arial" w:hAnsi="Arial" w:cs="Arial"/>
          <w:sz w:val="20"/>
          <w:szCs w:val="20"/>
        </w:rPr>
        <w:t>zadań: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7350"/>
      </w:tblGrid>
      <w:tr w:rsidR="008C077A" w:rsidTr="00B71353">
        <w:tc>
          <w:tcPr>
            <w:tcW w:w="583" w:type="dxa"/>
          </w:tcPr>
          <w:p w:rsidR="008C077A" w:rsidRPr="008C077A" w:rsidRDefault="008C077A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077A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7350" w:type="dxa"/>
          </w:tcPr>
          <w:p w:rsidR="008C077A" w:rsidRPr="008C077A" w:rsidRDefault="008C077A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077A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350" w:type="dxa"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Zadania nr: 1  Kompresy operacyjne z nitką radiacyjną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  Różne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3  Lignina, wata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4 Opaski, plastry, opatrunki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5  Zabezpieczenia opatrunków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6  Plastry do cewników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donaczyniowych</w:t>
            </w:r>
            <w:proofErr w:type="spellEnd"/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7: Obłożenie C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8 – Bielizna osobista dla pacjentek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9  Obłożenia operacyjne A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10  Ubrania i fartuchy medyczne i foliowe niesterylne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11: Zestawy opatrunkowe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12 Serwety operacyjne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13  Ubrania i fartuchy chirurgiczne do zabiegów operacyjnych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14  Czepki, maski,  majtki do zabiegów ambulatoryjnych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15: Zestaw do podciśnieniowej terapii leczenia ran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16: Opatrunki chłodzące na twarz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17 – Opatrunki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trójhydrokoloidowe</w:t>
            </w:r>
            <w:proofErr w:type="spellEnd"/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Pieluchomajtki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duże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19:  Prześcieradła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20 – Pościel jednorazowa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21 - Opatrunki aktywne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Zadania nr: 22 Produkty ŚOI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23 preparaty do pielęgnacji skóry</w:t>
            </w:r>
          </w:p>
        </w:tc>
      </w:tr>
      <w:tr w:rsidR="003A4EC7" w:rsidTr="00B71353">
        <w:trPr>
          <w:trHeight w:val="300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24 - Podkłady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Zadania nr: 25  Kompresy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26: Stabilizatory nosa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27 - Opatrunki specjalistyczne</w:t>
            </w:r>
          </w:p>
        </w:tc>
      </w:tr>
      <w:tr w:rsidR="003A4EC7" w:rsidTr="00B71353">
        <w:trPr>
          <w:trHeight w:val="255"/>
        </w:trPr>
        <w:tc>
          <w:tcPr>
            <w:tcW w:w="583" w:type="dxa"/>
            <w:noWrap/>
            <w:hideMark/>
          </w:tcPr>
          <w:p w:rsidR="003A4EC7" w:rsidRDefault="003A4E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350" w:type="dxa"/>
            <w:noWrap/>
            <w:hideMark/>
          </w:tcPr>
          <w:p w:rsidR="003A4EC7" w:rsidRDefault="003A4E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28 Mata chłonna</w:t>
            </w:r>
          </w:p>
        </w:tc>
      </w:tr>
    </w:tbl>
    <w:p w:rsidR="008C077A" w:rsidRDefault="008C077A" w:rsidP="008C077A">
      <w:pPr>
        <w:jc w:val="both"/>
        <w:rPr>
          <w:rFonts w:ascii="Arial" w:hAnsi="Arial" w:cs="Arial"/>
          <w:sz w:val="20"/>
          <w:szCs w:val="20"/>
        </w:rPr>
      </w:pP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0B0B74">
        <w:rPr>
          <w:rFonts w:ascii="Arial" w:hAnsi="Arial" w:cs="Arial"/>
          <w:sz w:val="20"/>
          <w:szCs w:val="20"/>
        </w:rPr>
        <w:t xml:space="preserve"> i 9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F90AC7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 Ilości zawarte w Załączniku nr 9 są ilościami orientacyjnymi. Zamawiający sukcesywnie w miarę występujących potrzeb będzie każ</w:t>
      </w:r>
      <w:r w:rsidR="00E74CC0">
        <w:rPr>
          <w:rFonts w:ascii="Arial" w:hAnsi="Arial" w:cs="Arial"/>
          <w:sz w:val="20"/>
          <w:szCs w:val="20"/>
        </w:rPr>
        <w:t>dorazowo ustalał wielkość zamów</w:t>
      </w:r>
      <w:r>
        <w:rPr>
          <w:rFonts w:ascii="Arial" w:hAnsi="Arial" w:cs="Arial"/>
          <w:sz w:val="20"/>
          <w:szCs w:val="20"/>
        </w:rPr>
        <w:t xml:space="preserve">ienia (rodzaj i ilość artykułów które należy dostarczyć). </w:t>
      </w:r>
    </w:p>
    <w:p w:rsidR="00F90AC7" w:rsidRDefault="005A1FFF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7B7F27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 xml:space="preserve">0 % asortymentu. </w:t>
      </w:r>
    </w:p>
    <w:p w:rsidR="005A1FFF" w:rsidRDefault="005A1FFF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6A498C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55604">
        <w:rPr>
          <w:rFonts w:ascii="Arial" w:hAnsi="Arial" w:cs="Arial"/>
          <w:color w:val="000000"/>
          <w:sz w:val="20"/>
          <w:szCs w:val="20"/>
        </w:rPr>
        <w:t xml:space="preserve">a)  Ustawie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7.04.2022r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r w:rsidR="00E86161" w:rsidRPr="003F29E5">
        <w:rPr>
          <w:rFonts w:ascii="Arial" w:hAnsi="Arial" w:cs="Arial"/>
          <w:sz w:val="20"/>
          <w:szCs w:val="20"/>
        </w:rPr>
        <w:t xml:space="preserve"> poz.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zm.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r w:rsidRPr="00455604">
        <w:rPr>
          <w:rFonts w:ascii="Arial" w:hAnsi="Arial" w:cs="Arial"/>
          <w:color w:val="000000"/>
          <w:sz w:val="20"/>
          <w:szCs w:val="20"/>
        </w:rPr>
        <w:t xml:space="preserve">b)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>w sprawie wymagań zasadniczych oraz procedur oceny zgodności wyrobów medycznych (Dz.U.  z 2016r. poz. 211</w:t>
      </w:r>
      <w:r w:rsidR="006D4CFF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6D4CFF">
        <w:rPr>
          <w:rFonts w:ascii="Arial" w:hAnsi="Arial" w:cs="Arial"/>
          <w:color w:val="000000"/>
          <w:sz w:val="20"/>
          <w:szCs w:val="20"/>
        </w:rPr>
        <w:t>póź</w:t>
      </w:r>
      <w:r w:rsidR="00EE31EB">
        <w:rPr>
          <w:rFonts w:ascii="Arial" w:hAnsi="Arial" w:cs="Arial"/>
          <w:color w:val="000000"/>
          <w:sz w:val="20"/>
          <w:szCs w:val="20"/>
        </w:rPr>
        <w:t>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>. 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</w:p>
    <w:p w:rsidR="00ED6DA1" w:rsidRDefault="00ED6DA1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r w:rsidRPr="00455604">
        <w:rPr>
          <w:rFonts w:ascii="Arial" w:hAnsi="Arial" w:cs="Arial"/>
          <w:sz w:val="20"/>
          <w:szCs w:val="20"/>
        </w:rPr>
        <w:t>c)  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B773EE" w:rsidRPr="00B773EE" w:rsidRDefault="004B16D6" w:rsidP="00B773EE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B773EE" w:rsidRPr="00455604">
        <w:rPr>
          <w:rFonts w:ascii="Arial" w:hAnsi="Arial" w:cs="Arial"/>
          <w:sz w:val="20"/>
          <w:szCs w:val="20"/>
        </w:rPr>
        <w:t>)  Ustawa z dnia 30.03.2001r. o kosmetykach (</w:t>
      </w:r>
      <w:r w:rsidR="00B773EE" w:rsidRPr="007B2818">
        <w:rPr>
          <w:rFonts w:ascii="Arial" w:hAnsi="Arial" w:cs="Arial"/>
          <w:sz w:val="20"/>
          <w:szCs w:val="20"/>
        </w:rPr>
        <w:t>Dz.U. 2018 poz. 2227</w:t>
      </w:r>
      <w:r w:rsidR="00B773EE">
        <w:t>)</w:t>
      </w:r>
      <w:r w:rsidR="00B773EE">
        <w:rPr>
          <w:rFonts w:ascii="Arial" w:hAnsi="Arial" w:cs="Arial"/>
          <w:color w:val="000000"/>
          <w:sz w:val="20"/>
          <w:szCs w:val="20"/>
        </w:rPr>
        <w:t>;</w:t>
      </w:r>
    </w:p>
    <w:p w:rsidR="005B752F" w:rsidRPr="00455604" w:rsidRDefault="004B16D6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obrotu  i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8D45F6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równoważności (jeżeli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</w:t>
      </w:r>
      <w:r w:rsidR="0041083E" w:rsidRPr="0041083E">
        <w:rPr>
          <w:rFonts w:ascii="Arial" w:hAnsi="Arial" w:cs="Arial"/>
          <w:sz w:val="20"/>
          <w:szCs w:val="20"/>
        </w:rPr>
        <w:lastRenderedPageBreak/>
        <w:t xml:space="preserve">równoważnej Zamawiający rozumie przedmiot zamówienia co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zamawiającego jako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F32413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F32413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F32413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F32413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F32413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42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36"/>
        <w:gridCol w:w="2693"/>
      </w:tblGrid>
      <w:tr w:rsidR="000B0B74" w:rsidTr="005232D2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L.p.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5270B4" w:rsidRPr="00045C93" w:rsidTr="005232D2">
        <w:trPr>
          <w:trHeight w:val="47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Zadania nr: 1  Kompresy operacyjne z nitką radiacyjną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5232D2">
        <w:trPr>
          <w:trHeight w:val="47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  Różne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3  Lignina, wata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4 Opaski, plastry, opatrunki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5  Zabezpieczenia opatrunków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33141000-0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nr: 6  Plastry do cewników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donaczyniowych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7: Obłożenie C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33141000-0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8 – Bielizna osobista dla pacjentek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39518000-6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9  Obłożenia operacyjne 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33141000-0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10  Ubrania i fartuchy medyczne i foliowe niesterylne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39518000-6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11: Zestawy opatrunkowe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33141000-0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12 Serwety operacyjne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39518200-8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13  Ubrania i fartuchy chirurgiczne do zabiegów operacyjnych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39518000-6</w:t>
            </w:r>
          </w:p>
        </w:tc>
      </w:tr>
      <w:tr w:rsidR="005270B4" w:rsidRPr="00045C93" w:rsidTr="00F63C0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14  Czepki, maski,  majtki do zabiegów ambulatoryjnych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39518000-6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15: Zestaw do podciśnieniowej terapii leczenia ran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16: Opatrunki chłodzące na twarz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17 – Opatrunki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trójhydrokoloidowe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Pieluchomajtki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duże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33770000-8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19:  Prześcieradła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39518200-8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20 – Pościel jednorazowa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39518000-6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21 - Opatrunki aktywne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Zadania nr: 22 Produkty ŚOI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18114000-1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23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23 preparaty do pielęgnacji skóry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33711500-2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nr: 24 - Podkłady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39518200-8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Zadania nr: 25  Kompresy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26: Stabilizatory nosa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33141000-0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27 - Opatrunki specjalistyczne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33141110-4</w:t>
            </w:r>
          </w:p>
        </w:tc>
      </w:tr>
      <w:tr w:rsidR="005270B4" w:rsidRPr="00045C93" w:rsidTr="00AF26A1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28 Mata chłonna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70B4" w:rsidRDefault="005270B4" w:rsidP="00527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33141000-0</w:t>
            </w:r>
          </w:p>
        </w:tc>
      </w:tr>
    </w:tbl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9F014A" w:rsidRPr="00A10058" w:rsidRDefault="00A10058" w:rsidP="00A100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9F014A" w:rsidRPr="00A10058">
        <w:rPr>
          <w:rFonts w:ascii="Arial" w:hAnsi="Arial" w:cs="Arial"/>
          <w:sz w:val="20"/>
          <w:szCs w:val="20"/>
        </w:rPr>
        <w:t>Umowa zostanie zawarta:</w:t>
      </w:r>
    </w:p>
    <w:p w:rsidR="009F014A" w:rsidRPr="009F014A" w:rsidRDefault="009F014A" w:rsidP="00D651B4">
      <w:pPr>
        <w:ind w:left="426"/>
        <w:rPr>
          <w:rFonts w:ascii="Arial" w:hAnsi="Arial" w:cs="Arial"/>
          <w:sz w:val="20"/>
          <w:szCs w:val="20"/>
        </w:rPr>
      </w:pPr>
      <w:r w:rsidRPr="009F014A">
        <w:rPr>
          <w:rFonts w:ascii="Arial" w:hAnsi="Arial" w:cs="Arial"/>
          <w:sz w:val="20"/>
          <w:szCs w:val="20"/>
        </w:rPr>
        <w:t xml:space="preserve">- na okres </w:t>
      </w:r>
      <w:r w:rsidR="00A31D21">
        <w:rPr>
          <w:rFonts w:ascii="Arial" w:hAnsi="Arial" w:cs="Arial"/>
          <w:sz w:val="20"/>
          <w:szCs w:val="20"/>
        </w:rPr>
        <w:t>24</w:t>
      </w:r>
      <w:r w:rsidR="00D651B4">
        <w:rPr>
          <w:rFonts w:ascii="Arial" w:hAnsi="Arial" w:cs="Arial"/>
          <w:sz w:val="20"/>
          <w:szCs w:val="20"/>
        </w:rPr>
        <w:t xml:space="preserve"> miesięcy od dnia podpisania</w:t>
      </w:r>
      <w:r w:rsidR="008E14B9">
        <w:rPr>
          <w:rFonts w:ascii="Arial" w:hAnsi="Arial" w:cs="Arial"/>
          <w:sz w:val="20"/>
          <w:szCs w:val="20"/>
        </w:rPr>
        <w:t xml:space="preserve"> umowy</w:t>
      </w:r>
      <w:r w:rsidR="00D651B4">
        <w:rPr>
          <w:rFonts w:ascii="Arial" w:hAnsi="Arial" w:cs="Arial"/>
          <w:sz w:val="20"/>
          <w:szCs w:val="20"/>
        </w:rPr>
        <w:t>;</w:t>
      </w:r>
    </w:p>
    <w:p w:rsidR="00913854" w:rsidRDefault="00A10058" w:rsidP="00527E1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C74B4A" w:rsidRPr="00045C93">
        <w:rPr>
          <w:rFonts w:ascii="Arial" w:hAnsi="Arial" w:cs="Arial"/>
          <w:sz w:val="20"/>
          <w:szCs w:val="20"/>
        </w:rPr>
        <w:t xml:space="preserve">. </w:t>
      </w:r>
      <w:r w:rsidR="00913854">
        <w:rPr>
          <w:rFonts w:ascii="Arial" w:hAnsi="Arial" w:cs="Arial"/>
          <w:sz w:val="20"/>
          <w:szCs w:val="20"/>
        </w:rPr>
        <w:t>Dostawy będą realizowane sukcesywnie na koszt Wykonawcy, bez względu na wartość dostawy w terminie:</w:t>
      </w:r>
    </w:p>
    <w:p w:rsidR="00527E1A" w:rsidRPr="009459DD" w:rsidRDefault="00527E1A" w:rsidP="00A10058">
      <w:pPr>
        <w:ind w:left="426"/>
        <w:rPr>
          <w:rFonts w:ascii="Arial" w:hAnsi="Arial" w:cs="Arial"/>
          <w:b/>
          <w:sz w:val="20"/>
          <w:szCs w:val="20"/>
        </w:rPr>
      </w:pPr>
    </w:p>
    <w:p w:rsidR="00913854" w:rsidRPr="009459DD" w:rsidRDefault="00913854" w:rsidP="00A10058">
      <w:pPr>
        <w:ind w:left="426"/>
        <w:rPr>
          <w:rFonts w:ascii="Arial" w:hAnsi="Arial" w:cs="Arial"/>
          <w:b/>
          <w:sz w:val="20"/>
          <w:szCs w:val="20"/>
        </w:rPr>
      </w:pPr>
      <w:r w:rsidRPr="009459DD">
        <w:rPr>
          <w:rFonts w:ascii="Arial" w:hAnsi="Arial" w:cs="Arial"/>
          <w:b/>
          <w:sz w:val="20"/>
          <w:szCs w:val="20"/>
        </w:rPr>
        <w:t>- max. do 72 godziny od momentu złożenia zamówienia - zgodnie z terminem zadeklarowanym w ofercie wykonawcy*;</w:t>
      </w:r>
    </w:p>
    <w:p w:rsidR="00640CFF" w:rsidRDefault="00640CFF" w:rsidP="00527E1A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640CFF" w:rsidRPr="009459DD" w:rsidRDefault="003A10FC" w:rsidP="003A10FC">
      <w:pPr>
        <w:pStyle w:val="Akapitzlist"/>
        <w:jc w:val="both"/>
        <w:rPr>
          <w:rFonts w:ascii="Arial" w:hAnsi="Arial" w:cs="Arial"/>
          <w:i/>
          <w:sz w:val="20"/>
          <w:szCs w:val="20"/>
        </w:rPr>
      </w:pPr>
      <w:r w:rsidRPr="009459DD">
        <w:rPr>
          <w:rFonts w:ascii="Arial" w:hAnsi="Arial" w:cs="Arial"/>
          <w:i/>
          <w:sz w:val="20"/>
          <w:szCs w:val="20"/>
        </w:rPr>
        <w:t>*</w:t>
      </w:r>
      <w:r w:rsidR="00640CFF" w:rsidRPr="009459DD">
        <w:rPr>
          <w:rFonts w:ascii="Arial" w:hAnsi="Arial" w:cs="Arial"/>
          <w:i/>
          <w:sz w:val="20"/>
          <w:szCs w:val="20"/>
        </w:rPr>
        <w:t>Termin dostawy jest jedynym z kryteriów oceny ofert. Ilość przyznawanych punków w kryterium termin dostawy została podana w Rozdz. XVIII SWZ.</w:t>
      </w:r>
    </w:p>
    <w:p w:rsidR="00C74B4A" w:rsidRPr="00045C93" w:rsidRDefault="00A10058" w:rsidP="00913854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:rsidR="00C74B4A" w:rsidRPr="00045C93" w:rsidRDefault="00A10058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74B4A" w:rsidRPr="00045C93">
        <w:rPr>
          <w:rFonts w:ascii="Arial" w:hAnsi="Arial" w:cs="Arial"/>
          <w:sz w:val="20"/>
          <w:szCs w:val="20"/>
        </w:rPr>
        <w:t>. Miejscem realizacji przedmiotu zamówienia jest siedziba Zamawiającego.</w:t>
      </w:r>
    </w:p>
    <w:p w:rsidR="00C74B4A" w:rsidRPr="00045C93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74B4A" w:rsidRPr="00045C93">
        <w:rPr>
          <w:rFonts w:ascii="Arial" w:hAnsi="Arial" w:cs="Arial"/>
          <w:sz w:val="20"/>
          <w:szCs w:val="20"/>
        </w:rPr>
        <w:t>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 8:00 do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C74B4A" w:rsidRPr="00045C93">
        <w:rPr>
          <w:rFonts w:ascii="Arial" w:hAnsi="Arial" w:cs="Arial"/>
          <w:sz w:val="20"/>
          <w:szCs w:val="20"/>
        </w:rPr>
        <w:t>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="00C74B4A" w:rsidRPr="00045C93">
        <w:rPr>
          <w:rFonts w:ascii="Arial" w:hAnsi="Arial" w:cs="Arial"/>
          <w:sz w:val="20"/>
          <w:szCs w:val="20"/>
        </w:rPr>
        <w:t>.</w:t>
      </w:r>
    </w:p>
    <w:p w:rsidR="002B1709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FC1A42">
        <w:rPr>
          <w:rFonts w:ascii="Arial" w:hAnsi="Arial" w:cs="Arial"/>
          <w:sz w:val="20"/>
          <w:szCs w:val="20"/>
        </w:rPr>
        <w:t>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E07EC6">
        <w:rPr>
          <w:rFonts w:ascii="Arial" w:hAnsi="Arial" w:cs="Arial"/>
          <w:sz w:val="20"/>
          <w:szCs w:val="20"/>
        </w:rPr>
        <w:t>przez Zamawiającego</w:t>
      </w:r>
      <w:r w:rsidRPr="00045C93">
        <w:rPr>
          <w:rFonts w:ascii="Arial" w:hAnsi="Arial" w:cs="Arial"/>
          <w:sz w:val="20"/>
          <w:szCs w:val="20"/>
        </w:rPr>
        <w:t xml:space="preserve"> </w:t>
      </w:r>
    </w:p>
    <w:p w:rsidR="002B1709" w:rsidRPr="00E07EC6" w:rsidRDefault="002B1709" w:rsidP="002B1709">
      <w:pPr>
        <w:jc w:val="both"/>
        <w:rPr>
          <w:rFonts w:ascii="Arial" w:hAnsi="Arial" w:cs="Arial"/>
          <w:sz w:val="20"/>
          <w:szCs w:val="20"/>
        </w:rPr>
      </w:pPr>
      <w:r w:rsidRPr="00E07EC6">
        <w:rPr>
          <w:rFonts w:ascii="Arial" w:hAnsi="Arial" w:cs="Arial"/>
          <w:sz w:val="20"/>
          <w:szCs w:val="20"/>
        </w:rPr>
        <w:t>8. Termin przydatności do użycia wynosi:</w:t>
      </w:r>
    </w:p>
    <w:p w:rsidR="002B1709" w:rsidRDefault="002B1709" w:rsidP="002B1709">
      <w:pPr>
        <w:ind w:left="142"/>
        <w:jc w:val="both"/>
        <w:rPr>
          <w:rFonts w:ascii="Arial" w:hAnsi="Arial" w:cs="Arial"/>
          <w:sz w:val="20"/>
          <w:szCs w:val="20"/>
        </w:rPr>
      </w:pPr>
      <w:r w:rsidRPr="00E07EC6">
        <w:rPr>
          <w:rFonts w:ascii="Arial" w:hAnsi="Arial" w:cs="Arial"/>
          <w:sz w:val="20"/>
          <w:szCs w:val="20"/>
        </w:rPr>
        <w:t xml:space="preserve">- </w:t>
      </w:r>
      <w:r w:rsidRPr="00E07EC6">
        <w:rPr>
          <w:rFonts w:ascii="Arial" w:hAnsi="Arial" w:cs="Arial"/>
          <w:b/>
          <w:sz w:val="20"/>
          <w:szCs w:val="20"/>
        </w:rPr>
        <w:t xml:space="preserve">min.12 </w:t>
      </w:r>
      <w:r w:rsidRPr="00E07EC6">
        <w:rPr>
          <w:rFonts w:ascii="Arial" w:hAnsi="Arial" w:cs="Arial"/>
          <w:sz w:val="20"/>
          <w:szCs w:val="20"/>
        </w:rPr>
        <w:t>miesięcy od daty dostawy;</w:t>
      </w:r>
    </w:p>
    <w:p w:rsidR="002B1709" w:rsidRPr="004F4EA3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2B1709" w:rsidRPr="00D50DCD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10. </w:t>
      </w:r>
      <w:r w:rsidRPr="00D50DCD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2B1709" w:rsidRPr="00D50DCD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11.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o parametrach zgodnych z SWZ i umową, (który w przypadku uznania zasadności reklamacji zostanie zaliczony na poczet pierwotnego zamówienia) w nieprzekraczalnym terminie </w:t>
      </w:r>
      <w:r w:rsidRPr="00A45974">
        <w:rPr>
          <w:rFonts w:ascii="Arial" w:hAnsi="Arial" w:cs="Arial"/>
          <w:color w:val="000000"/>
          <w:sz w:val="20"/>
          <w:szCs w:val="20"/>
        </w:rPr>
        <w:t>do 24 godzin w dni robocze od momentu powiadomienia przez Zamawiającego.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:rsidR="002B1709" w:rsidRPr="00246651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12.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Pr="00A45974">
        <w:rPr>
          <w:rFonts w:ascii="Arial" w:hAnsi="Arial" w:cs="Arial"/>
          <w:color w:val="000000"/>
          <w:sz w:val="20"/>
          <w:szCs w:val="20"/>
        </w:rPr>
        <w:t>do 24 godzin w dni robocze od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:rsidR="002B1709" w:rsidRPr="005177CF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:rsidR="002B1709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Nr 1,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, 5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2B1709" w:rsidRDefault="002B1709" w:rsidP="00C74B4A">
      <w:pPr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>Z postępowania o udzielenie zamówienia wyklucza się Wykonawców, w stosunku do których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ust. 1  pkt.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 xml:space="preserve">Wykluczenie, o którym mowa w niniejszym punkcie następować będzie na okres ww. okoliczności. W przypadku wykonawcy wykluczonego  na podstawie art. 7 ust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0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z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>Dz. U. 2022 poz.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</w:t>
      </w:r>
      <w:r w:rsidRPr="00643CBB">
        <w:rPr>
          <w:rFonts w:ascii="Arial" w:hAnsi="Arial" w:cs="Arial"/>
          <w:sz w:val="20"/>
          <w:szCs w:val="20"/>
        </w:rPr>
        <w:lastRenderedPageBreak/>
        <w:t>zamieszkania wykonawcy.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p.z.p</w:t>
      </w:r>
      <w:proofErr w:type="spell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 xml:space="preserve">Jeżeli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</w:t>
      </w:r>
      <w:r w:rsidRPr="005A6CED">
        <w:rPr>
          <w:rFonts w:ascii="Arial" w:hAnsi="Arial" w:cs="Arial"/>
          <w:strike/>
          <w:shd w:val="clear" w:color="auto" w:fill="FFFFFF"/>
        </w:rPr>
        <w:lastRenderedPageBreak/>
        <w:t>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zakresie w jakim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 xml:space="preserve">składa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1. W postępowaniu o udzielenie zamówienia publicznego komunikacja między Zamawiającym a wykonawcami odbywa się przy użyciu Platformy e-Zamówienia, która jest dostępna pod adresem https://ezamowienia.gov.pl.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516EE3" w:rsidRDefault="00516EE3" w:rsidP="00311C7B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516EE3" w:rsidRDefault="00205119" w:rsidP="00311C7B">
      <w:pPr>
        <w:autoSpaceDE w:val="0"/>
        <w:autoSpaceDN w:val="0"/>
        <w:adjustRightInd w:val="0"/>
        <w:jc w:val="both"/>
      </w:pPr>
      <w:hyperlink r:id="rId11" w:history="1">
        <w:r w:rsidRPr="00E950EA">
          <w:rPr>
            <w:rStyle w:val="Hipercze"/>
          </w:rPr>
          <w:t>https://ezamowienia.gov.pl/mp-client/search/list/ocds-148610-c57a65ff-f956-11ed-b70f-ae2d9e28ec7b</w:t>
        </w:r>
      </w:hyperlink>
    </w:p>
    <w:p w:rsidR="00205119" w:rsidRDefault="00205119" w:rsidP="00311C7B">
      <w:pPr>
        <w:autoSpaceDE w:val="0"/>
        <w:autoSpaceDN w:val="0"/>
        <w:adjustRightInd w:val="0"/>
        <w:jc w:val="both"/>
      </w:pPr>
    </w:p>
    <w:p w:rsidR="00205119" w:rsidRPr="00C64E15" w:rsidRDefault="00205119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5. Identyfikator (ID) postępowania na Platformie e-Zamówienia: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4F6AF2" w:rsidRDefault="004F6AF2" w:rsidP="004F6AF2">
      <w:pPr>
        <w:jc w:val="both"/>
      </w:pPr>
      <w:r>
        <w:t>ocds-148610-c57a65ff-f956-11ed-b70f-ae2d9e28ec7b</w:t>
      </w:r>
    </w:p>
    <w:p w:rsidR="00516EE3" w:rsidRDefault="00516EE3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dostępny na stronie internetowej https://ezamowienia.gov.pl oraz informacje zamieszczone w zakładce „Centrum Pomocy”.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1D146A" w:rsidP="00311C7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>z dnia 30 grudnia 2020 r. w sprawie sposobu sporządzania i przekazywania informacji oraz wymagań technicznych dla dokumentów elektronicznych oraz środków komunikacji elektronicznej w postępowaniu o udzielenie zamówienia publicznego lub w konkursie (Dz. U. poz.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się jako załączniki.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a. w formatach danych określonych w przepisach rozporządzenia Rady Ministrów w sprawie Krajowych Ram Interoperacyjności (i przekazuje się jako załącznik), lub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b. jako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z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311C7B">
      <w:pPr>
        <w:pStyle w:val="Default"/>
        <w:jc w:val="both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>opatrzone kwalifikowanym podpisem 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311C7B">
      <w:pPr>
        <w:pStyle w:val="Default"/>
        <w:jc w:val="both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przesyłanych jako załączniki do jednego formularza).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464159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2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311C7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D2267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3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311C7B">
      <w:pPr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gdy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4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5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2F359D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Andrzej Szczepuła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8309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Aleksandra Słabicka-Błauciak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2F359D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Apteka Szpitalna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A272E6">
              <w:rPr>
                <w:rFonts w:ascii="Arial" w:hAnsi="Arial" w:cs="Arial"/>
                <w:sz w:val="20"/>
                <w:szCs w:val="20"/>
              </w:rPr>
              <w:t>apteka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@zozolawa.wroc.pl</w:t>
            </w:r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6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9B2605">
        <w:rPr>
          <w:rFonts w:ascii="Arial" w:hAnsi="Arial" w:cs="Arial"/>
          <w:b/>
          <w:sz w:val="20"/>
          <w:szCs w:val="20"/>
          <w:highlight w:val="yellow"/>
        </w:rPr>
        <w:t>31 sierpnia</w:t>
      </w:r>
      <w:r w:rsidR="002302D1" w:rsidRPr="002F359D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Pr="002F359D">
        <w:rPr>
          <w:rFonts w:ascii="Arial" w:hAnsi="Arial" w:cs="Arial"/>
          <w:b/>
          <w:sz w:val="20"/>
          <w:szCs w:val="20"/>
          <w:highlight w:val="yellow"/>
        </w:rPr>
        <w:t>202</w:t>
      </w:r>
      <w:r w:rsidR="009D7DEE" w:rsidRPr="002F359D">
        <w:rPr>
          <w:rFonts w:ascii="Arial" w:hAnsi="Arial" w:cs="Arial"/>
          <w:b/>
          <w:sz w:val="20"/>
          <w:szCs w:val="20"/>
          <w:highlight w:val="yellow"/>
        </w:rPr>
        <w:t>3</w:t>
      </w:r>
      <w:r w:rsidRPr="002F359D">
        <w:rPr>
          <w:rFonts w:ascii="Arial" w:hAnsi="Arial" w:cs="Arial"/>
          <w:b/>
          <w:sz w:val="20"/>
          <w:szCs w:val="20"/>
          <w:highlight w:val="yellow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(art.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41064A" w:rsidRPr="0041064A" w:rsidRDefault="0041064A" w:rsidP="0041064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66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41064A">
        <w:rPr>
          <w:rFonts w:ascii="Arial" w:hAnsi="Arial" w:cs="Arial"/>
          <w:sz w:val="20"/>
          <w:szCs w:val="20"/>
        </w:rPr>
        <w:t xml:space="preserve">wypełniony </w:t>
      </w:r>
      <w:r w:rsidRPr="0041064A">
        <w:rPr>
          <w:rFonts w:ascii="Arial" w:hAnsi="Arial" w:cs="Arial"/>
          <w:b/>
          <w:sz w:val="20"/>
          <w:szCs w:val="20"/>
        </w:rPr>
        <w:t>formularz ofertowy</w:t>
      </w:r>
      <w:r w:rsidRPr="0041064A">
        <w:rPr>
          <w:rFonts w:ascii="Arial" w:hAnsi="Arial" w:cs="Arial"/>
          <w:sz w:val="20"/>
          <w:szCs w:val="20"/>
        </w:rPr>
        <w:t xml:space="preserve"> sporządzony </w:t>
      </w:r>
      <w:r w:rsidRPr="0041064A">
        <w:rPr>
          <w:rFonts w:ascii="Arial" w:hAnsi="Arial" w:cs="Arial"/>
          <w:color w:val="000000"/>
          <w:sz w:val="20"/>
          <w:szCs w:val="20"/>
        </w:rPr>
        <w:t>przy pomocy interaktywnego „</w:t>
      </w:r>
      <w:r w:rsidRPr="0041064A">
        <w:rPr>
          <w:rFonts w:ascii="Arial" w:hAnsi="Arial" w:cs="Arial"/>
          <w:b/>
          <w:bCs/>
          <w:color w:val="000000"/>
          <w:sz w:val="20"/>
          <w:szCs w:val="20"/>
        </w:rPr>
        <w:t xml:space="preserve">Formularza ofertowego” </w:t>
      </w:r>
      <w:r w:rsidRPr="0041064A">
        <w:rPr>
          <w:rFonts w:ascii="Arial" w:hAnsi="Arial" w:cs="Arial"/>
          <w:color w:val="000000"/>
          <w:sz w:val="20"/>
          <w:szCs w:val="20"/>
        </w:rPr>
        <w:t>udostępnionego przez Zamawiającego na Platformie e-Zamówienia i zamieszczonego w podglądzie postępowania w zakładce „Informacje podstawowe”.</w:t>
      </w:r>
    </w:p>
    <w:p w:rsidR="001D666A" w:rsidRPr="0041064A" w:rsidRDefault="008B3611" w:rsidP="0041064A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41064A">
        <w:rPr>
          <w:rFonts w:ascii="Arial" w:hAnsi="Arial" w:cs="Arial"/>
          <w:sz w:val="20"/>
          <w:szCs w:val="20"/>
        </w:rPr>
        <w:t>oświadczeni</w:t>
      </w:r>
      <w:r w:rsidR="00707D00" w:rsidRPr="0041064A">
        <w:rPr>
          <w:rFonts w:ascii="Arial" w:hAnsi="Arial" w:cs="Arial"/>
          <w:sz w:val="20"/>
          <w:szCs w:val="20"/>
        </w:rPr>
        <w:t>e</w:t>
      </w:r>
      <w:r w:rsidR="00493A10" w:rsidRPr="0041064A">
        <w:rPr>
          <w:rFonts w:ascii="Arial" w:hAnsi="Arial" w:cs="Arial"/>
          <w:sz w:val="20"/>
          <w:szCs w:val="20"/>
        </w:rPr>
        <w:t xml:space="preserve"> </w:t>
      </w:r>
      <w:r w:rsidR="00AD4C13" w:rsidRPr="0041064A">
        <w:rPr>
          <w:rFonts w:ascii="Arial" w:hAnsi="Arial" w:cs="Arial"/>
          <w:sz w:val="20"/>
          <w:szCs w:val="20"/>
        </w:rPr>
        <w:t xml:space="preserve">w postaci </w:t>
      </w:r>
      <w:r w:rsidR="00AD4C13" w:rsidRPr="0041064A">
        <w:rPr>
          <w:rFonts w:ascii="Arial" w:hAnsi="Arial" w:cs="Arial"/>
          <w:b/>
          <w:sz w:val="20"/>
          <w:szCs w:val="20"/>
        </w:rPr>
        <w:t>Jednolitego Europejskiego Dokumentu Zamówienia</w:t>
      </w:r>
      <w:r w:rsidR="00AD4C13" w:rsidRPr="0041064A">
        <w:rPr>
          <w:rFonts w:ascii="Arial" w:hAnsi="Arial" w:cs="Arial"/>
          <w:sz w:val="20"/>
          <w:szCs w:val="20"/>
        </w:rPr>
        <w:t xml:space="preserve">, </w:t>
      </w:r>
      <w:r w:rsidRPr="0041064A">
        <w:rPr>
          <w:rFonts w:ascii="Arial" w:hAnsi="Arial" w:cs="Arial"/>
          <w:sz w:val="20"/>
          <w:szCs w:val="20"/>
        </w:rPr>
        <w:t xml:space="preserve">wymienione w </w:t>
      </w:r>
      <w:r w:rsidR="00F0365D" w:rsidRPr="0041064A">
        <w:rPr>
          <w:rFonts w:ascii="Arial" w:hAnsi="Arial" w:cs="Arial"/>
          <w:sz w:val="20"/>
          <w:szCs w:val="20"/>
        </w:rPr>
        <w:t>rozdziale VII</w:t>
      </w:r>
      <w:r w:rsidRPr="0041064A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1064A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 xml:space="preserve">świadczenie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>Dz. U. 2022 poz.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0F23B0" w:rsidRDefault="008B3611" w:rsidP="000F23B0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>specyfikację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Default="007E05C3" w:rsidP="000F23B0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0F23B0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0F23B0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0F23B0">
        <w:rPr>
          <w:rFonts w:ascii="Arial" w:hAnsi="Arial" w:cs="Arial"/>
          <w:color w:val="000000"/>
          <w:sz w:val="20"/>
          <w:szCs w:val="20"/>
        </w:rPr>
        <w:t>oferowanych produktów lub jego autoryzowanego przedstawiciela</w:t>
      </w:r>
      <w:r w:rsidRPr="000F23B0">
        <w:rPr>
          <w:rFonts w:ascii="Arial" w:hAnsi="Arial" w:cs="Arial"/>
          <w:color w:val="000000"/>
          <w:sz w:val="20"/>
          <w:szCs w:val="20"/>
        </w:rPr>
        <w:t>, potwierdzające parametry, właściwości i przeznaczenie zaoferowanego produktu zgodnie z żądaniami Zamawiającego, określonymi w specyfikacji asortymentowo cenowej oraz opisie przedmiotu zamówienia - Załączniku Nr 9 wraz z umieszczoną na tych dokumentach przez wykonawcę adnotacją określającą zadanie i pozycję w zadaniu, której dotyczy przedstawiony dokument</w:t>
      </w:r>
      <w:r w:rsidR="00AD2297" w:rsidRPr="000F23B0">
        <w:rPr>
          <w:rFonts w:ascii="Arial" w:hAnsi="Arial" w:cs="Arial"/>
          <w:sz w:val="20"/>
          <w:szCs w:val="20"/>
        </w:rPr>
        <w:t>;</w:t>
      </w:r>
    </w:p>
    <w:p w:rsidR="009E3C21" w:rsidRPr="000F23B0" w:rsidRDefault="009E3C21" w:rsidP="000F23B0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9E3C21">
        <w:rPr>
          <w:rFonts w:ascii="Arial" w:hAnsi="Arial" w:cs="Arial"/>
          <w:sz w:val="20"/>
          <w:szCs w:val="20"/>
        </w:rPr>
        <w:t>W przypadku zadania nr 9</w:t>
      </w:r>
      <w:r>
        <w:rPr>
          <w:rFonts w:ascii="Arial" w:hAnsi="Arial" w:cs="Arial"/>
          <w:sz w:val="20"/>
          <w:szCs w:val="20"/>
        </w:rPr>
        <w:t xml:space="preserve"> – obłożenia operacyjne A – należy złożyć certyfikat  walidacji procesu sterylizacji wydany przez zewnętrzną jednostkę certyfikującą.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oświadczenie,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>pełnomocnictwa do podpisania oferty i załączników (jeżeli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1E5F2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DD349E" w:rsidRDefault="008B3611" w:rsidP="001E5F2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1455B9" w:rsidP="001E5F2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4. Wykonawca przygotowuje ofertę przy pomocy interaktywnego „</w:t>
      </w: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Formularza ofertowego”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udostępnionego przez Zamawiającego na Platformie e-Zamówienia i zamieszczonego w podglądzie postępowania w zakładce „Informacje podstawowe”. </w:t>
      </w:r>
    </w:p>
    <w:p w:rsidR="001455B9" w:rsidRPr="00C64E15" w:rsidRDefault="000D739F" w:rsidP="001E5F2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5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1455B9" w:rsidRPr="00C64E15" w:rsidRDefault="000D739F" w:rsidP="001E5F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6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Następnie wykonawca powinien pobrać „Formularz ofertowy”, zapisać go na dysku komputera użytkownika, uzupełnić pozostałymi danymi wymaganymi przez Zamawiającego i ponownie zapisać na dysku komputera użytkownika oraz podpisać odpowiednim rodzajem podpisu elektronicznego, zgodnie z pkt </w:t>
      </w: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1455B9" w:rsidRPr="00C64E15" w:rsidRDefault="001455B9" w:rsidP="00E958C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Uwaga!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Nie należy zmieniać nazwy pliku nadanej przez Platformę e-Zamówienia. Zapisany „Formularz ofertowy” należy zawsze otwierać w programie Adobe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Acrobat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Reader DC.</w:t>
      </w:r>
    </w:p>
    <w:p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17D13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 jest równoznaczne z opatrzeniem wszystkich dokumentów zawartych w tym pliku odpowiednio kwalifikowanym podpisem elektronicznym. </w:t>
      </w:r>
    </w:p>
    <w:p w:rsidR="001455B9" w:rsidRPr="00C64E15" w:rsidRDefault="000D739F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117D13" w:rsidRDefault="001455B9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8B3611" w:rsidRDefault="008B3611" w:rsidP="00E958CD">
      <w:pPr>
        <w:spacing w:line="276" w:lineRule="auto"/>
        <w:jc w:val="both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E958C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E958C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04121F">
        <w:rPr>
          <w:rFonts w:ascii="Arial" w:hAnsi="Arial" w:cs="Arial"/>
          <w:b/>
          <w:sz w:val="20"/>
          <w:szCs w:val="20"/>
          <w:highlight w:val="yellow"/>
        </w:rPr>
        <w:t>20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04121F">
        <w:rPr>
          <w:rFonts w:ascii="Arial" w:hAnsi="Arial" w:cs="Arial"/>
          <w:b/>
          <w:sz w:val="20"/>
          <w:szCs w:val="20"/>
          <w:highlight w:val="yellow"/>
        </w:rPr>
        <w:t>6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r.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04121F">
        <w:rPr>
          <w:rFonts w:ascii="Arial" w:hAnsi="Arial" w:cs="Arial"/>
          <w:b/>
          <w:sz w:val="20"/>
          <w:szCs w:val="20"/>
          <w:highlight w:val="yellow"/>
        </w:rPr>
        <w:t>20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04121F">
        <w:rPr>
          <w:rFonts w:ascii="Arial" w:hAnsi="Arial" w:cs="Arial"/>
          <w:b/>
          <w:sz w:val="20"/>
          <w:szCs w:val="20"/>
          <w:highlight w:val="yellow"/>
        </w:rPr>
        <w:t>6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r.,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352947">
        <w:rPr>
          <w:rFonts w:ascii="Arial" w:hAnsi="Arial" w:cs="Arial"/>
          <w:b/>
          <w:sz w:val="20"/>
          <w:szCs w:val="20"/>
          <w:highlight w:val="yellow"/>
        </w:rPr>
        <w:t>3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A06941" w:rsidRDefault="00A06941" w:rsidP="00A069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A06941" w:rsidRDefault="00A06941" w:rsidP="00A069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A06941" w:rsidRDefault="00A06941" w:rsidP="00A069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A06941" w:rsidRDefault="00A06941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C51FDF" w:rsidRPr="00845423" w:rsidRDefault="00EA6820" w:rsidP="008454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A06941" w:rsidRDefault="00A06941" w:rsidP="00A06941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A06941" w:rsidTr="00D6692C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941" w:rsidRDefault="00A06941" w:rsidP="00D6692C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941" w:rsidRDefault="00A06941" w:rsidP="00D6692C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41" w:rsidRDefault="00A06941" w:rsidP="00D6692C">
            <w:pPr>
              <w:pStyle w:val="NormalnyWeb"/>
              <w:snapToGrid w:val="0"/>
              <w:ind w:left="0"/>
              <w:jc w:val="both"/>
            </w:pPr>
          </w:p>
        </w:tc>
      </w:tr>
      <w:tr w:rsidR="00A06941" w:rsidTr="00D6692C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941" w:rsidRDefault="00A06941" w:rsidP="00D6692C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941" w:rsidRDefault="00A06941" w:rsidP="00D6692C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41" w:rsidRDefault="00A06941" w:rsidP="00D6692C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A06941" w:rsidTr="00D6692C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941" w:rsidRDefault="00A06941" w:rsidP="00D6692C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941" w:rsidRPr="007C1519" w:rsidRDefault="00A06941" w:rsidP="00A06941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41" w:rsidRPr="007C1519" w:rsidRDefault="00A06941" w:rsidP="00D6692C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A06941" w:rsidRDefault="00A06941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A06941" w:rsidRDefault="00A06941" w:rsidP="00A0694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A06941" w:rsidRPr="00A765C8" w:rsidRDefault="00A06941" w:rsidP="00A06941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A765C8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A06941" w:rsidRPr="00A765C8" w:rsidRDefault="00A06941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A765C8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A06941" w:rsidRPr="00A765C8" w:rsidRDefault="00A06941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p w:rsidR="00A06941" w:rsidRPr="00A765C8" w:rsidRDefault="00A06941" w:rsidP="00A06941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A06941" w:rsidRPr="00A765C8" w:rsidRDefault="00A06941" w:rsidP="00A06941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color w:val="000000"/>
          <w:sz w:val="20"/>
          <w:szCs w:val="20"/>
        </w:rPr>
        <w:t xml:space="preserve">    2)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Termin dostawy od momentu złożenia zamówienia:</w:t>
      </w:r>
    </w:p>
    <w:p w:rsidR="00A06941" w:rsidRPr="00A765C8" w:rsidRDefault="00A06941" w:rsidP="00A069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A06941" w:rsidRPr="00A765C8" w:rsidRDefault="00A06941" w:rsidP="00A06941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 xml:space="preserve">- do 24 godzin w dni robocze od chwili złożenia zamówienia - </w:t>
      </w:r>
      <w:r>
        <w:rPr>
          <w:rFonts w:ascii="Arial" w:hAnsi="Arial" w:cs="Arial"/>
          <w:sz w:val="20"/>
          <w:szCs w:val="20"/>
        </w:rPr>
        <w:t>40</w:t>
      </w:r>
      <w:r w:rsidRPr="00A765C8">
        <w:rPr>
          <w:rFonts w:ascii="Arial" w:hAnsi="Arial" w:cs="Arial"/>
          <w:sz w:val="20"/>
          <w:szCs w:val="20"/>
        </w:rPr>
        <w:t xml:space="preserve"> pkt</w:t>
      </w:r>
    </w:p>
    <w:p w:rsidR="00A06941" w:rsidRPr="00A765C8" w:rsidRDefault="00A06941" w:rsidP="00A06941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 xml:space="preserve">- do 48 godzin w dni robocze od chwili złożenia zamówienia - </w:t>
      </w:r>
      <w:r>
        <w:rPr>
          <w:rFonts w:ascii="Arial" w:hAnsi="Arial" w:cs="Arial"/>
          <w:sz w:val="20"/>
          <w:szCs w:val="20"/>
        </w:rPr>
        <w:t>30</w:t>
      </w:r>
      <w:r w:rsidRPr="00A765C8">
        <w:rPr>
          <w:rFonts w:ascii="Arial" w:hAnsi="Arial" w:cs="Arial"/>
          <w:sz w:val="20"/>
          <w:szCs w:val="20"/>
        </w:rPr>
        <w:t xml:space="preserve"> pkt</w:t>
      </w:r>
    </w:p>
    <w:p w:rsidR="00A06941" w:rsidRPr="00A765C8" w:rsidRDefault="00A06941" w:rsidP="00A06941">
      <w:pPr>
        <w:ind w:left="360"/>
        <w:jc w:val="both"/>
        <w:rPr>
          <w:rFonts w:ascii="Arial" w:hAnsi="Arial" w:cs="Arial"/>
          <w:sz w:val="20"/>
          <w:szCs w:val="20"/>
        </w:rPr>
      </w:pPr>
      <w:r w:rsidRPr="00A765C8">
        <w:rPr>
          <w:rFonts w:ascii="Arial" w:hAnsi="Arial" w:cs="Arial"/>
          <w:sz w:val="20"/>
          <w:szCs w:val="20"/>
        </w:rPr>
        <w:t>- maksymalnie do 72 godzin w dni robocze od chwili złożenia zamówienia –0 pkt*</w:t>
      </w:r>
    </w:p>
    <w:p w:rsidR="00A06941" w:rsidRPr="00A765C8" w:rsidRDefault="00A06941" w:rsidP="00A069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A765C8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A06941" w:rsidRDefault="00A06941" w:rsidP="00A069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765C8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A765C8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ilo</w:t>
      </w:r>
      <w:r w:rsidRPr="00A765C8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A765C8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845423" w:rsidRPr="00A765C8" w:rsidRDefault="00845423" w:rsidP="00A069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45423" w:rsidRDefault="00845423" w:rsidP="008454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Jeżeli wykonawca nie poda w złożonym Formularzu oferty oferowanego terminu dostawy, Zamawiający uzna, że wykonawca zaoferował najdłuższy możliwy termin tj. 72 godziny. </w:t>
      </w:r>
    </w:p>
    <w:p w:rsidR="00A06941" w:rsidRDefault="00A06941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A06941" w:rsidRDefault="00A06941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Zamawiający przestrzegając przepisów ustawy z dnia 10 maja 2018r. o ochronie danych osobowych (Dz.U. z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 trzeci,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tym że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inspektorem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7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ZOZ/DZP/PN/1/23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odbiorcami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z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w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posiada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lastRenderedPageBreak/>
        <w:t xml:space="preserve">prawo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nie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w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411BE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pozyskał.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Nr 3 -   </w:t>
      </w:r>
      <w:r w:rsidR="00D851F2">
        <w:rPr>
          <w:rFonts w:ascii="Arial" w:hAnsi="Arial" w:cs="Arial"/>
          <w:sz w:val="20"/>
          <w:szCs w:val="20"/>
        </w:rPr>
        <w:t>Oświadczenie</w:t>
      </w:r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>Załącznik Nr 5 -   Wzór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p.z.p</w:t>
      </w:r>
      <w:proofErr w:type="spell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>Załącznik 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 xml:space="preserve">Oświadczenie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="00676C8B">
        <w:rPr>
          <w:rFonts w:ascii="Arial" w:hAnsi="Arial" w:cs="Arial"/>
          <w:sz w:val="20"/>
          <w:szCs w:val="20"/>
        </w:rPr>
        <w:t>r 9 -   Formularz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016132" w:rsidRPr="00246686" w:rsidRDefault="00CE60B7" w:rsidP="00246686">
      <w:pPr>
        <w:pStyle w:val="Default"/>
        <w:rPr>
          <w:rFonts w:ascii="Liberation Sans" w:hAnsi="Liberation Sans" w:cs="Liberation Sans"/>
        </w:rPr>
      </w:pPr>
      <w:r w:rsidRPr="00E102D5">
        <w:rPr>
          <w:sz w:val="20"/>
          <w:szCs w:val="20"/>
        </w:rPr>
        <w:t xml:space="preserve">Numer ogłoszenia TED: </w:t>
      </w:r>
      <w:r w:rsidR="00246686">
        <w:rPr>
          <w:sz w:val="20"/>
          <w:szCs w:val="20"/>
        </w:rPr>
        <w:t xml:space="preserve">  </w:t>
      </w:r>
      <w:r w:rsidR="00246686" w:rsidRPr="00246686">
        <w:rPr>
          <w:rFonts w:ascii="Liberation Sans" w:hAnsi="Liberation Sans" w:cs="Liberation Sans"/>
          <w:b/>
          <w:bCs/>
          <w:sz w:val="20"/>
          <w:szCs w:val="20"/>
        </w:rPr>
        <w:t>2023/S 098-307304</w:t>
      </w:r>
    </w:p>
    <w:p w:rsidR="00AE05A0" w:rsidRDefault="00AE05A0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8"/>
      <w:footerReference w:type="even" r:id="rId19"/>
      <w:footerReference w:type="default" r:id="rId20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A12" w:rsidRDefault="00D30A12">
      <w:r>
        <w:separator/>
      </w:r>
    </w:p>
  </w:endnote>
  <w:endnote w:type="continuationSeparator" w:id="0">
    <w:p w:rsidR="00D30A12" w:rsidRDefault="00D30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62" w:rsidRDefault="00820962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20962" w:rsidRDefault="00820962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62" w:rsidRDefault="00820962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05119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820962" w:rsidRPr="0099284C" w:rsidRDefault="00820962" w:rsidP="00DD6D51">
    <w:pPr>
      <w:spacing w:beforeLines="120" w:before="288" w:afterLines="120" w:after="288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A12" w:rsidRDefault="00D30A12">
      <w:r>
        <w:separator/>
      </w:r>
    </w:p>
  </w:footnote>
  <w:footnote w:type="continuationSeparator" w:id="0">
    <w:p w:rsidR="00D30A12" w:rsidRDefault="00D30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62" w:rsidRDefault="00820962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7E1EA680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B24C96"/>
    <w:multiLevelType w:val="hybridMultilevel"/>
    <w:tmpl w:val="0A56C6F0"/>
    <w:lvl w:ilvl="0" w:tplc="3C5E608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25827"/>
    <w:multiLevelType w:val="hybridMultilevel"/>
    <w:tmpl w:val="39A6D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211F5"/>
    <w:multiLevelType w:val="hybridMultilevel"/>
    <w:tmpl w:val="A710B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70852B2"/>
    <w:multiLevelType w:val="hybridMultilevel"/>
    <w:tmpl w:val="A498C75C"/>
    <w:lvl w:ilvl="0" w:tplc="F8D6D302">
      <w:start w:val="1"/>
      <w:numFmt w:val="bullet"/>
      <w:lvlText w:val=""/>
      <w:lvlJc w:val="left"/>
      <w:pPr>
        <w:ind w:left="114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7F723D8"/>
    <w:multiLevelType w:val="hybridMultilevel"/>
    <w:tmpl w:val="20E8D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4E4848"/>
    <w:multiLevelType w:val="hybridMultilevel"/>
    <w:tmpl w:val="83E2E4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A94833"/>
    <w:multiLevelType w:val="hybridMultilevel"/>
    <w:tmpl w:val="332EE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C4D50"/>
    <w:multiLevelType w:val="hybridMultilevel"/>
    <w:tmpl w:val="5CFA5AF0"/>
    <w:lvl w:ilvl="0" w:tplc="3000CA02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59F54777"/>
    <w:multiLevelType w:val="hybridMultilevel"/>
    <w:tmpl w:val="7488FC6E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214D1B4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A6070"/>
    <w:multiLevelType w:val="hybridMultilevel"/>
    <w:tmpl w:val="B3D80F50"/>
    <w:lvl w:ilvl="0" w:tplc="AD540A4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19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</w:num>
  <w:num w:numId="18">
    <w:abstractNumId w:val="18"/>
  </w:num>
  <w:num w:numId="19">
    <w:abstractNumId w:val="14"/>
  </w:num>
  <w:num w:numId="20">
    <w:abstractNumId w:val="9"/>
  </w:num>
  <w:num w:numId="21">
    <w:abstractNumId w:val="22"/>
  </w:num>
  <w:num w:numId="22">
    <w:abstractNumId w:val="0"/>
  </w:num>
  <w:num w:numId="23">
    <w:abstractNumId w:val="1"/>
  </w:num>
  <w:num w:numId="24">
    <w:abstractNumId w:val="6"/>
  </w:num>
  <w:num w:numId="25">
    <w:abstractNumId w:val="17"/>
  </w:num>
  <w:num w:numId="26">
    <w:abstractNumId w:val="15"/>
  </w:num>
  <w:num w:numId="27">
    <w:abstractNumId w:val="10"/>
  </w:num>
  <w:num w:numId="28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778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21F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44C8"/>
    <w:rsid w:val="000651D4"/>
    <w:rsid w:val="00065549"/>
    <w:rsid w:val="00065DD0"/>
    <w:rsid w:val="000673A9"/>
    <w:rsid w:val="000674FB"/>
    <w:rsid w:val="0007268A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061F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49"/>
    <w:rsid w:val="000D13A9"/>
    <w:rsid w:val="000D1D11"/>
    <w:rsid w:val="000D215C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3B0"/>
    <w:rsid w:val="000F2438"/>
    <w:rsid w:val="000F2551"/>
    <w:rsid w:val="000F2CE1"/>
    <w:rsid w:val="000F44BB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2DA4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17D13"/>
    <w:rsid w:val="0012026D"/>
    <w:rsid w:val="001213AC"/>
    <w:rsid w:val="00121D74"/>
    <w:rsid w:val="0012218C"/>
    <w:rsid w:val="00122F05"/>
    <w:rsid w:val="00123B8A"/>
    <w:rsid w:val="001263CA"/>
    <w:rsid w:val="00127151"/>
    <w:rsid w:val="001304BF"/>
    <w:rsid w:val="00130666"/>
    <w:rsid w:val="001314E2"/>
    <w:rsid w:val="00132809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1CAF"/>
    <w:rsid w:val="001423F6"/>
    <w:rsid w:val="001423FB"/>
    <w:rsid w:val="00144693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07DC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6779C"/>
    <w:rsid w:val="001704E1"/>
    <w:rsid w:val="00170986"/>
    <w:rsid w:val="00171448"/>
    <w:rsid w:val="00171633"/>
    <w:rsid w:val="0017212E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1E99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B93"/>
    <w:rsid w:val="001C6CC0"/>
    <w:rsid w:val="001D0CE2"/>
    <w:rsid w:val="001D146A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5F2B"/>
    <w:rsid w:val="001E6838"/>
    <w:rsid w:val="001F11E5"/>
    <w:rsid w:val="001F22FD"/>
    <w:rsid w:val="001F2353"/>
    <w:rsid w:val="001F3D22"/>
    <w:rsid w:val="001F529E"/>
    <w:rsid w:val="00200286"/>
    <w:rsid w:val="00200635"/>
    <w:rsid w:val="00201527"/>
    <w:rsid w:val="00201829"/>
    <w:rsid w:val="00201A3E"/>
    <w:rsid w:val="00201BA6"/>
    <w:rsid w:val="002022D7"/>
    <w:rsid w:val="00202FCC"/>
    <w:rsid w:val="002038DD"/>
    <w:rsid w:val="0020476F"/>
    <w:rsid w:val="00205119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5AFA"/>
    <w:rsid w:val="00215F6A"/>
    <w:rsid w:val="00216458"/>
    <w:rsid w:val="002166F0"/>
    <w:rsid w:val="00216AC6"/>
    <w:rsid w:val="00216C38"/>
    <w:rsid w:val="00216D80"/>
    <w:rsid w:val="00216E9A"/>
    <w:rsid w:val="00216FAB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6686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6F59"/>
    <w:rsid w:val="00267679"/>
    <w:rsid w:val="002678EF"/>
    <w:rsid w:val="002700E0"/>
    <w:rsid w:val="002711AB"/>
    <w:rsid w:val="00271F02"/>
    <w:rsid w:val="002722CF"/>
    <w:rsid w:val="00272D35"/>
    <w:rsid w:val="00273334"/>
    <w:rsid w:val="00274520"/>
    <w:rsid w:val="00274729"/>
    <w:rsid w:val="00274C58"/>
    <w:rsid w:val="00274D95"/>
    <w:rsid w:val="00276314"/>
    <w:rsid w:val="00280B7D"/>
    <w:rsid w:val="00280E45"/>
    <w:rsid w:val="00282737"/>
    <w:rsid w:val="002827DA"/>
    <w:rsid w:val="0028466D"/>
    <w:rsid w:val="00285AF0"/>
    <w:rsid w:val="00286DBB"/>
    <w:rsid w:val="00287CA3"/>
    <w:rsid w:val="002900FB"/>
    <w:rsid w:val="00290412"/>
    <w:rsid w:val="00290AD4"/>
    <w:rsid w:val="002918CC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037"/>
    <w:rsid w:val="002A09DC"/>
    <w:rsid w:val="002A2D16"/>
    <w:rsid w:val="002A38FC"/>
    <w:rsid w:val="002A4014"/>
    <w:rsid w:val="002A4C2C"/>
    <w:rsid w:val="002B0541"/>
    <w:rsid w:val="002B0C5E"/>
    <w:rsid w:val="002B0CC3"/>
    <w:rsid w:val="002B1709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4F10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C70BC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185A"/>
    <w:rsid w:val="002E2C9B"/>
    <w:rsid w:val="002E3D8B"/>
    <w:rsid w:val="002E574F"/>
    <w:rsid w:val="002E5BBF"/>
    <w:rsid w:val="002E5F00"/>
    <w:rsid w:val="002E60F7"/>
    <w:rsid w:val="002F0003"/>
    <w:rsid w:val="002F00CC"/>
    <w:rsid w:val="002F106D"/>
    <w:rsid w:val="002F1795"/>
    <w:rsid w:val="002F183C"/>
    <w:rsid w:val="002F199C"/>
    <w:rsid w:val="002F1B13"/>
    <w:rsid w:val="002F2EB1"/>
    <w:rsid w:val="002F311B"/>
    <w:rsid w:val="002F359D"/>
    <w:rsid w:val="002F3C84"/>
    <w:rsid w:val="002F532A"/>
    <w:rsid w:val="002F671A"/>
    <w:rsid w:val="002F6947"/>
    <w:rsid w:val="002F79E5"/>
    <w:rsid w:val="002F7C7E"/>
    <w:rsid w:val="003008C9"/>
    <w:rsid w:val="003009EF"/>
    <w:rsid w:val="00300A6C"/>
    <w:rsid w:val="00300F15"/>
    <w:rsid w:val="00301740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9A2"/>
    <w:rsid w:val="00306DC9"/>
    <w:rsid w:val="003072B9"/>
    <w:rsid w:val="00307315"/>
    <w:rsid w:val="003117E8"/>
    <w:rsid w:val="00311C7B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17F5F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3D50"/>
    <w:rsid w:val="003342D8"/>
    <w:rsid w:val="00334A56"/>
    <w:rsid w:val="00335743"/>
    <w:rsid w:val="00335819"/>
    <w:rsid w:val="003358F3"/>
    <w:rsid w:val="003366A1"/>
    <w:rsid w:val="00337410"/>
    <w:rsid w:val="00337569"/>
    <w:rsid w:val="00337C20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47CEB"/>
    <w:rsid w:val="00350717"/>
    <w:rsid w:val="00351268"/>
    <w:rsid w:val="0035211E"/>
    <w:rsid w:val="003527AC"/>
    <w:rsid w:val="00352947"/>
    <w:rsid w:val="00352B16"/>
    <w:rsid w:val="00354467"/>
    <w:rsid w:val="00354AEC"/>
    <w:rsid w:val="00354C2D"/>
    <w:rsid w:val="00355538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777C1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C2F"/>
    <w:rsid w:val="00397FAF"/>
    <w:rsid w:val="003A01C3"/>
    <w:rsid w:val="003A0B62"/>
    <w:rsid w:val="003A10FC"/>
    <w:rsid w:val="003A248A"/>
    <w:rsid w:val="003A28DA"/>
    <w:rsid w:val="003A2964"/>
    <w:rsid w:val="003A3D28"/>
    <w:rsid w:val="003A4EC7"/>
    <w:rsid w:val="003A51D4"/>
    <w:rsid w:val="003A5272"/>
    <w:rsid w:val="003A79DB"/>
    <w:rsid w:val="003A7B52"/>
    <w:rsid w:val="003A7DB8"/>
    <w:rsid w:val="003B000D"/>
    <w:rsid w:val="003B04DF"/>
    <w:rsid w:val="003B0CC4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1E8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1AA8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0F08"/>
    <w:rsid w:val="003F1E5C"/>
    <w:rsid w:val="003F29E5"/>
    <w:rsid w:val="003F3010"/>
    <w:rsid w:val="003F3411"/>
    <w:rsid w:val="003F3AFD"/>
    <w:rsid w:val="003F4653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64A"/>
    <w:rsid w:val="0041083E"/>
    <w:rsid w:val="00410CEA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9D2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5A1E"/>
    <w:rsid w:val="00456523"/>
    <w:rsid w:val="0046188A"/>
    <w:rsid w:val="004629FD"/>
    <w:rsid w:val="0046311B"/>
    <w:rsid w:val="00463E4E"/>
    <w:rsid w:val="00464000"/>
    <w:rsid w:val="00464159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68DF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2C3"/>
    <w:rsid w:val="00493A10"/>
    <w:rsid w:val="004944DE"/>
    <w:rsid w:val="0049576D"/>
    <w:rsid w:val="004959B2"/>
    <w:rsid w:val="00495B23"/>
    <w:rsid w:val="00495CA8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6D6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6AF2"/>
    <w:rsid w:val="004F7035"/>
    <w:rsid w:val="004F7FBB"/>
    <w:rsid w:val="005000B6"/>
    <w:rsid w:val="00500385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6EE3"/>
    <w:rsid w:val="005177CF"/>
    <w:rsid w:val="00517A6D"/>
    <w:rsid w:val="005200BF"/>
    <w:rsid w:val="00520579"/>
    <w:rsid w:val="00520687"/>
    <w:rsid w:val="00520B35"/>
    <w:rsid w:val="00520B37"/>
    <w:rsid w:val="00522400"/>
    <w:rsid w:val="005232D2"/>
    <w:rsid w:val="00523345"/>
    <w:rsid w:val="0052344B"/>
    <w:rsid w:val="00524050"/>
    <w:rsid w:val="00525D30"/>
    <w:rsid w:val="00525F53"/>
    <w:rsid w:val="00525FFB"/>
    <w:rsid w:val="00526B3D"/>
    <w:rsid w:val="005270B4"/>
    <w:rsid w:val="00527145"/>
    <w:rsid w:val="005278DC"/>
    <w:rsid w:val="00527BC8"/>
    <w:rsid w:val="00527E1A"/>
    <w:rsid w:val="00531107"/>
    <w:rsid w:val="00532624"/>
    <w:rsid w:val="00533242"/>
    <w:rsid w:val="005343D6"/>
    <w:rsid w:val="0053616D"/>
    <w:rsid w:val="005373AE"/>
    <w:rsid w:val="005407BF"/>
    <w:rsid w:val="0054084D"/>
    <w:rsid w:val="00540886"/>
    <w:rsid w:val="00540914"/>
    <w:rsid w:val="00542D13"/>
    <w:rsid w:val="005434E2"/>
    <w:rsid w:val="00543FF1"/>
    <w:rsid w:val="005445BE"/>
    <w:rsid w:val="00544B48"/>
    <w:rsid w:val="00545153"/>
    <w:rsid w:val="00545999"/>
    <w:rsid w:val="00545D9B"/>
    <w:rsid w:val="005504CA"/>
    <w:rsid w:val="00550F7D"/>
    <w:rsid w:val="00552E51"/>
    <w:rsid w:val="005530E7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0A1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1FFF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52"/>
    <w:rsid w:val="005B01DC"/>
    <w:rsid w:val="005B03A2"/>
    <w:rsid w:val="005B06B9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1DAE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17E"/>
    <w:rsid w:val="005D67B3"/>
    <w:rsid w:val="005D782F"/>
    <w:rsid w:val="005E00E2"/>
    <w:rsid w:val="005E02BA"/>
    <w:rsid w:val="005E0621"/>
    <w:rsid w:val="005E1F8B"/>
    <w:rsid w:val="005E2299"/>
    <w:rsid w:val="005E229D"/>
    <w:rsid w:val="005E2D90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094F"/>
    <w:rsid w:val="00601129"/>
    <w:rsid w:val="006046E2"/>
    <w:rsid w:val="00606103"/>
    <w:rsid w:val="00606108"/>
    <w:rsid w:val="006070F0"/>
    <w:rsid w:val="00607302"/>
    <w:rsid w:val="0061048B"/>
    <w:rsid w:val="00611C80"/>
    <w:rsid w:val="00612F6D"/>
    <w:rsid w:val="00613522"/>
    <w:rsid w:val="00613D3F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EBB"/>
    <w:rsid w:val="00623FDC"/>
    <w:rsid w:val="00624085"/>
    <w:rsid w:val="00624343"/>
    <w:rsid w:val="006247DB"/>
    <w:rsid w:val="00624D4B"/>
    <w:rsid w:val="006259A8"/>
    <w:rsid w:val="006269BC"/>
    <w:rsid w:val="0063007A"/>
    <w:rsid w:val="00631B94"/>
    <w:rsid w:val="006320B1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0CFF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C42"/>
    <w:rsid w:val="00685D5A"/>
    <w:rsid w:val="00686435"/>
    <w:rsid w:val="00686CD8"/>
    <w:rsid w:val="00686E2C"/>
    <w:rsid w:val="006871C1"/>
    <w:rsid w:val="00687E5E"/>
    <w:rsid w:val="00691808"/>
    <w:rsid w:val="00692AEF"/>
    <w:rsid w:val="00692D40"/>
    <w:rsid w:val="00693765"/>
    <w:rsid w:val="00694422"/>
    <w:rsid w:val="00695617"/>
    <w:rsid w:val="00695B87"/>
    <w:rsid w:val="00697A84"/>
    <w:rsid w:val="006A000C"/>
    <w:rsid w:val="006A0B92"/>
    <w:rsid w:val="006A0E66"/>
    <w:rsid w:val="006A18DE"/>
    <w:rsid w:val="006A1B1C"/>
    <w:rsid w:val="006A2B04"/>
    <w:rsid w:val="006A311B"/>
    <w:rsid w:val="006A3C42"/>
    <w:rsid w:val="006A498C"/>
    <w:rsid w:val="006A4D31"/>
    <w:rsid w:val="006A60E4"/>
    <w:rsid w:val="006A742D"/>
    <w:rsid w:val="006A7BD6"/>
    <w:rsid w:val="006B09E4"/>
    <w:rsid w:val="006B1D06"/>
    <w:rsid w:val="006B2201"/>
    <w:rsid w:val="006B25EF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436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CFF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4CE"/>
    <w:rsid w:val="00716DBB"/>
    <w:rsid w:val="00721267"/>
    <w:rsid w:val="0072267F"/>
    <w:rsid w:val="0072278E"/>
    <w:rsid w:val="00723274"/>
    <w:rsid w:val="00723317"/>
    <w:rsid w:val="00724216"/>
    <w:rsid w:val="00724B19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9C2"/>
    <w:rsid w:val="00745DC4"/>
    <w:rsid w:val="00746763"/>
    <w:rsid w:val="00747873"/>
    <w:rsid w:val="007479EB"/>
    <w:rsid w:val="00747B18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1B10"/>
    <w:rsid w:val="0077556B"/>
    <w:rsid w:val="007770E7"/>
    <w:rsid w:val="00777427"/>
    <w:rsid w:val="00777649"/>
    <w:rsid w:val="00781AE7"/>
    <w:rsid w:val="00781E37"/>
    <w:rsid w:val="00782445"/>
    <w:rsid w:val="00783AAB"/>
    <w:rsid w:val="00784B9A"/>
    <w:rsid w:val="00786599"/>
    <w:rsid w:val="007868C7"/>
    <w:rsid w:val="00786A17"/>
    <w:rsid w:val="00787C94"/>
    <w:rsid w:val="00787F14"/>
    <w:rsid w:val="00790B9F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103"/>
    <w:rsid w:val="007B7224"/>
    <w:rsid w:val="007B7DC3"/>
    <w:rsid w:val="007B7F27"/>
    <w:rsid w:val="007C01AB"/>
    <w:rsid w:val="007C033D"/>
    <w:rsid w:val="007C0C88"/>
    <w:rsid w:val="007C1458"/>
    <w:rsid w:val="007C21E7"/>
    <w:rsid w:val="007C27F9"/>
    <w:rsid w:val="007C2825"/>
    <w:rsid w:val="007C3241"/>
    <w:rsid w:val="007C3658"/>
    <w:rsid w:val="007C367C"/>
    <w:rsid w:val="007C3CC4"/>
    <w:rsid w:val="007C535F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9B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1C60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28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787"/>
    <w:rsid w:val="00812EEC"/>
    <w:rsid w:val="008131E2"/>
    <w:rsid w:val="0081398E"/>
    <w:rsid w:val="00813F96"/>
    <w:rsid w:val="008141B7"/>
    <w:rsid w:val="00815539"/>
    <w:rsid w:val="00815B36"/>
    <w:rsid w:val="00815F7A"/>
    <w:rsid w:val="00816B0E"/>
    <w:rsid w:val="00817555"/>
    <w:rsid w:val="00820057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AAE"/>
    <w:rsid w:val="00827D5B"/>
    <w:rsid w:val="0083053F"/>
    <w:rsid w:val="0083091E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423"/>
    <w:rsid w:val="0084584A"/>
    <w:rsid w:val="00845CE0"/>
    <w:rsid w:val="008505A8"/>
    <w:rsid w:val="00851069"/>
    <w:rsid w:val="00851D06"/>
    <w:rsid w:val="00853192"/>
    <w:rsid w:val="00853893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3E4E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3E"/>
    <w:rsid w:val="00886798"/>
    <w:rsid w:val="00886886"/>
    <w:rsid w:val="00887CA0"/>
    <w:rsid w:val="008900E3"/>
    <w:rsid w:val="008908A0"/>
    <w:rsid w:val="00890E25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685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B7B77"/>
    <w:rsid w:val="008C077A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C75E2"/>
    <w:rsid w:val="008C7CFE"/>
    <w:rsid w:val="008C7EBB"/>
    <w:rsid w:val="008D046F"/>
    <w:rsid w:val="008D0708"/>
    <w:rsid w:val="008D08A8"/>
    <w:rsid w:val="008D1E88"/>
    <w:rsid w:val="008D20BB"/>
    <w:rsid w:val="008D2A8C"/>
    <w:rsid w:val="008D43B2"/>
    <w:rsid w:val="008D43D0"/>
    <w:rsid w:val="008D45F6"/>
    <w:rsid w:val="008D57B4"/>
    <w:rsid w:val="008D7118"/>
    <w:rsid w:val="008D7305"/>
    <w:rsid w:val="008D7B7B"/>
    <w:rsid w:val="008E137C"/>
    <w:rsid w:val="008E14B9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5C8"/>
    <w:rsid w:val="00900BDF"/>
    <w:rsid w:val="00901636"/>
    <w:rsid w:val="00901AAC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3854"/>
    <w:rsid w:val="00914E18"/>
    <w:rsid w:val="009155E1"/>
    <w:rsid w:val="00915FED"/>
    <w:rsid w:val="00916BD1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6F3D"/>
    <w:rsid w:val="009279F4"/>
    <w:rsid w:val="009307AF"/>
    <w:rsid w:val="00931BAE"/>
    <w:rsid w:val="00934428"/>
    <w:rsid w:val="00935E04"/>
    <w:rsid w:val="00936C4B"/>
    <w:rsid w:val="00936C50"/>
    <w:rsid w:val="009372C7"/>
    <w:rsid w:val="00941459"/>
    <w:rsid w:val="00941CAB"/>
    <w:rsid w:val="0094208E"/>
    <w:rsid w:val="00942678"/>
    <w:rsid w:val="00942C1E"/>
    <w:rsid w:val="009437C5"/>
    <w:rsid w:val="009447AE"/>
    <w:rsid w:val="00944ECE"/>
    <w:rsid w:val="009459DD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C16"/>
    <w:rsid w:val="00955DE9"/>
    <w:rsid w:val="0095626A"/>
    <w:rsid w:val="009566AB"/>
    <w:rsid w:val="009577E0"/>
    <w:rsid w:val="009604B9"/>
    <w:rsid w:val="009623BF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605"/>
    <w:rsid w:val="009B27C6"/>
    <w:rsid w:val="009B29CC"/>
    <w:rsid w:val="009B322A"/>
    <w:rsid w:val="009B47AF"/>
    <w:rsid w:val="009B4F9C"/>
    <w:rsid w:val="009B5033"/>
    <w:rsid w:val="009B5FF0"/>
    <w:rsid w:val="009B63F6"/>
    <w:rsid w:val="009B7E72"/>
    <w:rsid w:val="009C0044"/>
    <w:rsid w:val="009C0A92"/>
    <w:rsid w:val="009C0E67"/>
    <w:rsid w:val="009C290F"/>
    <w:rsid w:val="009C348B"/>
    <w:rsid w:val="009C35DD"/>
    <w:rsid w:val="009C49CB"/>
    <w:rsid w:val="009C4C5B"/>
    <w:rsid w:val="009C5895"/>
    <w:rsid w:val="009C5EB3"/>
    <w:rsid w:val="009C67D9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3C21"/>
    <w:rsid w:val="009E4393"/>
    <w:rsid w:val="009E4619"/>
    <w:rsid w:val="009E5C31"/>
    <w:rsid w:val="009E648E"/>
    <w:rsid w:val="009E6F32"/>
    <w:rsid w:val="009E7A1B"/>
    <w:rsid w:val="009E7B81"/>
    <w:rsid w:val="009F014A"/>
    <w:rsid w:val="009F121D"/>
    <w:rsid w:val="009F1897"/>
    <w:rsid w:val="009F1E17"/>
    <w:rsid w:val="009F31BA"/>
    <w:rsid w:val="009F5A96"/>
    <w:rsid w:val="009F5D44"/>
    <w:rsid w:val="009F6302"/>
    <w:rsid w:val="009F6762"/>
    <w:rsid w:val="009F6E6C"/>
    <w:rsid w:val="009F7CB4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9AD"/>
    <w:rsid w:val="00A05AF9"/>
    <w:rsid w:val="00A06941"/>
    <w:rsid w:val="00A06A8D"/>
    <w:rsid w:val="00A075FD"/>
    <w:rsid w:val="00A0786B"/>
    <w:rsid w:val="00A07F62"/>
    <w:rsid w:val="00A10058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4B73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543"/>
    <w:rsid w:val="00A25F4A"/>
    <w:rsid w:val="00A26202"/>
    <w:rsid w:val="00A26BBF"/>
    <w:rsid w:val="00A272E6"/>
    <w:rsid w:val="00A27B62"/>
    <w:rsid w:val="00A302F5"/>
    <w:rsid w:val="00A3030A"/>
    <w:rsid w:val="00A3132C"/>
    <w:rsid w:val="00A319E8"/>
    <w:rsid w:val="00A31B62"/>
    <w:rsid w:val="00A31D21"/>
    <w:rsid w:val="00A32273"/>
    <w:rsid w:val="00A34ED7"/>
    <w:rsid w:val="00A35021"/>
    <w:rsid w:val="00A35B08"/>
    <w:rsid w:val="00A36256"/>
    <w:rsid w:val="00A3656A"/>
    <w:rsid w:val="00A36B27"/>
    <w:rsid w:val="00A36FB2"/>
    <w:rsid w:val="00A409BD"/>
    <w:rsid w:val="00A419F3"/>
    <w:rsid w:val="00A41C6C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64D2"/>
    <w:rsid w:val="00A672CA"/>
    <w:rsid w:val="00A675AF"/>
    <w:rsid w:val="00A67A1C"/>
    <w:rsid w:val="00A67C85"/>
    <w:rsid w:val="00A704E8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0E51"/>
    <w:rsid w:val="00A80F97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660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0F4E"/>
    <w:rsid w:val="00AD2297"/>
    <w:rsid w:val="00AD23C3"/>
    <w:rsid w:val="00AD3C5A"/>
    <w:rsid w:val="00AD3FFF"/>
    <w:rsid w:val="00AD4C13"/>
    <w:rsid w:val="00AD4E22"/>
    <w:rsid w:val="00AD6524"/>
    <w:rsid w:val="00AD71EB"/>
    <w:rsid w:val="00AD7C14"/>
    <w:rsid w:val="00AE05A0"/>
    <w:rsid w:val="00AE1438"/>
    <w:rsid w:val="00AE2C83"/>
    <w:rsid w:val="00AE3101"/>
    <w:rsid w:val="00AE55A5"/>
    <w:rsid w:val="00AF0BC1"/>
    <w:rsid w:val="00AF26A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AF7E3C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3F6B"/>
    <w:rsid w:val="00B141A3"/>
    <w:rsid w:val="00B144BE"/>
    <w:rsid w:val="00B145AD"/>
    <w:rsid w:val="00B14686"/>
    <w:rsid w:val="00B155B6"/>
    <w:rsid w:val="00B17DC7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2E3B"/>
    <w:rsid w:val="00B3394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12F"/>
    <w:rsid w:val="00B43F16"/>
    <w:rsid w:val="00B446E0"/>
    <w:rsid w:val="00B456CE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67B47"/>
    <w:rsid w:val="00B70079"/>
    <w:rsid w:val="00B71353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61C2"/>
    <w:rsid w:val="00B773EE"/>
    <w:rsid w:val="00B77FA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480F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014"/>
    <w:rsid w:val="00BB2A72"/>
    <w:rsid w:val="00BB3283"/>
    <w:rsid w:val="00BB4395"/>
    <w:rsid w:val="00BB4D37"/>
    <w:rsid w:val="00BC1126"/>
    <w:rsid w:val="00BC1243"/>
    <w:rsid w:val="00BC16EC"/>
    <w:rsid w:val="00BC182F"/>
    <w:rsid w:val="00BC1BD5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2D3E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4EE"/>
    <w:rsid w:val="00BF0CE9"/>
    <w:rsid w:val="00BF1066"/>
    <w:rsid w:val="00BF1E00"/>
    <w:rsid w:val="00BF2BC6"/>
    <w:rsid w:val="00BF3109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4F4"/>
    <w:rsid w:val="00C23871"/>
    <w:rsid w:val="00C25E6D"/>
    <w:rsid w:val="00C2620A"/>
    <w:rsid w:val="00C26661"/>
    <w:rsid w:val="00C27D19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666B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2470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AAB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56D7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76CD4"/>
    <w:rsid w:val="00C807D2"/>
    <w:rsid w:val="00C80963"/>
    <w:rsid w:val="00C80B4D"/>
    <w:rsid w:val="00C81386"/>
    <w:rsid w:val="00C839FD"/>
    <w:rsid w:val="00C83FCA"/>
    <w:rsid w:val="00C84FE1"/>
    <w:rsid w:val="00C85311"/>
    <w:rsid w:val="00C85BA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12"/>
    <w:rsid w:val="00CA00CE"/>
    <w:rsid w:val="00CA2149"/>
    <w:rsid w:val="00CA2996"/>
    <w:rsid w:val="00CA3174"/>
    <w:rsid w:val="00CA446D"/>
    <w:rsid w:val="00CA4E76"/>
    <w:rsid w:val="00CA5402"/>
    <w:rsid w:val="00CA5EB9"/>
    <w:rsid w:val="00CA6264"/>
    <w:rsid w:val="00CA7A33"/>
    <w:rsid w:val="00CA7B75"/>
    <w:rsid w:val="00CA7C9F"/>
    <w:rsid w:val="00CB1520"/>
    <w:rsid w:val="00CB314B"/>
    <w:rsid w:val="00CB3535"/>
    <w:rsid w:val="00CB3833"/>
    <w:rsid w:val="00CB4345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3500"/>
    <w:rsid w:val="00CD4939"/>
    <w:rsid w:val="00CD4989"/>
    <w:rsid w:val="00CD4C33"/>
    <w:rsid w:val="00CD508D"/>
    <w:rsid w:val="00CD53DD"/>
    <w:rsid w:val="00CD5724"/>
    <w:rsid w:val="00CD5784"/>
    <w:rsid w:val="00CD5CE7"/>
    <w:rsid w:val="00CD5DAE"/>
    <w:rsid w:val="00CD6558"/>
    <w:rsid w:val="00CD6934"/>
    <w:rsid w:val="00CD6B3D"/>
    <w:rsid w:val="00CD740E"/>
    <w:rsid w:val="00CD784A"/>
    <w:rsid w:val="00CE0735"/>
    <w:rsid w:val="00CE1127"/>
    <w:rsid w:val="00CE140C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5AD2"/>
    <w:rsid w:val="00CF5E86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0B7B"/>
    <w:rsid w:val="00D2267A"/>
    <w:rsid w:val="00D2267C"/>
    <w:rsid w:val="00D227EF"/>
    <w:rsid w:val="00D2304C"/>
    <w:rsid w:val="00D23EB2"/>
    <w:rsid w:val="00D24CE3"/>
    <w:rsid w:val="00D24E34"/>
    <w:rsid w:val="00D25EE1"/>
    <w:rsid w:val="00D30A12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3591"/>
    <w:rsid w:val="00D4419B"/>
    <w:rsid w:val="00D445D8"/>
    <w:rsid w:val="00D448CA"/>
    <w:rsid w:val="00D44A49"/>
    <w:rsid w:val="00D464FC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1B4"/>
    <w:rsid w:val="00D652DE"/>
    <w:rsid w:val="00D6574B"/>
    <w:rsid w:val="00D66B9D"/>
    <w:rsid w:val="00D66E72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501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273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49E"/>
    <w:rsid w:val="00DD37BE"/>
    <w:rsid w:val="00DD4171"/>
    <w:rsid w:val="00DD4427"/>
    <w:rsid w:val="00DD4703"/>
    <w:rsid w:val="00DD5C51"/>
    <w:rsid w:val="00DD6663"/>
    <w:rsid w:val="00DD6D51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2D8E"/>
    <w:rsid w:val="00DF3431"/>
    <w:rsid w:val="00DF3755"/>
    <w:rsid w:val="00DF37CA"/>
    <w:rsid w:val="00DF75CA"/>
    <w:rsid w:val="00DF7B12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1C97"/>
    <w:rsid w:val="00E224F8"/>
    <w:rsid w:val="00E22BDD"/>
    <w:rsid w:val="00E23441"/>
    <w:rsid w:val="00E23667"/>
    <w:rsid w:val="00E244E8"/>
    <w:rsid w:val="00E266A3"/>
    <w:rsid w:val="00E266BE"/>
    <w:rsid w:val="00E276C7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368A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44E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CC0"/>
    <w:rsid w:val="00E74FB4"/>
    <w:rsid w:val="00E75387"/>
    <w:rsid w:val="00E76D36"/>
    <w:rsid w:val="00E7789F"/>
    <w:rsid w:val="00E80315"/>
    <w:rsid w:val="00E81775"/>
    <w:rsid w:val="00E83F51"/>
    <w:rsid w:val="00E8430F"/>
    <w:rsid w:val="00E85029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58CD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6DA1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0C36"/>
    <w:rsid w:val="00EF1552"/>
    <w:rsid w:val="00EF29A4"/>
    <w:rsid w:val="00EF3C53"/>
    <w:rsid w:val="00EF3E58"/>
    <w:rsid w:val="00EF4A02"/>
    <w:rsid w:val="00EF4C9E"/>
    <w:rsid w:val="00EF555D"/>
    <w:rsid w:val="00EF765D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14A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3CF7"/>
    <w:rsid w:val="00F243DD"/>
    <w:rsid w:val="00F244A3"/>
    <w:rsid w:val="00F267EC"/>
    <w:rsid w:val="00F273BA"/>
    <w:rsid w:val="00F2769E"/>
    <w:rsid w:val="00F3006D"/>
    <w:rsid w:val="00F30575"/>
    <w:rsid w:val="00F30EBC"/>
    <w:rsid w:val="00F3116E"/>
    <w:rsid w:val="00F313B5"/>
    <w:rsid w:val="00F31FA2"/>
    <w:rsid w:val="00F32413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09F4"/>
    <w:rsid w:val="00F419D2"/>
    <w:rsid w:val="00F4275F"/>
    <w:rsid w:val="00F42E77"/>
    <w:rsid w:val="00F449E3"/>
    <w:rsid w:val="00F45515"/>
    <w:rsid w:val="00F4563C"/>
    <w:rsid w:val="00F46188"/>
    <w:rsid w:val="00F475F0"/>
    <w:rsid w:val="00F47607"/>
    <w:rsid w:val="00F5254E"/>
    <w:rsid w:val="00F5376A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2B8"/>
    <w:rsid w:val="00F7244E"/>
    <w:rsid w:val="00F745CA"/>
    <w:rsid w:val="00F74994"/>
    <w:rsid w:val="00F7572E"/>
    <w:rsid w:val="00F7576B"/>
    <w:rsid w:val="00F75B5A"/>
    <w:rsid w:val="00F76EAF"/>
    <w:rsid w:val="00F80BAF"/>
    <w:rsid w:val="00F80FD2"/>
    <w:rsid w:val="00F81AD4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AC7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3EAC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2B8F"/>
    <w:rsid w:val="00FD4008"/>
    <w:rsid w:val="00FD59A1"/>
    <w:rsid w:val="00FD5BB2"/>
    <w:rsid w:val="00FD66BD"/>
    <w:rsid w:val="00FD6C95"/>
    <w:rsid w:val="00FD7B2C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table" w:styleId="Tabela-Siatka">
    <w:name w:val="Table Grid"/>
    <w:basedOn w:val="Standardowy"/>
    <w:rsid w:val="008C0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hyperlink" Target="mailto:ab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search/list/ocds-148610-c57a65ff-f956-11ed-b70f-ae2d9e28ec7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10" Type="http://schemas.openxmlformats.org/officeDocument/2006/relationships/hyperlink" Target="https://www.uzp.gov.pl/baza-wiedzy/prawo-zamowien-publicznych-regulacje/prawo-krajowe/jednolity-europejski-dokument-zamowienia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62F04-304B-4EC2-B351-B7118D639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siwz_sor_inspektor_nadzoru[1].dot</Template>
  <TotalTime>588</TotalTime>
  <Pages>20</Pages>
  <Words>9605</Words>
  <Characters>57632</Characters>
  <Application>Microsoft Office Word</Application>
  <DocSecurity>0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67103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Aleksandra ASB. Błauciak</cp:lastModifiedBy>
  <cp:revision>609</cp:revision>
  <cp:lastPrinted>2020-06-22T10:38:00Z</cp:lastPrinted>
  <dcterms:created xsi:type="dcterms:W3CDTF">2023-01-24T13:25:00Z</dcterms:created>
  <dcterms:modified xsi:type="dcterms:W3CDTF">2023-05-23T10:44:00Z</dcterms:modified>
</cp:coreProperties>
</file>