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C8F" w:rsidRPr="00C5630C" w:rsidRDefault="00BC0C8F" w:rsidP="00BA2F66">
      <w:pPr>
        <w:outlineLvl w:val="0"/>
        <w:rPr>
          <w:rFonts w:ascii="Arial" w:hAnsi="Arial" w:cs="Arial"/>
          <w:b/>
        </w:rPr>
      </w:pPr>
      <w:r w:rsidRPr="00C5630C">
        <w:rPr>
          <w:rFonts w:ascii="Arial" w:hAnsi="Arial" w:cs="Arial"/>
          <w:b/>
        </w:rPr>
        <w:t xml:space="preserve">Załącznik nr 8 </w:t>
      </w:r>
    </w:p>
    <w:p w:rsidR="00BC0C8F" w:rsidRPr="00C5630C" w:rsidRDefault="00BC0C8F" w:rsidP="0014293D">
      <w:pPr>
        <w:jc w:val="center"/>
        <w:outlineLvl w:val="0"/>
        <w:rPr>
          <w:rFonts w:ascii="Arial" w:hAnsi="Arial" w:cs="Arial"/>
          <w:b/>
          <w:sz w:val="28"/>
          <w:szCs w:val="28"/>
          <w:u w:val="single"/>
        </w:rPr>
      </w:pPr>
    </w:p>
    <w:p w:rsidR="00BC0C8F" w:rsidRDefault="00BC0C8F" w:rsidP="0014293D">
      <w:pPr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BC0C8F" w:rsidRPr="00C5630C" w:rsidRDefault="00BC0C8F" w:rsidP="0014293D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C5630C">
        <w:rPr>
          <w:rFonts w:ascii="Arial" w:hAnsi="Arial" w:cs="Arial"/>
          <w:b/>
          <w:sz w:val="28"/>
          <w:szCs w:val="28"/>
        </w:rPr>
        <w:t>OŚWIADCZENIE</w:t>
      </w:r>
    </w:p>
    <w:p w:rsidR="00BC0C8F" w:rsidRPr="00C5630C" w:rsidRDefault="00BC0C8F" w:rsidP="0014293D">
      <w:pPr>
        <w:rPr>
          <w:rFonts w:ascii="Arial" w:hAnsi="Arial" w:cs="Arial"/>
          <w:sz w:val="20"/>
          <w:szCs w:val="20"/>
        </w:rPr>
      </w:pPr>
    </w:p>
    <w:p w:rsidR="00BC0C8F" w:rsidRDefault="00BC0C8F" w:rsidP="0091043C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BC0C8F" w:rsidRDefault="00BC0C8F" w:rsidP="0091043C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BC0C8F" w:rsidRPr="006F4625" w:rsidRDefault="00BC0C8F" w:rsidP="00272F13">
      <w:pPr>
        <w:pStyle w:val="Header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6F4625">
        <w:rPr>
          <w:rFonts w:ascii="Arial" w:hAnsi="Arial" w:cs="Arial"/>
          <w:sz w:val="20"/>
          <w:szCs w:val="20"/>
        </w:rPr>
        <w:t xml:space="preserve">Dotyczy zamówienia publicznego na: </w:t>
      </w:r>
      <w:r w:rsidRPr="006F4625">
        <w:rPr>
          <w:rFonts w:ascii="Arial" w:hAnsi="Arial" w:cs="Arial"/>
          <w:b/>
          <w:bCs/>
          <w:sz w:val="20"/>
          <w:szCs w:val="20"/>
        </w:rPr>
        <w:t xml:space="preserve">Dostawa środków dezynfekcyjnych, </w:t>
      </w:r>
      <w:r w:rsidRPr="006F4625">
        <w:rPr>
          <w:rFonts w:ascii="Arial" w:hAnsi="Arial" w:cs="Arial"/>
          <w:bCs/>
          <w:sz w:val="20"/>
          <w:szCs w:val="20"/>
        </w:rPr>
        <w:t>znak sprawy ZOZ/DZP/PN/</w:t>
      </w:r>
      <w:r>
        <w:rPr>
          <w:rFonts w:ascii="Arial" w:hAnsi="Arial" w:cs="Arial"/>
          <w:bCs/>
          <w:sz w:val="20"/>
          <w:szCs w:val="20"/>
        </w:rPr>
        <w:t>7</w:t>
      </w:r>
      <w:r w:rsidRPr="006F4625">
        <w:rPr>
          <w:rFonts w:ascii="Arial" w:hAnsi="Arial" w:cs="Arial"/>
          <w:bCs/>
          <w:sz w:val="20"/>
          <w:szCs w:val="20"/>
        </w:rPr>
        <w:t>/1</w:t>
      </w:r>
      <w:r>
        <w:rPr>
          <w:rFonts w:ascii="Arial" w:hAnsi="Arial" w:cs="Arial"/>
          <w:bCs/>
          <w:sz w:val="20"/>
          <w:szCs w:val="20"/>
        </w:rPr>
        <w:t>8</w:t>
      </w:r>
    </w:p>
    <w:p w:rsidR="00BC0C8F" w:rsidRPr="006F4625" w:rsidRDefault="00BC0C8F" w:rsidP="00863DB7">
      <w:pPr>
        <w:pStyle w:val="Header"/>
        <w:outlineLvl w:val="0"/>
        <w:rPr>
          <w:rFonts w:ascii="Arial" w:hAnsi="Arial" w:cs="Arial"/>
          <w:bCs/>
          <w:sz w:val="20"/>
          <w:szCs w:val="20"/>
        </w:rPr>
      </w:pPr>
    </w:p>
    <w:p w:rsidR="00BC0C8F" w:rsidRPr="006F4625" w:rsidRDefault="00BC0C8F" w:rsidP="00863DB7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BC0C8F" w:rsidRPr="006F4625" w:rsidRDefault="00BC0C8F" w:rsidP="0014293D">
      <w:pPr>
        <w:spacing w:line="360" w:lineRule="auto"/>
        <w:rPr>
          <w:rFonts w:ascii="Arial" w:hAnsi="Arial" w:cs="Arial"/>
          <w:sz w:val="20"/>
          <w:szCs w:val="20"/>
        </w:rPr>
      </w:pPr>
      <w:r w:rsidRPr="006F4625">
        <w:rPr>
          <w:rFonts w:ascii="Arial" w:hAnsi="Arial" w:cs="Arial"/>
          <w:b/>
          <w:sz w:val="20"/>
          <w:szCs w:val="20"/>
        </w:rPr>
        <w:t xml:space="preserve">Wykonawca: </w:t>
      </w:r>
      <w:r w:rsidRPr="006F462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</w:t>
      </w:r>
    </w:p>
    <w:p w:rsidR="00BC0C8F" w:rsidRPr="006F4625" w:rsidRDefault="00BC0C8F" w:rsidP="006F4625">
      <w:pPr>
        <w:pStyle w:val="NormalWeb"/>
        <w:ind w:left="0"/>
        <w:rPr>
          <w:rFonts w:ascii="Arial" w:hAnsi="Arial" w:cs="Arial"/>
          <w:sz w:val="20"/>
          <w:szCs w:val="20"/>
        </w:rPr>
      </w:pPr>
      <w:r w:rsidRPr="006F4625">
        <w:rPr>
          <w:rFonts w:ascii="Arial" w:hAnsi="Arial" w:cs="Arial"/>
          <w:sz w:val="20"/>
          <w:szCs w:val="20"/>
        </w:rPr>
        <w:t xml:space="preserve">1. Oświadczam, że oferowane  produkty spełniają wszystkie wymagania zawarte w SIWZ oraz </w:t>
      </w:r>
    </w:p>
    <w:p w:rsidR="00BC0C8F" w:rsidRPr="006F4625" w:rsidRDefault="00BC0C8F" w:rsidP="006F4625">
      <w:pPr>
        <w:rPr>
          <w:rFonts w:ascii="Arial" w:hAnsi="Arial" w:cs="Arial"/>
          <w:sz w:val="20"/>
          <w:szCs w:val="20"/>
        </w:rPr>
      </w:pPr>
      <w:r w:rsidRPr="006F4625">
        <w:rPr>
          <w:rFonts w:ascii="Arial" w:hAnsi="Arial" w:cs="Arial"/>
          <w:sz w:val="20"/>
          <w:szCs w:val="20"/>
        </w:rPr>
        <w:t>wymagania określone przepisami:</w:t>
      </w:r>
    </w:p>
    <w:p w:rsidR="00BC0C8F" w:rsidRPr="0018321D" w:rsidRDefault="00BC0C8F" w:rsidP="009462F8">
      <w:pPr>
        <w:spacing w:before="30" w:after="3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18321D">
        <w:rPr>
          <w:rFonts w:ascii="Arial" w:hAnsi="Arial" w:cs="Arial"/>
          <w:sz w:val="20"/>
          <w:szCs w:val="20"/>
        </w:rPr>
        <w:t>) Ustawa o Wyrobach Medycznych z dnia 20.05.2010r. (Dz.U z 2017r. poz. 211 z póz. zm.),</w:t>
      </w:r>
    </w:p>
    <w:p w:rsidR="00BC0C8F" w:rsidRPr="0018321D" w:rsidRDefault="00BC0C8F" w:rsidP="009462F8">
      <w:pPr>
        <w:spacing w:before="30" w:after="30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18321D">
        <w:rPr>
          <w:rFonts w:ascii="Arial" w:hAnsi="Arial" w:cs="Arial"/>
          <w:sz w:val="20"/>
          <w:szCs w:val="20"/>
        </w:rPr>
        <w:t>) Ustawa z dnia 6 września 2001 r. Prawo Farmaceutyczne (2017 r. poz. 1015 i 1200z póź. zm.),</w:t>
      </w:r>
    </w:p>
    <w:p w:rsidR="00BC0C8F" w:rsidRDefault="00BC0C8F" w:rsidP="009462F8">
      <w:pPr>
        <w:tabs>
          <w:tab w:val="left" w:pos="540"/>
        </w:tabs>
        <w:ind w:left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650FAD">
        <w:rPr>
          <w:rFonts w:ascii="Arial" w:hAnsi="Arial" w:cs="Arial"/>
          <w:sz w:val="20"/>
          <w:szCs w:val="20"/>
        </w:rPr>
        <w:t>) Ustawa o Produktach Biobójczych z dnia 9.10.2015r. (Dz.U. 2015 poz. 1926 z póź. zm</w:t>
      </w:r>
      <w:r w:rsidRPr="006F4625">
        <w:rPr>
          <w:rFonts w:ascii="Arial" w:hAnsi="Arial" w:cs="Arial"/>
          <w:sz w:val="20"/>
          <w:szCs w:val="20"/>
        </w:rPr>
        <w:t xml:space="preserve">d)  </w:t>
      </w:r>
    </w:p>
    <w:p w:rsidR="00BC0C8F" w:rsidRPr="006F4625" w:rsidRDefault="00BC0C8F" w:rsidP="009462F8">
      <w:pPr>
        <w:tabs>
          <w:tab w:val="left" w:pos="540"/>
        </w:tabs>
        <w:ind w:left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6F4625">
        <w:rPr>
          <w:rFonts w:ascii="Arial" w:hAnsi="Arial" w:cs="Arial"/>
          <w:sz w:val="20"/>
          <w:szCs w:val="20"/>
        </w:rPr>
        <w:t>Ustawa z dnia 30.03.2001r. o kosmetykach (Dz.U. Nr 42, poz. 473  póź. Zm</w:t>
      </w:r>
    </w:p>
    <w:p w:rsidR="00BC0C8F" w:rsidRPr="006F4625" w:rsidRDefault="00BC0C8F" w:rsidP="006F4625">
      <w:pPr>
        <w:pStyle w:val="NormalWeb"/>
        <w:ind w:left="540"/>
        <w:jc w:val="both"/>
        <w:rPr>
          <w:rFonts w:ascii="Arial" w:hAnsi="Arial" w:cs="Arial"/>
          <w:sz w:val="20"/>
          <w:szCs w:val="20"/>
        </w:rPr>
      </w:pPr>
    </w:p>
    <w:p w:rsidR="00BC0C8F" w:rsidRPr="006F4625" w:rsidRDefault="00BC0C8F" w:rsidP="0014293D">
      <w:pPr>
        <w:spacing w:line="360" w:lineRule="auto"/>
        <w:rPr>
          <w:rFonts w:ascii="Arial" w:hAnsi="Arial" w:cs="Arial"/>
          <w:sz w:val="20"/>
          <w:szCs w:val="20"/>
        </w:rPr>
      </w:pPr>
    </w:p>
    <w:p w:rsidR="00BC0C8F" w:rsidRPr="006F4625" w:rsidRDefault="00BC0C8F" w:rsidP="00A305FB">
      <w:pPr>
        <w:pStyle w:val="NormalWeb"/>
        <w:ind w:left="0"/>
        <w:rPr>
          <w:rFonts w:ascii="Arial" w:hAnsi="Arial" w:cs="Arial"/>
          <w:sz w:val="20"/>
          <w:szCs w:val="20"/>
        </w:rPr>
      </w:pPr>
      <w:r w:rsidRPr="006F4625">
        <w:rPr>
          <w:rFonts w:ascii="Arial" w:hAnsi="Arial" w:cs="Arial"/>
          <w:sz w:val="20"/>
          <w:szCs w:val="20"/>
        </w:rPr>
        <w:t>2. Oświadcza</w:t>
      </w:r>
      <w:r>
        <w:rPr>
          <w:rFonts w:ascii="Arial" w:hAnsi="Arial" w:cs="Arial"/>
          <w:sz w:val="20"/>
          <w:szCs w:val="20"/>
        </w:rPr>
        <w:t>m</w:t>
      </w:r>
      <w:r w:rsidRPr="006F4625">
        <w:rPr>
          <w:rFonts w:ascii="Arial" w:hAnsi="Arial" w:cs="Arial"/>
          <w:sz w:val="20"/>
          <w:szCs w:val="20"/>
        </w:rPr>
        <w:t xml:space="preserve">, że oferowane produkty posiadają ważne dokumenty dopuszczające do obrotu użytkowania na  terenie RP w okresie trwania umowy, wystawione zgodnie z obowiązującymi przepisami prawa. Wykonawca dostarczy Zamawiającemu niezwłocznie ważny dokument na każde wezwanie. </w:t>
      </w:r>
    </w:p>
    <w:p w:rsidR="00BC0C8F" w:rsidRPr="006F4625" w:rsidRDefault="00BC0C8F" w:rsidP="00A305FB">
      <w:pPr>
        <w:rPr>
          <w:rFonts w:ascii="Arial" w:hAnsi="Arial" w:cs="Arial"/>
          <w:sz w:val="20"/>
          <w:szCs w:val="20"/>
        </w:rPr>
      </w:pPr>
    </w:p>
    <w:p w:rsidR="00BC0C8F" w:rsidRPr="006F4625" w:rsidRDefault="00BC0C8F" w:rsidP="0014293D">
      <w:pPr>
        <w:rPr>
          <w:rFonts w:ascii="Arial" w:hAnsi="Arial" w:cs="Arial"/>
          <w:b/>
          <w:sz w:val="20"/>
          <w:szCs w:val="20"/>
        </w:rPr>
      </w:pPr>
    </w:p>
    <w:p w:rsidR="00BC0C8F" w:rsidRPr="006F4625" w:rsidRDefault="00BC0C8F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6F4625">
        <w:rPr>
          <w:rFonts w:ascii="Arial" w:hAnsi="Arial" w:cs="Arial"/>
          <w:b/>
          <w:sz w:val="20"/>
          <w:szCs w:val="20"/>
        </w:rPr>
        <w:tab/>
      </w:r>
      <w:r w:rsidRPr="006F4625">
        <w:rPr>
          <w:rFonts w:ascii="Arial" w:hAnsi="Arial" w:cs="Arial"/>
          <w:b/>
          <w:sz w:val="20"/>
          <w:szCs w:val="20"/>
        </w:rPr>
        <w:tab/>
      </w:r>
      <w:r w:rsidRPr="006F4625">
        <w:rPr>
          <w:rFonts w:ascii="Arial" w:hAnsi="Arial" w:cs="Arial"/>
          <w:b/>
          <w:sz w:val="20"/>
          <w:szCs w:val="20"/>
        </w:rPr>
        <w:tab/>
      </w:r>
      <w:r w:rsidRPr="006F4625">
        <w:rPr>
          <w:rFonts w:ascii="Arial" w:hAnsi="Arial" w:cs="Arial"/>
          <w:b/>
          <w:sz w:val="20"/>
          <w:szCs w:val="20"/>
        </w:rPr>
        <w:tab/>
      </w:r>
      <w:r w:rsidRPr="006F4625">
        <w:rPr>
          <w:rFonts w:ascii="Arial" w:hAnsi="Arial" w:cs="Arial"/>
          <w:b/>
          <w:sz w:val="20"/>
          <w:szCs w:val="20"/>
        </w:rPr>
        <w:tab/>
      </w:r>
    </w:p>
    <w:p w:rsidR="00BC0C8F" w:rsidRPr="006F4625" w:rsidRDefault="00BC0C8F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C0C8F" w:rsidRPr="006F4625" w:rsidRDefault="00BC0C8F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6F4625">
        <w:rPr>
          <w:rFonts w:ascii="Arial" w:hAnsi="Arial" w:cs="Arial"/>
          <w:sz w:val="20"/>
          <w:szCs w:val="20"/>
        </w:rPr>
        <w:t>…………………….…., dnia …………</w:t>
      </w:r>
      <w:r w:rsidRPr="006F4625">
        <w:rPr>
          <w:rFonts w:ascii="Arial" w:hAnsi="Arial" w:cs="Arial"/>
          <w:sz w:val="20"/>
          <w:szCs w:val="20"/>
        </w:rPr>
        <w:tab/>
      </w:r>
      <w:r w:rsidRPr="006F4625">
        <w:rPr>
          <w:rFonts w:ascii="Arial" w:hAnsi="Arial" w:cs="Arial"/>
          <w:sz w:val="20"/>
          <w:szCs w:val="20"/>
        </w:rPr>
        <w:tab/>
      </w:r>
      <w:r w:rsidRPr="006F4625">
        <w:rPr>
          <w:rFonts w:ascii="Arial" w:hAnsi="Arial" w:cs="Arial"/>
          <w:sz w:val="20"/>
          <w:szCs w:val="20"/>
        </w:rPr>
        <w:tab/>
        <w:t>………………………….</w:t>
      </w:r>
      <w:r w:rsidRPr="006F4625">
        <w:rPr>
          <w:rFonts w:ascii="Arial" w:hAnsi="Arial" w:cs="Arial"/>
          <w:sz w:val="20"/>
          <w:szCs w:val="20"/>
        </w:rPr>
        <w:tab/>
      </w:r>
    </w:p>
    <w:p w:rsidR="00BC0C8F" w:rsidRPr="006F4625" w:rsidRDefault="00BC0C8F" w:rsidP="00BA2F66">
      <w:pPr>
        <w:pStyle w:val="BlockText"/>
        <w:rPr>
          <w:rFonts w:ascii="Arial" w:hAnsi="Arial" w:cs="Arial"/>
          <w:sz w:val="20"/>
          <w:szCs w:val="20"/>
        </w:rPr>
      </w:pPr>
      <w:r w:rsidRPr="006F4625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BC0C8F" w:rsidRPr="006F4625" w:rsidRDefault="00BC0C8F" w:rsidP="00BA2F66">
      <w:pPr>
        <w:rPr>
          <w:rFonts w:ascii="Arial" w:hAnsi="Arial" w:cs="Arial"/>
          <w:sz w:val="20"/>
          <w:szCs w:val="20"/>
        </w:rPr>
      </w:pPr>
    </w:p>
    <w:p w:rsidR="00BC0C8F" w:rsidRPr="006F4625" w:rsidRDefault="00BC0C8F">
      <w:pPr>
        <w:rPr>
          <w:rFonts w:ascii="Arial" w:hAnsi="Arial" w:cs="Arial"/>
          <w:sz w:val="20"/>
          <w:szCs w:val="20"/>
        </w:rPr>
      </w:pPr>
    </w:p>
    <w:sectPr w:rsidR="00BC0C8F" w:rsidRPr="006F4625" w:rsidSect="00031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93D"/>
    <w:rsid w:val="000317B0"/>
    <w:rsid w:val="00043B68"/>
    <w:rsid w:val="00046591"/>
    <w:rsid w:val="000976E4"/>
    <w:rsid w:val="0010438E"/>
    <w:rsid w:val="001333DD"/>
    <w:rsid w:val="0014293D"/>
    <w:rsid w:val="0018107F"/>
    <w:rsid w:val="0018321D"/>
    <w:rsid w:val="001D5248"/>
    <w:rsid w:val="00272F13"/>
    <w:rsid w:val="00290E3C"/>
    <w:rsid w:val="002F7D61"/>
    <w:rsid w:val="00303D27"/>
    <w:rsid w:val="00340E73"/>
    <w:rsid w:val="00341AE4"/>
    <w:rsid w:val="0037207A"/>
    <w:rsid w:val="003B3A36"/>
    <w:rsid w:val="004451D9"/>
    <w:rsid w:val="004651C0"/>
    <w:rsid w:val="004F3B77"/>
    <w:rsid w:val="00502F02"/>
    <w:rsid w:val="005935DE"/>
    <w:rsid w:val="005D2FDD"/>
    <w:rsid w:val="005E4ADF"/>
    <w:rsid w:val="005F67BF"/>
    <w:rsid w:val="00650FAD"/>
    <w:rsid w:val="006D174A"/>
    <w:rsid w:val="006F4625"/>
    <w:rsid w:val="00734FF6"/>
    <w:rsid w:val="00745261"/>
    <w:rsid w:val="00792AAF"/>
    <w:rsid w:val="007C418F"/>
    <w:rsid w:val="007F4048"/>
    <w:rsid w:val="00813E4F"/>
    <w:rsid w:val="0085340D"/>
    <w:rsid w:val="00863DB7"/>
    <w:rsid w:val="008766B3"/>
    <w:rsid w:val="008B16A9"/>
    <w:rsid w:val="0091043C"/>
    <w:rsid w:val="009462F8"/>
    <w:rsid w:val="00971FD3"/>
    <w:rsid w:val="00993AAE"/>
    <w:rsid w:val="00A305FB"/>
    <w:rsid w:val="00A60066"/>
    <w:rsid w:val="00A80138"/>
    <w:rsid w:val="00A84A90"/>
    <w:rsid w:val="00B314F2"/>
    <w:rsid w:val="00BA2F66"/>
    <w:rsid w:val="00BB7939"/>
    <w:rsid w:val="00BC0C8F"/>
    <w:rsid w:val="00C00860"/>
    <w:rsid w:val="00C23DC8"/>
    <w:rsid w:val="00C46936"/>
    <w:rsid w:val="00C5630C"/>
    <w:rsid w:val="00C64370"/>
    <w:rsid w:val="00C94D70"/>
    <w:rsid w:val="00CB375B"/>
    <w:rsid w:val="00CB6972"/>
    <w:rsid w:val="00D305A8"/>
    <w:rsid w:val="00D80422"/>
    <w:rsid w:val="00DC75E6"/>
    <w:rsid w:val="00DD4907"/>
    <w:rsid w:val="00F00877"/>
    <w:rsid w:val="00F35215"/>
    <w:rsid w:val="00F723E5"/>
    <w:rsid w:val="00FD6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93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14293D"/>
    <w:pPr>
      <w:ind w:left="835"/>
    </w:pPr>
    <w:rPr>
      <w:spacing w:val="-5"/>
      <w:lang w:eastAsia="en-US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14293D"/>
    <w:rPr>
      <w:rFonts w:cs="Times New Roman"/>
      <w:spacing w:val="-5"/>
      <w:sz w:val="24"/>
      <w:szCs w:val="24"/>
      <w:lang w:val="pl-PL" w:eastAsia="en-US" w:bidi="ar-SA"/>
    </w:rPr>
  </w:style>
  <w:style w:type="paragraph" w:styleId="BlockText">
    <w:name w:val="Block Text"/>
    <w:basedOn w:val="Normal"/>
    <w:uiPriority w:val="99"/>
    <w:rsid w:val="00BA2F66"/>
    <w:pPr>
      <w:ind w:left="5400" w:right="252"/>
      <w:jc w:val="center"/>
    </w:pPr>
    <w:rPr>
      <w:i/>
      <w:sz w:val="22"/>
      <w:szCs w:val="16"/>
    </w:rPr>
  </w:style>
  <w:style w:type="paragraph" w:styleId="Header">
    <w:name w:val="header"/>
    <w:basedOn w:val="Normal"/>
    <w:link w:val="HeaderChar"/>
    <w:uiPriority w:val="99"/>
    <w:rsid w:val="00A6006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0066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"/>
    <w:uiPriority w:val="99"/>
    <w:rsid w:val="00A60066"/>
    <w:rPr>
      <w:noProof/>
      <w:sz w:val="20"/>
      <w:szCs w:val="20"/>
    </w:rPr>
  </w:style>
  <w:style w:type="character" w:customStyle="1" w:styleId="ZnakZnak1">
    <w:name w:val="Znak Znak1"/>
    <w:basedOn w:val="DefaultParagraphFont"/>
    <w:uiPriority w:val="99"/>
    <w:locked/>
    <w:rsid w:val="00C5630C"/>
    <w:rPr>
      <w:rFonts w:cs="Times New Roman"/>
      <w:sz w:val="24"/>
      <w:szCs w:val="24"/>
      <w:lang w:val="pl-PL" w:eastAsia="pl-PL" w:bidi="ar-SA"/>
    </w:rPr>
  </w:style>
  <w:style w:type="character" w:customStyle="1" w:styleId="ZnakZnak">
    <w:name w:val="Znak Znak"/>
    <w:basedOn w:val="DefaultParagraphFont"/>
    <w:uiPriority w:val="99"/>
    <w:locked/>
    <w:rsid w:val="0091043C"/>
    <w:rPr>
      <w:rFonts w:cs="Times New Roman"/>
      <w:sz w:val="24"/>
      <w:szCs w:val="24"/>
      <w:lang w:val="pl-PL" w:eastAsia="pl-PL" w:bidi="ar-SA"/>
    </w:rPr>
  </w:style>
  <w:style w:type="character" w:customStyle="1" w:styleId="ZnakZnak2">
    <w:name w:val="Znak Znak2"/>
    <w:basedOn w:val="DefaultParagraphFont"/>
    <w:uiPriority w:val="99"/>
    <w:rsid w:val="00863DB7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efaultParagraphFont"/>
    <w:uiPriority w:val="99"/>
    <w:rsid w:val="006F4625"/>
    <w:rPr>
      <w:rFonts w:cs="Times New Roman"/>
      <w:spacing w:val="-5"/>
      <w:sz w:val="24"/>
      <w:szCs w:val="24"/>
      <w:lang w:val="pl-PL" w:eastAsia="en-US" w:bidi="ar-SA"/>
    </w:rPr>
  </w:style>
  <w:style w:type="character" w:styleId="Hyperlink">
    <w:name w:val="Hyperlink"/>
    <w:basedOn w:val="DefaultParagraphFont"/>
    <w:uiPriority w:val="99"/>
    <w:rsid w:val="00B314F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1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150</Words>
  <Characters>902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subject/>
  <dc:creator>Irena</dc:creator>
  <cp:keywords/>
  <dc:description/>
  <cp:lastModifiedBy>mz</cp:lastModifiedBy>
  <cp:revision>5</cp:revision>
  <cp:lastPrinted>2010-06-21T09:33:00Z</cp:lastPrinted>
  <dcterms:created xsi:type="dcterms:W3CDTF">2018-02-28T14:05:00Z</dcterms:created>
  <dcterms:modified xsi:type="dcterms:W3CDTF">2018-03-01T12:23:00Z</dcterms:modified>
</cp:coreProperties>
</file>