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2770F2" w14:textId="77777777" w:rsidR="003E124F" w:rsidRPr="00724585" w:rsidRDefault="003D32F6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F24CD28" w14:textId="77777777"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61DF37D1" w14:textId="77777777"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4B6D4749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14:paraId="3A5486C0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14:paraId="57C23550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5084156E" w14:textId="77777777"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14:paraId="347635DB" w14:textId="292B948F" w:rsidR="00BB2A72" w:rsidRPr="00EF36F7" w:rsidRDefault="003A79DB" w:rsidP="00EF36F7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>postępowaniu o udzielenie zamówienia publicznego prowadzonego w trybie przetargu nieograniczonego na dostawy o wartości zamówienia przekraczającej progi unijne, o jakich stanowi art. 3 ustawy z 11.09.2019 r. - Prawo zamówień publicznych (Dz. U. z 20</w:t>
      </w:r>
      <w:r w:rsidR="00AC170A">
        <w:rPr>
          <w:rFonts w:ascii="Arial" w:hAnsi="Arial" w:cs="Arial"/>
          <w:sz w:val="20"/>
          <w:szCs w:val="20"/>
        </w:rPr>
        <w:t>23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AC170A">
        <w:rPr>
          <w:rFonts w:ascii="Arial" w:hAnsi="Arial" w:cs="Arial"/>
          <w:sz w:val="20"/>
          <w:szCs w:val="20"/>
        </w:rPr>
        <w:t>1605</w:t>
      </w:r>
      <w:r w:rsidR="00EE31EB">
        <w:rPr>
          <w:rFonts w:ascii="Arial" w:hAnsi="Arial" w:cs="Arial"/>
          <w:sz w:val="20"/>
          <w:szCs w:val="20"/>
        </w:rPr>
        <w:t xml:space="preserve">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zm.</w:t>
      </w:r>
      <w:r w:rsidR="00745895" w:rsidRPr="003E0BAD">
        <w:rPr>
          <w:rFonts w:ascii="Arial" w:hAnsi="Arial" w:cs="Arial"/>
          <w:sz w:val="20"/>
          <w:szCs w:val="20"/>
        </w:rPr>
        <w:t>) </w:t>
      </w:r>
      <w:r w:rsidR="00EF36F7">
        <w:rPr>
          <w:rFonts w:ascii="Arial" w:hAnsi="Arial" w:cs="Arial"/>
          <w:sz w:val="20"/>
          <w:szCs w:val="20"/>
        </w:rPr>
        <w:br/>
      </w:r>
      <w:r w:rsidR="00745895" w:rsidRPr="00EF36F7">
        <w:rPr>
          <w:rFonts w:ascii="Arial" w:hAnsi="Arial" w:cs="Arial"/>
          <w:sz w:val="20"/>
          <w:szCs w:val="20"/>
        </w:rPr>
        <w:t>- dalej</w:t>
      </w:r>
      <w:r w:rsidR="00CE60B7" w:rsidRPr="00EF36F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EF36F7">
        <w:rPr>
          <w:rFonts w:ascii="Arial" w:hAnsi="Arial" w:cs="Arial"/>
          <w:sz w:val="20"/>
          <w:szCs w:val="20"/>
        </w:rPr>
        <w:t>p.z.p</w:t>
      </w:r>
      <w:proofErr w:type="spellEnd"/>
      <w:r w:rsidR="00745895" w:rsidRPr="00EF36F7">
        <w:rPr>
          <w:rFonts w:ascii="Arial" w:hAnsi="Arial" w:cs="Arial"/>
          <w:sz w:val="20"/>
          <w:szCs w:val="20"/>
        </w:rPr>
        <w:t>.</w:t>
      </w:r>
      <w:r w:rsidRPr="00EF36F7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EF36F7">
        <w:rPr>
          <w:rFonts w:ascii="Arial" w:hAnsi="Arial" w:cs="Arial"/>
          <w:bCs/>
          <w:sz w:val="20"/>
          <w:szCs w:val="20"/>
        </w:rPr>
        <w:t>:</w:t>
      </w:r>
    </w:p>
    <w:p w14:paraId="35FCD46C" w14:textId="77777777"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14:paraId="3F6E001C" w14:textId="349223A9"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DC6726">
        <w:rPr>
          <w:rFonts w:ascii="Arial" w:hAnsi="Arial" w:cs="Arial"/>
          <w:b/>
        </w:rPr>
        <w:t>rękawic chirurgicznych</w:t>
      </w:r>
    </w:p>
    <w:p w14:paraId="7A0719F2" w14:textId="395084CE"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635EEB">
        <w:rPr>
          <w:rFonts w:ascii="Arial" w:hAnsi="Arial" w:cs="Arial"/>
          <w:bCs/>
        </w:rPr>
        <w:t xml:space="preserve">znak sprawy </w:t>
      </w:r>
      <w:r w:rsidRPr="00E15D6B">
        <w:rPr>
          <w:rFonts w:ascii="Arial" w:hAnsi="Arial" w:cs="Arial"/>
          <w:bCs/>
          <w:highlight w:val="yellow"/>
        </w:rPr>
        <w:t>ZOZ/DZP/PN/</w:t>
      </w:r>
      <w:r w:rsidR="00E15D6B" w:rsidRPr="00E15D6B">
        <w:rPr>
          <w:rFonts w:ascii="Arial" w:hAnsi="Arial" w:cs="Arial"/>
          <w:bCs/>
          <w:highlight w:val="yellow"/>
        </w:rPr>
        <w:t>1</w:t>
      </w:r>
      <w:r w:rsidR="00DC6726">
        <w:rPr>
          <w:rFonts w:ascii="Arial" w:hAnsi="Arial" w:cs="Arial"/>
          <w:bCs/>
          <w:highlight w:val="yellow"/>
        </w:rPr>
        <w:t>6</w:t>
      </w:r>
      <w:r w:rsidR="009C5EB3" w:rsidRPr="00E15D6B">
        <w:rPr>
          <w:rFonts w:ascii="Arial" w:hAnsi="Arial" w:cs="Arial"/>
          <w:bCs/>
          <w:highlight w:val="yellow"/>
        </w:rPr>
        <w:t>/2</w:t>
      </w:r>
      <w:r w:rsidR="00E15D6B" w:rsidRPr="00E15D6B">
        <w:rPr>
          <w:rFonts w:ascii="Arial" w:hAnsi="Arial" w:cs="Arial"/>
          <w:bCs/>
          <w:highlight w:val="yellow"/>
        </w:rPr>
        <w:t>4</w:t>
      </w:r>
    </w:p>
    <w:p w14:paraId="7D7B48B4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14:paraId="7DA121E4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14:paraId="299E1573" w14:textId="77777777"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dla</w:t>
      </w:r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14:paraId="30A9ACBA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14:paraId="78542E23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14:paraId="507AFB5C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14:paraId="1909E200" w14:textId="77777777"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14:paraId="2B2FCADB" w14:textId="2A242A10"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EF36F7">
        <w:rPr>
          <w:rFonts w:ascii="Arial" w:hAnsi="Arial" w:cs="Arial"/>
          <w:bCs/>
        </w:rPr>
        <w:t>Termin składania ofert:</w:t>
      </w:r>
      <w:r w:rsidR="00EF36F7" w:rsidRPr="00EF36F7">
        <w:rPr>
          <w:rFonts w:ascii="Arial" w:hAnsi="Arial" w:cs="Arial"/>
          <w:bCs/>
        </w:rPr>
        <w:t xml:space="preserve"> </w:t>
      </w:r>
      <w:r w:rsidR="008D6A5D">
        <w:rPr>
          <w:rFonts w:ascii="Arial" w:hAnsi="Arial" w:cs="Arial"/>
          <w:bCs/>
          <w:highlight w:val="yellow"/>
        </w:rPr>
        <w:t>28</w:t>
      </w:r>
      <w:r w:rsidR="009F195E">
        <w:rPr>
          <w:rFonts w:ascii="Arial" w:hAnsi="Arial" w:cs="Arial"/>
          <w:bCs/>
          <w:highlight w:val="yellow"/>
        </w:rPr>
        <w:t>.0</w:t>
      </w:r>
      <w:r w:rsidR="008D6A5D">
        <w:rPr>
          <w:rFonts w:ascii="Arial" w:hAnsi="Arial" w:cs="Arial"/>
          <w:bCs/>
          <w:highlight w:val="yellow"/>
        </w:rPr>
        <w:t>6</w:t>
      </w:r>
      <w:r w:rsidR="009F195E">
        <w:rPr>
          <w:rFonts w:ascii="Arial" w:hAnsi="Arial" w:cs="Arial"/>
          <w:bCs/>
          <w:highlight w:val="yellow"/>
        </w:rPr>
        <w:t>.</w:t>
      </w:r>
      <w:r w:rsidR="00AB4B96" w:rsidRPr="00EF36F7">
        <w:rPr>
          <w:rFonts w:ascii="Arial" w:hAnsi="Arial" w:cs="Arial"/>
          <w:bCs/>
          <w:highlight w:val="yellow"/>
        </w:rPr>
        <w:t>202</w:t>
      </w:r>
      <w:r w:rsidR="00E017B2" w:rsidRPr="00EF36F7">
        <w:rPr>
          <w:rFonts w:ascii="Arial" w:hAnsi="Arial" w:cs="Arial"/>
          <w:bCs/>
          <w:highlight w:val="yellow"/>
        </w:rPr>
        <w:t>4</w:t>
      </w:r>
      <w:r w:rsidR="00431EB2" w:rsidRPr="00EF36F7">
        <w:rPr>
          <w:rFonts w:ascii="Arial" w:hAnsi="Arial" w:cs="Arial"/>
          <w:bCs/>
          <w:highlight w:val="yellow"/>
        </w:rPr>
        <w:t>r.</w:t>
      </w:r>
    </w:p>
    <w:p w14:paraId="6385F784" w14:textId="77777777" w:rsidR="00BB2A72" w:rsidRPr="002E60F7" w:rsidRDefault="00BB2A72" w:rsidP="00BB2A72">
      <w:pPr>
        <w:rPr>
          <w:rFonts w:ascii="Arial" w:hAnsi="Arial" w:cs="Arial"/>
        </w:rPr>
      </w:pPr>
    </w:p>
    <w:p w14:paraId="2575797E" w14:textId="77777777" w:rsidR="00BB2A72" w:rsidRPr="002E60F7" w:rsidRDefault="00BB2A72" w:rsidP="00BB2A72">
      <w:pPr>
        <w:rPr>
          <w:rFonts w:ascii="Arial" w:hAnsi="Arial" w:cs="Arial"/>
        </w:rPr>
      </w:pPr>
    </w:p>
    <w:p w14:paraId="26C297E3" w14:textId="77777777" w:rsidR="00BB2A72" w:rsidRPr="002E60F7" w:rsidRDefault="00BB2A72" w:rsidP="00BB2A72">
      <w:pPr>
        <w:rPr>
          <w:rFonts w:ascii="Arial" w:hAnsi="Arial" w:cs="Arial"/>
        </w:rPr>
      </w:pPr>
    </w:p>
    <w:p w14:paraId="1249B363" w14:textId="77777777" w:rsidR="00BB2A72" w:rsidRPr="002E60F7" w:rsidRDefault="00BB2A72" w:rsidP="00BB2A72">
      <w:pPr>
        <w:rPr>
          <w:rFonts w:ascii="Arial" w:hAnsi="Arial" w:cs="Arial"/>
        </w:rPr>
      </w:pPr>
    </w:p>
    <w:p w14:paraId="3073A13A" w14:textId="77777777"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14:paraId="5EFCF3C1" w14:textId="77777777"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14:paraId="29200A1B" w14:textId="77777777"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14:paraId="4D30833A" w14:textId="77777777"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14:paraId="5927249B" w14:textId="77777777"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14:paraId="4DB434A9" w14:textId="77777777"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14:paraId="155515E2" w14:textId="77777777"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14:paraId="7C353472" w14:textId="77777777"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14:paraId="202A0635" w14:textId="77777777"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14:paraId="073CDE6C" w14:textId="77777777"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14:paraId="452D8D6E" w14:textId="765F3B29"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>Oława, dnia</w:t>
      </w:r>
      <w:r w:rsidR="009F195E">
        <w:rPr>
          <w:rFonts w:ascii="Arial" w:hAnsi="Arial" w:cs="Arial"/>
        </w:rPr>
        <w:t xml:space="preserve"> </w:t>
      </w:r>
      <w:r w:rsidR="00DC6726">
        <w:rPr>
          <w:rFonts w:ascii="Arial" w:hAnsi="Arial" w:cs="Arial"/>
        </w:rPr>
        <w:t>2</w:t>
      </w:r>
      <w:r w:rsidR="008D6A5D">
        <w:rPr>
          <w:rFonts w:ascii="Arial" w:hAnsi="Arial" w:cs="Arial"/>
        </w:rPr>
        <w:t>8</w:t>
      </w:r>
      <w:r w:rsidR="009F195E" w:rsidRPr="009E2CA2">
        <w:rPr>
          <w:rFonts w:ascii="Arial" w:hAnsi="Arial" w:cs="Arial"/>
        </w:rPr>
        <w:t>.0</w:t>
      </w:r>
      <w:r w:rsidR="00DC6726">
        <w:rPr>
          <w:rFonts w:ascii="Arial" w:hAnsi="Arial" w:cs="Arial"/>
        </w:rPr>
        <w:t>5</w:t>
      </w:r>
      <w:r w:rsidR="009805CD" w:rsidRPr="009E2CA2">
        <w:rPr>
          <w:rFonts w:ascii="Arial" w:hAnsi="Arial" w:cs="Arial"/>
        </w:rPr>
        <w:t>.202</w:t>
      </w:r>
      <w:r w:rsidR="00E15D6B" w:rsidRPr="009E2CA2">
        <w:rPr>
          <w:rFonts w:ascii="Arial" w:hAnsi="Arial" w:cs="Arial"/>
        </w:rPr>
        <w:t>4</w:t>
      </w:r>
      <w:r w:rsidRPr="009E2CA2">
        <w:rPr>
          <w:rFonts w:ascii="Arial" w:hAnsi="Arial" w:cs="Arial"/>
        </w:rPr>
        <w:t>r.</w:t>
      </w:r>
    </w:p>
    <w:p w14:paraId="7F9797A3" w14:textId="77777777" w:rsidR="00BB2A72" w:rsidRPr="002E60F7" w:rsidRDefault="00BB2A72" w:rsidP="00BB2A72">
      <w:pPr>
        <w:tabs>
          <w:tab w:val="left" w:pos="3840"/>
        </w:tabs>
      </w:pPr>
    </w:p>
    <w:p w14:paraId="75A150E2" w14:textId="77777777"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14:paraId="48A8D3EE" w14:textId="77777777"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14:paraId="0FD7259C" w14:textId="77777777"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14:paraId="4BCA8479" w14:textId="77777777" w:rsidR="00350717" w:rsidRDefault="00350717" w:rsidP="00BB2A72">
      <w:pPr>
        <w:pStyle w:val="Tekstpodstawowy"/>
        <w:rPr>
          <w:rFonts w:ascii="Arial" w:hAnsi="Arial" w:cs="Arial"/>
          <w:b/>
          <w:sz w:val="24"/>
          <w:szCs w:val="24"/>
        </w:rPr>
      </w:pPr>
    </w:p>
    <w:p w14:paraId="3348F5A4" w14:textId="77777777"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14:paraId="11046CB2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14:paraId="71CAB384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ul. K. Baczyńskiego 1</w:t>
      </w:r>
    </w:p>
    <w:p w14:paraId="0855BA67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14:paraId="5BDCC72D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14:paraId="3FD1E74F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14:paraId="72A392FE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14:paraId="084B1D8D" w14:textId="77777777" w:rsidR="00176848" w:rsidRDefault="00176848" w:rsidP="00BB2A72">
      <w:pPr>
        <w:rPr>
          <w:rFonts w:ascii="Arial" w:hAnsi="Arial" w:cs="Arial"/>
          <w:sz w:val="20"/>
          <w:szCs w:val="20"/>
        </w:rPr>
      </w:pPr>
    </w:p>
    <w:p w14:paraId="44B966B1" w14:textId="0EAE9768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</w:t>
      </w:r>
      <w:r w:rsidR="00E15D6B">
        <w:rPr>
          <w:rFonts w:ascii="Arial" w:hAnsi="Arial" w:cs="Arial"/>
          <w:sz w:val="20"/>
          <w:szCs w:val="20"/>
        </w:rPr>
        <w:t> </w:t>
      </w:r>
      <w:r w:rsidRPr="00DF7CE8">
        <w:rPr>
          <w:rFonts w:ascii="Arial" w:hAnsi="Arial" w:cs="Arial"/>
          <w:sz w:val="20"/>
          <w:szCs w:val="20"/>
        </w:rPr>
        <w:t>3</w:t>
      </w:r>
      <w:r w:rsidR="00E15D6B">
        <w:rPr>
          <w:rFonts w:ascii="Arial" w:hAnsi="Arial" w:cs="Arial"/>
          <w:sz w:val="20"/>
          <w:szCs w:val="20"/>
        </w:rPr>
        <w:t>01-13-03</w:t>
      </w:r>
    </w:p>
    <w:p w14:paraId="17A55E2F" w14:textId="77777777"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www.zozolawa.</w:t>
      </w:r>
      <w:r w:rsidRPr="00DF7CE8">
        <w:rPr>
          <w:rFonts w:ascii="Arial" w:hAnsi="Arial" w:cs="Arial"/>
          <w:sz w:val="20"/>
          <w:szCs w:val="20"/>
        </w:rPr>
        <w:t>wroc.pl</w:t>
      </w:r>
    </w:p>
    <w:p w14:paraId="3E1AE84C" w14:textId="77777777"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14:paraId="294E806E" w14:textId="77777777"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14:paraId="43A1C71D" w14:textId="77777777"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14:paraId="3060847E" w14:textId="77777777"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>przetargu nieograniczonego</w:t>
      </w:r>
      <w:r w:rsidRPr="00636C0F">
        <w:rPr>
          <w:rFonts w:ascii="Arial" w:hAnsi="Arial" w:cs="Arial"/>
          <w:sz w:val="20"/>
          <w:szCs w:val="20"/>
        </w:rPr>
        <w:t xml:space="preserve"> o jakim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p.z.p. oraz niniejszej Specyfikacji Warunków Zamówienia, zwaną dalej „SWZ”.</w:t>
      </w:r>
    </w:p>
    <w:p w14:paraId="01C7B144" w14:textId="77777777"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14:paraId="64E828DC" w14:textId="77777777"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a)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>tekst jednolity Dz. U. z 20</w:t>
      </w:r>
      <w:r w:rsidR="007C328B">
        <w:rPr>
          <w:rFonts w:ascii="Arial" w:hAnsi="Arial" w:cs="Arial"/>
          <w:bCs/>
          <w:sz w:val="20"/>
          <w:szCs w:val="20"/>
        </w:rPr>
        <w:t>23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7C328B">
        <w:rPr>
          <w:rFonts w:ascii="Arial" w:hAnsi="Arial" w:cs="Arial"/>
          <w:bCs/>
          <w:sz w:val="20"/>
          <w:szCs w:val="20"/>
        </w:rPr>
        <w:t>1605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>. zm</w:t>
      </w:r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14:paraId="397471BE" w14:textId="77777777"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b) Rozporządzenie Ministra Rozwoju, Pracy i Technologii z dnia 23 grudnia 2020 r. w sprawie podmiotowych środków dowodowych oraz innych dokumentów i oświadczeń, jakich może żądać zamawiający od wykonawcy (Dz. U. z 2020 r., poz. 2415),</w:t>
      </w:r>
    </w:p>
    <w:p w14:paraId="433C4D21" w14:textId="19A2EAAA"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c)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</w:t>
      </w:r>
      <w:r w:rsidR="005F3423">
        <w:rPr>
          <w:rFonts w:ascii="Arial" w:hAnsi="Arial" w:cs="Arial"/>
          <w:sz w:val="20"/>
          <w:szCs w:val="20"/>
        </w:rPr>
        <w:t>3</w:t>
      </w:r>
      <w:r w:rsidR="00FD5BB2" w:rsidRPr="00636C0F">
        <w:rPr>
          <w:rFonts w:ascii="Arial" w:hAnsi="Arial" w:cs="Arial"/>
          <w:sz w:val="20"/>
          <w:szCs w:val="20"/>
        </w:rPr>
        <w:t xml:space="preserve"> r. w sprawie aktualnych progów unijnych, ich równowartości w złotych, równowartości w złotych kwot wyrażonych w euro oraz średniego kursu złotego w stosunku do euro stanowiącego podstawę przeliczania wartości zamówień publicznych lub konkursów (Dz. U. z 202</w:t>
      </w:r>
      <w:r w:rsidR="005F3423">
        <w:rPr>
          <w:rFonts w:ascii="Arial" w:hAnsi="Arial" w:cs="Arial"/>
          <w:sz w:val="20"/>
          <w:szCs w:val="20"/>
        </w:rPr>
        <w:t>3</w:t>
      </w:r>
      <w:r w:rsidR="00FD5BB2" w:rsidRPr="00636C0F">
        <w:rPr>
          <w:rFonts w:ascii="Arial" w:hAnsi="Arial" w:cs="Arial"/>
          <w:sz w:val="20"/>
          <w:szCs w:val="20"/>
        </w:rPr>
        <w:t xml:space="preserve"> r. poz. </w:t>
      </w:r>
      <w:r w:rsidR="005F3423">
        <w:rPr>
          <w:rFonts w:ascii="Arial" w:hAnsi="Arial" w:cs="Arial"/>
          <w:sz w:val="20"/>
          <w:szCs w:val="20"/>
        </w:rPr>
        <w:t>1344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14:paraId="7B67D349" w14:textId="77777777"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d)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z 2020 r poz. 2452),</w:t>
      </w:r>
    </w:p>
    <w:p w14:paraId="592191BA" w14:textId="77777777" w:rsidR="007F4997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e)  Ustawa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>. zm.),</w:t>
      </w:r>
    </w:p>
    <w:p w14:paraId="77E0704C" w14:textId="77777777"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f) Ustawa o Wyrobach medycznych z dnia 7 kwietnia 2022 r. (Dz. U. 2022 poz. 974), </w:t>
      </w:r>
    </w:p>
    <w:p w14:paraId="78410ABE" w14:textId="77777777" w:rsidR="000A21F6" w:rsidRDefault="000A21F6" w:rsidP="000A21F6">
      <w:pPr>
        <w:pStyle w:val="Default"/>
        <w:rPr>
          <w:sz w:val="19"/>
          <w:szCs w:val="19"/>
        </w:rPr>
      </w:pPr>
      <w:r>
        <w:rPr>
          <w:sz w:val="20"/>
          <w:szCs w:val="20"/>
        </w:rPr>
        <w:t xml:space="preserve">g) Rozporządzenie Ministra Zdrowia </w:t>
      </w:r>
      <w:r>
        <w:rPr>
          <w:sz w:val="25"/>
          <w:szCs w:val="25"/>
        </w:rPr>
        <w:t xml:space="preserve">z </w:t>
      </w:r>
      <w:r>
        <w:rPr>
          <w:sz w:val="19"/>
          <w:szCs w:val="19"/>
        </w:rPr>
        <w:t xml:space="preserve">dnia </w:t>
      </w:r>
      <w:r>
        <w:rPr>
          <w:sz w:val="20"/>
          <w:szCs w:val="20"/>
        </w:rPr>
        <w:t xml:space="preserve">17 lutego </w:t>
      </w:r>
      <w:r>
        <w:rPr>
          <w:sz w:val="22"/>
          <w:szCs w:val="22"/>
        </w:rPr>
        <w:t xml:space="preserve">2016r w </w:t>
      </w:r>
      <w:r>
        <w:rPr>
          <w:sz w:val="20"/>
          <w:szCs w:val="20"/>
        </w:rPr>
        <w:t xml:space="preserve">sprawie wymagań zasadniczych </w:t>
      </w:r>
      <w:r>
        <w:rPr>
          <w:sz w:val="19"/>
          <w:szCs w:val="19"/>
        </w:rPr>
        <w:t xml:space="preserve">oraz </w:t>
      </w:r>
    </w:p>
    <w:p w14:paraId="72461408" w14:textId="77777777" w:rsidR="000A21F6" w:rsidRDefault="000A21F6" w:rsidP="000A21F6">
      <w:pPr>
        <w:pStyle w:val="Default"/>
        <w:rPr>
          <w:sz w:val="19"/>
          <w:szCs w:val="19"/>
        </w:rPr>
      </w:pPr>
      <w:r>
        <w:rPr>
          <w:sz w:val="19"/>
          <w:szCs w:val="19"/>
        </w:rPr>
        <w:t xml:space="preserve">procedur oceny zgodności </w:t>
      </w:r>
      <w:r>
        <w:rPr>
          <w:sz w:val="20"/>
          <w:szCs w:val="20"/>
        </w:rPr>
        <w:t xml:space="preserve">wyrobów </w:t>
      </w:r>
      <w:r>
        <w:rPr>
          <w:sz w:val="19"/>
          <w:szCs w:val="19"/>
        </w:rPr>
        <w:t xml:space="preserve">medycznych </w:t>
      </w:r>
      <w:r>
        <w:rPr>
          <w:sz w:val="20"/>
          <w:szCs w:val="20"/>
        </w:rPr>
        <w:t xml:space="preserve">(Dz. U. z </w:t>
      </w:r>
      <w:r>
        <w:rPr>
          <w:sz w:val="21"/>
          <w:szCs w:val="21"/>
        </w:rPr>
        <w:t xml:space="preserve">2016r </w:t>
      </w:r>
      <w:r>
        <w:rPr>
          <w:sz w:val="22"/>
          <w:szCs w:val="22"/>
        </w:rPr>
        <w:t xml:space="preserve">poz. </w:t>
      </w:r>
      <w:r>
        <w:rPr>
          <w:sz w:val="19"/>
          <w:szCs w:val="19"/>
        </w:rPr>
        <w:t xml:space="preserve">211); </w:t>
      </w:r>
    </w:p>
    <w:p w14:paraId="057B5E3C" w14:textId="77777777"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h) Ustawa z dnia 6 września 2001 r. Prawo Farmaceutyczne (Dz. U. Nr 126, poz. 1381 z </w:t>
      </w:r>
      <w:proofErr w:type="spellStart"/>
      <w:r>
        <w:rPr>
          <w:sz w:val="20"/>
          <w:szCs w:val="20"/>
        </w:rPr>
        <w:t>póź</w:t>
      </w:r>
      <w:proofErr w:type="spellEnd"/>
      <w:r>
        <w:rPr>
          <w:sz w:val="20"/>
          <w:szCs w:val="20"/>
        </w:rPr>
        <w:t xml:space="preserve">. zm.),; </w:t>
      </w:r>
    </w:p>
    <w:p w14:paraId="68DAE9DA" w14:textId="77777777"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i) Ustawa o Produktach Biobójczych z dnia 9.10.2015r. (</w:t>
      </w:r>
      <w:proofErr w:type="spellStart"/>
      <w:r>
        <w:rPr>
          <w:sz w:val="20"/>
          <w:szCs w:val="20"/>
        </w:rPr>
        <w:t>Dz.U.z</w:t>
      </w:r>
      <w:proofErr w:type="spellEnd"/>
      <w:r>
        <w:rPr>
          <w:sz w:val="20"/>
          <w:szCs w:val="20"/>
        </w:rPr>
        <w:t xml:space="preserve"> 2015 r. poz. 1926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zm.),; </w:t>
      </w:r>
    </w:p>
    <w:p w14:paraId="314A4A08" w14:textId="77777777" w:rsidR="000A21F6" w:rsidRDefault="000A21F6" w:rsidP="000A21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j) Ustawa z dnia 30.03.2001r. o kosmetykach (Dz.U. 2018 poz. 2227</w:t>
      </w:r>
      <w:r>
        <w:rPr>
          <w:rFonts w:ascii="Times New Roman" w:hAnsi="Times New Roman" w:cs="Times New Roman"/>
          <w:sz w:val="23"/>
          <w:szCs w:val="23"/>
        </w:rPr>
        <w:t>)</w:t>
      </w:r>
      <w:r>
        <w:rPr>
          <w:sz w:val="20"/>
          <w:szCs w:val="20"/>
        </w:rPr>
        <w:t xml:space="preserve">; </w:t>
      </w:r>
    </w:p>
    <w:p w14:paraId="0A06D5B9" w14:textId="77777777" w:rsidR="007F4997" w:rsidRPr="00636C0F" w:rsidRDefault="000A21F6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7F4997"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  <w:r>
        <w:rPr>
          <w:rFonts w:ascii="Arial" w:hAnsi="Arial" w:cs="Arial"/>
          <w:sz w:val="20"/>
          <w:szCs w:val="20"/>
        </w:rPr>
        <w:t>.</w:t>
      </w:r>
    </w:p>
    <w:p w14:paraId="4341D241" w14:textId="77777777"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14:paraId="4F2BDC5B" w14:textId="77777777"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r w:rsidR="00E276C7">
        <w:rPr>
          <w:rStyle w:val="Hipercze"/>
          <w:rFonts w:ascii="Arial" w:hAnsi="Arial" w:cs="Arial"/>
          <w:sz w:val="20"/>
          <w:szCs w:val="20"/>
        </w:rPr>
        <w:t>https://ezamowienia.gov.pl/.pl</w:t>
      </w:r>
      <w:r w:rsidR="00F75B5A">
        <w:rPr>
          <w:rFonts w:ascii="Arial" w:hAnsi="Arial" w:cs="Arial"/>
          <w:sz w:val="20"/>
          <w:szCs w:val="20"/>
        </w:rPr>
        <w:t xml:space="preserve"> </w:t>
      </w:r>
    </w:p>
    <w:p w14:paraId="60B1799B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14:paraId="13931464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 </w:t>
      </w:r>
    </w:p>
    <w:p w14:paraId="0C81F515" w14:textId="77777777"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14:paraId="70A3D54E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14:paraId="583B17C2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14:paraId="6E0B4238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14:paraId="40F848E4" w14:textId="77777777"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</w:p>
    <w:p w14:paraId="1011380F" w14:textId="77777777"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A05A22" w14:textId="77777777"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14:paraId="45AEBD84" w14:textId="77777777"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14:paraId="5BA951D6" w14:textId="5AED1C52"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DC6726">
        <w:rPr>
          <w:rFonts w:ascii="Arial" w:hAnsi="Arial" w:cs="Arial"/>
          <w:b/>
          <w:sz w:val="20"/>
          <w:szCs w:val="20"/>
        </w:rPr>
        <w:t>rękawic chirurgicznych</w:t>
      </w:r>
      <w:r w:rsidR="00C10287">
        <w:rPr>
          <w:rFonts w:ascii="Arial" w:hAnsi="Arial" w:cs="Arial"/>
          <w:b/>
          <w:sz w:val="20"/>
          <w:szCs w:val="20"/>
        </w:rPr>
        <w:t xml:space="preserve"> </w:t>
      </w:r>
      <w:r w:rsidR="008621C6">
        <w:rPr>
          <w:rFonts w:ascii="Arial" w:hAnsi="Arial" w:cs="Arial"/>
          <w:sz w:val="20"/>
          <w:szCs w:val="20"/>
        </w:rPr>
        <w:t>dla Zespołu Opieki Z</w:t>
      </w:r>
      <w:r w:rsidR="0075262D">
        <w:rPr>
          <w:rFonts w:ascii="Arial" w:hAnsi="Arial" w:cs="Arial"/>
          <w:sz w:val="20"/>
          <w:szCs w:val="20"/>
        </w:rPr>
        <w:t>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14:paraId="09B55344" w14:textId="77777777"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14:paraId="0C4806FD" w14:textId="0AF790AB" w:rsidR="00F75B5A" w:rsidRDefault="00261F69" w:rsidP="008C077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7E59B4">
        <w:rPr>
          <w:rFonts w:ascii="Arial" w:hAnsi="Arial" w:cs="Arial"/>
          <w:sz w:val="20"/>
          <w:szCs w:val="20"/>
        </w:rPr>
        <w:t>1</w:t>
      </w:r>
      <w:r w:rsidR="00A35B08">
        <w:rPr>
          <w:rFonts w:ascii="Arial" w:hAnsi="Arial" w:cs="Arial"/>
          <w:sz w:val="20"/>
          <w:szCs w:val="20"/>
        </w:rPr>
        <w:t xml:space="preserve"> </w:t>
      </w:r>
      <w:r w:rsidR="00B673BC">
        <w:rPr>
          <w:rFonts w:ascii="Arial" w:hAnsi="Arial" w:cs="Arial"/>
          <w:sz w:val="20"/>
          <w:szCs w:val="20"/>
        </w:rPr>
        <w:t>zada</w:t>
      </w:r>
      <w:r w:rsidR="008352EC">
        <w:rPr>
          <w:rFonts w:ascii="Arial" w:hAnsi="Arial" w:cs="Arial"/>
          <w:sz w:val="20"/>
          <w:szCs w:val="20"/>
        </w:rPr>
        <w:t>ni</w:t>
      </w:r>
      <w:r w:rsidR="007E59B4">
        <w:rPr>
          <w:rFonts w:ascii="Arial" w:hAnsi="Arial" w:cs="Arial"/>
          <w:sz w:val="20"/>
          <w:szCs w:val="20"/>
        </w:rPr>
        <w:t>e</w:t>
      </w:r>
      <w:r w:rsidR="008C077A">
        <w:rPr>
          <w:rFonts w:ascii="Arial" w:hAnsi="Arial" w:cs="Arial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7350"/>
      </w:tblGrid>
      <w:tr w:rsidR="008C077A" w14:paraId="0289D826" w14:textId="77777777" w:rsidTr="00460609">
        <w:trPr>
          <w:trHeight w:val="113"/>
        </w:trPr>
        <w:tc>
          <w:tcPr>
            <w:tcW w:w="583" w:type="dxa"/>
          </w:tcPr>
          <w:p w14:paraId="4240BCA0" w14:textId="77777777" w:rsidR="008C077A" w:rsidRPr="008C077A" w:rsidRDefault="008C077A" w:rsidP="008C077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077A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7350" w:type="dxa"/>
          </w:tcPr>
          <w:p w14:paraId="460BA7C6" w14:textId="77777777" w:rsidR="008C077A" w:rsidRDefault="008C077A" w:rsidP="008C077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C077A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</w:p>
          <w:p w14:paraId="4891201D" w14:textId="77777777" w:rsidR="00460609" w:rsidRPr="008C077A" w:rsidRDefault="00460609" w:rsidP="008C077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60609" w14:paraId="2D741697" w14:textId="77777777" w:rsidTr="00460609">
        <w:trPr>
          <w:trHeight w:val="390"/>
        </w:trPr>
        <w:tc>
          <w:tcPr>
            <w:tcW w:w="583" w:type="dxa"/>
            <w:noWrap/>
            <w:hideMark/>
          </w:tcPr>
          <w:p w14:paraId="01F398CC" w14:textId="1928CADF" w:rsidR="00460609" w:rsidRDefault="00B74A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50" w:type="dxa"/>
            <w:hideMark/>
          </w:tcPr>
          <w:p w14:paraId="79397CC2" w14:textId="0A3CAE28" w:rsidR="00460609" w:rsidRDefault="007E59B4">
            <w:pPr>
              <w:rPr>
                <w:rFonts w:ascii="Arial" w:hAnsi="Arial" w:cs="Arial"/>
                <w:sz w:val="20"/>
                <w:szCs w:val="20"/>
              </w:rPr>
            </w:pPr>
            <w:r w:rsidRPr="007E59B4">
              <w:rPr>
                <w:rFonts w:ascii="Arial" w:hAnsi="Arial" w:cs="Arial"/>
                <w:sz w:val="20"/>
                <w:szCs w:val="20"/>
              </w:rPr>
              <w:t>Zadanie nr: 1  Rękawice chirurgiczne specjalistyczne dla bloku operacyjnego</w:t>
            </w:r>
          </w:p>
        </w:tc>
      </w:tr>
    </w:tbl>
    <w:p w14:paraId="762524BE" w14:textId="77777777"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14:paraId="09FF904D" w14:textId="4D9B73AC" w:rsidR="000B0B74" w:rsidRPr="0041083E" w:rsidRDefault="004C3F2B" w:rsidP="00371EE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0B0B74" w:rsidRPr="008D6A5D">
        <w:rPr>
          <w:rFonts w:ascii="Arial" w:hAnsi="Arial" w:cs="Arial"/>
          <w:b/>
          <w:bCs/>
          <w:sz w:val="20"/>
          <w:szCs w:val="20"/>
        </w:rPr>
        <w:t xml:space="preserve">Załącznikach nr 5 i 9 </w:t>
      </w:r>
      <w:r w:rsidR="000B0B74" w:rsidRPr="008D6A5D">
        <w:rPr>
          <w:rFonts w:ascii="Arial" w:hAnsi="Arial" w:cs="Arial"/>
          <w:sz w:val="20"/>
          <w:szCs w:val="20"/>
        </w:rPr>
        <w:t>do</w:t>
      </w:r>
      <w:r w:rsidR="000B0B74" w:rsidRPr="00EC3C64">
        <w:rPr>
          <w:rFonts w:ascii="Arial" w:hAnsi="Arial" w:cs="Arial"/>
          <w:sz w:val="20"/>
          <w:szCs w:val="20"/>
        </w:rPr>
        <w:t xml:space="preserve">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14:paraId="2C4F9671" w14:textId="77777777" w:rsidR="009566AB" w:rsidRDefault="00F90AC7" w:rsidP="00371EE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 Ilości zawarte w Załączniku nr 9 są ilościami orientacyjnymi. Zamawiający sukcesywnie w miarę występujących potrzeb będzie każ</w:t>
      </w:r>
      <w:r w:rsidR="00E74CC0">
        <w:rPr>
          <w:rFonts w:ascii="Arial" w:hAnsi="Arial" w:cs="Arial"/>
          <w:sz w:val="20"/>
          <w:szCs w:val="20"/>
        </w:rPr>
        <w:t>dorazowo ustalał wielkość zamów</w:t>
      </w:r>
      <w:r>
        <w:rPr>
          <w:rFonts w:ascii="Arial" w:hAnsi="Arial" w:cs="Arial"/>
          <w:sz w:val="20"/>
          <w:szCs w:val="20"/>
        </w:rPr>
        <w:t xml:space="preserve">ienia (rodzaj i ilość artykułów które należy dostarczyć). </w:t>
      </w:r>
    </w:p>
    <w:p w14:paraId="044B36EF" w14:textId="5DDC5376" w:rsidR="00F90AC7" w:rsidRDefault="005A1FFF" w:rsidP="00371EE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7B7F27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14:paraId="5487260C" w14:textId="77777777" w:rsidR="005A1FFF" w:rsidRDefault="005A1FFF" w:rsidP="00371EE9">
      <w:pPr>
        <w:jc w:val="both"/>
        <w:rPr>
          <w:rFonts w:ascii="Arial" w:hAnsi="Arial" w:cs="Arial"/>
          <w:sz w:val="20"/>
          <w:szCs w:val="20"/>
        </w:rPr>
      </w:pPr>
    </w:p>
    <w:p w14:paraId="5FCB6F2D" w14:textId="77777777" w:rsidR="005B752F" w:rsidRPr="00B74AB6" w:rsidRDefault="006A498C" w:rsidP="00371EE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74AB6">
        <w:rPr>
          <w:rFonts w:ascii="Arial" w:hAnsi="Arial" w:cs="Arial"/>
          <w:sz w:val="20"/>
          <w:szCs w:val="20"/>
        </w:rPr>
        <w:t>6</w:t>
      </w:r>
      <w:r w:rsidR="009566AB" w:rsidRPr="00B74AB6">
        <w:rPr>
          <w:rFonts w:ascii="Arial" w:hAnsi="Arial" w:cs="Arial"/>
          <w:sz w:val="20"/>
          <w:szCs w:val="20"/>
        </w:rPr>
        <w:t xml:space="preserve">. </w:t>
      </w:r>
      <w:r w:rsidR="005B752F" w:rsidRPr="00B74AB6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14:paraId="1A7502DE" w14:textId="77777777" w:rsidR="000A21F6" w:rsidRPr="00B74AB6" w:rsidRDefault="000A21F6" w:rsidP="00371EE9">
      <w:pPr>
        <w:pStyle w:val="Default"/>
        <w:jc w:val="both"/>
        <w:rPr>
          <w:sz w:val="20"/>
          <w:szCs w:val="20"/>
        </w:rPr>
      </w:pPr>
      <w:r w:rsidRPr="00B74AB6">
        <w:rPr>
          <w:sz w:val="20"/>
          <w:szCs w:val="20"/>
        </w:rPr>
        <w:t xml:space="preserve">a) Ustawa z dnia 7 kwietnia 2022 r. o Wyrobach medycznych (Dz. U. 2022 poz. 974), </w:t>
      </w:r>
    </w:p>
    <w:p w14:paraId="15FBB93F" w14:textId="77777777" w:rsidR="000A21F6" w:rsidRPr="00B74AB6" w:rsidRDefault="000A21F6" w:rsidP="00371EE9">
      <w:pPr>
        <w:pStyle w:val="Default"/>
        <w:jc w:val="both"/>
        <w:rPr>
          <w:sz w:val="20"/>
          <w:szCs w:val="20"/>
        </w:rPr>
      </w:pPr>
      <w:r w:rsidRPr="00B74AB6">
        <w:rPr>
          <w:sz w:val="20"/>
          <w:szCs w:val="20"/>
        </w:rPr>
        <w:t xml:space="preserve">b) Rozporządzenie Ministra Zdrowia z dnia 17 lutego 2016 r. w sprawie wymagań zasadniczych oraz procedur oceny zgodności wyrobów medycznych (Dz.U. z 2016r. poz. 211) ; </w:t>
      </w:r>
    </w:p>
    <w:p w14:paraId="5CF6539C" w14:textId="5F3EF301" w:rsidR="000A21F6" w:rsidRPr="00B74AB6" w:rsidRDefault="000A21F6" w:rsidP="00371EE9">
      <w:pPr>
        <w:pStyle w:val="Default"/>
        <w:jc w:val="both"/>
        <w:rPr>
          <w:strike/>
          <w:sz w:val="20"/>
          <w:szCs w:val="20"/>
        </w:rPr>
      </w:pPr>
      <w:r w:rsidRPr="00B74AB6">
        <w:rPr>
          <w:strike/>
          <w:sz w:val="20"/>
          <w:szCs w:val="20"/>
        </w:rPr>
        <w:t xml:space="preserve">c) Ustawa z dnia 6 września 2001 r. Prawo Farmaceutyczne (Dz. U. Nr 126, poz. 1381 z </w:t>
      </w:r>
      <w:proofErr w:type="spellStart"/>
      <w:r w:rsidRPr="00B74AB6">
        <w:rPr>
          <w:strike/>
          <w:sz w:val="20"/>
          <w:szCs w:val="20"/>
        </w:rPr>
        <w:t>póź</w:t>
      </w:r>
      <w:proofErr w:type="spellEnd"/>
      <w:r w:rsidRPr="00B74AB6">
        <w:rPr>
          <w:strike/>
          <w:sz w:val="20"/>
          <w:szCs w:val="20"/>
        </w:rPr>
        <w:t xml:space="preserve">. zm.),; </w:t>
      </w:r>
    </w:p>
    <w:p w14:paraId="70F2797C" w14:textId="6B3FABF5" w:rsidR="000A21F6" w:rsidRPr="00B74AB6" w:rsidRDefault="00F3551E" w:rsidP="00371EE9">
      <w:pPr>
        <w:pStyle w:val="Default"/>
        <w:jc w:val="both"/>
        <w:rPr>
          <w:strike/>
          <w:sz w:val="20"/>
          <w:szCs w:val="20"/>
        </w:rPr>
      </w:pPr>
      <w:r w:rsidRPr="00B74AB6">
        <w:rPr>
          <w:strike/>
          <w:sz w:val="20"/>
          <w:szCs w:val="20"/>
        </w:rPr>
        <w:t>d</w:t>
      </w:r>
      <w:r w:rsidR="000A21F6" w:rsidRPr="00B74AB6">
        <w:rPr>
          <w:strike/>
          <w:sz w:val="20"/>
          <w:szCs w:val="20"/>
        </w:rPr>
        <w:t>) Ustawa z dnia 30.03.2001r. o kosmetykach (Dz.U. 2018 poz. 2227</w:t>
      </w:r>
      <w:r w:rsidR="000A21F6" w:rsidRPr="00B74AB6">
        <w:rPr>
          <w:rFonts w:ascii="Times New Roman" w:hAnsi="Times New Roman" w:cs="Times New Roman"/>
          <w:strike/>
          <w:sz w:val="23"/>
          <w:szCs w:val="23"/>
        </w:rPr>
        <w:t>)</w:t>
      </w:r>
      <w:r w:rsidR="000A21F6" w:rsidRPr="00B74AB6">
        <w:rPr>
          <w:strike/>
          <w:sz w:val="20"/>
          <w:szCs w:val="20"/>
        </w:rPr>
        <w:t xml:space="preserve">; </w:t>
      </w:r>
    </w:p>
    <w:p w14:paraId="212B86E1" w14:textId="267998CC" w:rsidR="000A21F6" w:rsidRPr="00B74AB6" w:rsidRDefault="00F3551E" w:rsidP="00371EE9">
      <w:pPr>
        <w:pStyle w:val="Default"/>
        <w:jc w:val="both"/>
        <w:rPr>
          <w:sz w:val="20"/>
          <w:szCs w:val="20"/>
        </w:rPr>
      </w:pPr>
      <w:r w:rsidRPr="00B74AB6">
        <w:rPr>
          <w:sz w:val="20"/>
          <w:szCs w:val="20"/>
        </w:rPr>
        <w:t>e</w:t>
      </w:r>
      <w:r w:rsidR="000A21F6" w:rsidRPr="00B74AB6">
        <w:rPr>
          <w:sz w:val="20"/>
          <w:szCs w:val="20"/>
        </w:rPr>
        <w:t xml:space="preserve">) winien spełniać wymagania techniczne zawarte w SWZ i załącznikach do SWZ, </w:t>
      </w:r>
    </w:p>
    <w:p w14:paraId="1DE230E5" w14:textId="77777777" w:rsidR="000A21F6" w:rsidRPr="00B74AB6" w:rsidRDefault="000A21F6" w:rsidP="00371EE9">
      <w:pPr>
        <w:pStyle w:val="Default"/>
        <w:jc w:val="both"/>
        <w:rPr>
          <w:sz w:val="20"/>
          <w:szCs w:val="20"/>
        </w:rPr>
      </w:pPr>
      <w:r w:rsidRPr="00B74AB6">
        <w:rPr>
          <w:sz w:val="20"/>
          <w:szCs w:val="20"/>
        </w:rPr>
        <w:t xml:space="preserve">W tym celu Wykonawcy złożą: </w:t>
      </w:r>
    </w:p>
    <w:p w14:paraId="097A7BCA" w14:textId="77777777" w:rsidR="008022B0" w:rsidRPr="00F3551E" w:rsidRDefault="000A21F6" w:rsidP="000A21F6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74AB6">
        <w:rPr>
          <w:rFonts w:ascii="Arial" w:hAnsi="Arial" w:cs="Arial"/>
          <w:sz w:val="20"/>
          <w:szCs w:val="20"/>
        </w:rPr>
        <w:t xml:space="preserve">- </w:t>
      </w:r>
      <w:r w:rsidRPr="00B74AB6">
        <w:rPr>
          <w:rFonts w:ascii="Arial" w:hAnsi="Arial" w:cs="Arial"/>
          <w:b/>
          <w:bCs/>
          <w:sz w:val="20"/>
          <w:szCs w:val="20"/>
        </w:rPr>
        <w:t>oświadczenie, że oferowany przedmiot zamówienia posiada ważne dokumenty dopuszczające do obrotu i używania wystawione zgodnie z przepisami prawa - załącznik nr 8.</w:t>
      </w:r>
    </w:p>
    <w:p w14:paraId="3AEBA982" w14:textId="77777777"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14:paraId="7DD2B1BF" w14:textId="77777777" w:rsidR="0041083E" w:rsidRPr="0041083E" w:rsidRDefault="008D45F6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równoważności (jeżeli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zamówienia co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zamawiającego jako równoważne.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14:paraId="16F9DE35" w14:textId="77777777"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14:paraId="0ACE4770" w14:textId="77777777" w:rsidR="007D114C" w:rsidRPr="007D114C" w:rsidRDefault="00F32413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14:paraId="26973F4C" w14:textId="77777777"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14:paraId="13641583" w14:textId="77777777" w:rsidR="007D114C" w:rsidRPr="007D114C" w:rsidRDefault="00F32413" w:rsidP="00380020">
      <w:pPr>
        <w:pStyle w:val="pkt"/>
        <w:spacing w:before="0" w:after="0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14:paraId="019A0056" w14:textId="77777777" w:rsidR="007D114C" w:rsidRPr="007D114C" w:rsidRDefault="00F32413" w:rsidP="00380020">
      <w:pPr>
        <w:pStyle w:val="pkt"/>
        <w:spacing w:before="0" w:after="0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0C0B8A22" w14:textId="77777777" w:rsidR="007D114C" w:rsidRPr="007D114C" w:rsidRDefault="00F32413" w:rsidP="00380020">
      <w:pPr>
        <w:pStyle w:val="pkt"/>
        <w:spacing w:before="0" w:after="0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14:paraId="31BEF83F" w14:textId="77777777"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14:paraId="06464937" w14:textId="77777777" w:rsidR="00F02CD5" w:rsidRDefault="00F32413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14:paraId="51738747" w14:textId="77777777"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42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1"/>
        <w:gridCol w:w="5236"/>
        <w:gridCol w:w="2693"/>
      </w:tblGrid>
      <w:tr w:rsidR="007E59B4" w:rsidRPr="007E59B4" w14:paraId="7449A315" w14:textId="77777777" w:rsidTr="00BF051F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23654" w14:textId="74A403FF" w:rsidR="007E59B4" w:rsidRPr="007E59B4" w:rsidRDefault="007E59B4" w:rsidP="007E59B4">
            <w:pPr>
              <w:pStyle w:val="NormalnyWeb"/>
              <w:spacing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592E7C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B090A" w14:textId="533A351D" w:rsidR="007E59B4" w:rsidRPr="007E59B4" w:rsidRDefault="007E59B4" w:rsidP="007E59B4">
            <w:pPr>
              <w:pStyle w:val="NormalnyWeb"/>
              <w:spacing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592E7C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673E9" w14:textId="7B146D87" w:rsidR="007E59B4" w:rsidRPr="007E59B4" w:rsidRDefault="007E59B4" w:rsidP="007E59B4">
            <w:pPr>
              <w:pStyle w:val="NormalnyWeb"/>
              <w:spacing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7E59B4" w:rsidRPr="007E59B4" w14:paraId="61B03EC8" w14:textId="77777777" w:rsidTr="00BF051F">
        <w:trPr>
          <w:trHeight w:val="30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C8771" w14:textId="4C63F42D" w:rsidR="007E59B4" w:rsidRPr="007E59B4" w:rsidRDefault="007E59B4" w:rsidP="007E59B4">
            <w:pPr>
              <w:pStyle w:val="NormalnyWeb"/>
              <w:spacing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E59B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4F4DD" w14:textId="110C9A58" w:rsidR="007E59B4" w:rsidRPr="007E59B4" w:rsidRDefault="007E59B4" w:rsidP="007E59B4">
            <w:pPr>
              <w:pStyle w:val="NormalnyWeb"/>
              <w:spacing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E59B4">
              <w:rPr>
                <w:rFonts w:ascii="Arial" w:hAnsi="Arial" w:cs="Arial"/>
                <w:bCs/>
                <w:sz w:val="20"/>
                <w:szCs w:val="20"/>
              </w:rPr>
              <w:t>Zadanie nr: 1 - Rękawice chirurgiczne specjalistyczne dla bloku operacyjnego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26A9A" w14:textId="7BED35D5" w:rsidR="007E59B4" w:rsidRPr="007E59B4" w:rsidRDefault="007E59B4" w:rsidP="007E59B4">
            <w:pPr>
              <w:pStyle w:val="NormalnyWeb"/>
              <w:spacing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E59B4">
              <w:rPr>
                <w:rFonts w:ascii="Arial" w:hAnsi="Arial" w:cs="Arial"/>
                <w:bCs/>
                <w:sz w:val="20"/>
                <w:szCs w:val="20"/>
              </w:rPr>
              <w:t xml:space="preserve">33141420-0 </w:t>
            </w:r>
          </w:p>
        </w:tc>
      </w:tr>
    </w:tbl>
    <w:p w14:paraId="47552F16" w14:textId="77777777" w:rsidR="00B91B67" w:rsidRPr="00C774BD" w:rsidRDefault="00B91B67" w:rsidP="00C40D3D">
      <w:pPr>
        <w:pStyle w:val="NormalnyWeb"/>
        <w:spacing w:after="120"/>
        <w:ind w:left="0"/>
        <w:rPr>
          <w:rFonts w:ascii="Arial" w:hAnsi="Arial" w:cs="Arial"/>
          <w:bCs/>
          <w:strike/>
          <w:sz w:val="20"/>
          <w:szCs w:val="20"/>
          <w:highlight w:val="yellow"/>
        </w:rPr>
      </w:pPr>
      <w:r w:rsidRPr="00C774BD">
        <w:rPr>
          <w:rFonts w:ascii="Arial" w:hAnsi="Arial" w:cs="Arial"/>
          <w:strike/>
          <w:sz w:val="20"/>
          <w:szCs w:val="20"/>
        </w:rPr>
        <w:lastRenderedPageBreak/>
        <w:t>10. Zamawiający dopuszcza zmianę form stałych doustnych leków np. kapsułka-tabletka, tabletka -tabletka powlekana itp. Zamawiający dopuszcza zmianę fasunku dla wszystkich postaci w przeliczeniu zgodnie z regułą matematyczną dla produktów mieszczących się w przedziale: 1-100szt. do maksymalnie w górę 100 % ilości sztuk oczekiwanego opakowania np. 10 na 20, 50 na 100, a także dla innych leków wymaganych a’1 szt. w opakowaniach do maksymalnie 50 szt. Zamawiający dopuszcza również zmianę fasunku w dół w przedziale 100-1 szt.</w:t>
      </w:r>
    </w:p>
    <w:p w14:paraId="29FC433F" w14:textId="77777777"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14:paraId="4DACA313" w14:textId="77777777"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14:paraId="72F8EBE9" w14:textId="77777777"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14:paraId="527F4BF2" w14:textId="77777777"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</w:t>
      </w:r>
      <w:r w:rsidR="001115F7">
        <w:rPr>
          <w:rFonts w:ascii="Arial" w:hAnsi="Arial" w:cs="Arial"/>
          <w:b/>
          <w:highlight w:val="green"/>
        </w:rPr>
        <w:t xml:space="preserve"> </w:t>
      </w:r>
      <w:r w:rsidRPr="008B6E49">
        <w:rPr>
          <w:rFonts w:ascii="Arial" w:hAnsi="Arial" w:cs="Arial"/>
          <w:b/>
          <w:highlight w:val="green"/>
        </w:rPr>
        <w:t>ZAMAWIAJĄCY DOPUSZCZA ICH SKŁADANIE</w:t>
      </w:r>
    </w:p>
    <w:p w14:paraId="789157F4" w14:textId="77777777"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14:paraId="7AE8320F" w14:textId="77777777"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14:paraId="38D5648F" w14:textId="77777777"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14:paraId="6D7F8635" w14:textId="77777777" w:rsidR="009F014A" w:rsidRPr="00A10058" w:rsidRDefault="00A10058" w:rsidP="00A100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9F014A" w:rsidRPr="00A10058">
        <w:rPr>
          <w:rFonts w:ascii="Arial" w:hAnsi="Arial" w:cs="Arial"/>
          <w:sz w:val="20"/>
          <w:szCs w:val="20"/>
        </w:rPr>
        <w:t>Umowa zostanie zawarta:</w:t>
      </w:r>
    </w:p>
    <w:p w14:paraId="504C8B4D" w14:textId="427291C2" w:rsidR="009F014A" w:rsidRPr="009F014A" w:rsidRDefault="00C27265" w:rsidP="00D651B4">
      <w:pPr>
        <w:ind w:left="426"/>
        <w:rPr>
          <w:rFonts w:ascii="Arial" w:hAnsi="Arial" w:cs="Arial"/>
          <w:sz w:val="20"/>
          <w:szCs w:val="20"/>
        </w:rPr>
      </w:pPr>
      <w:r w:rsidRPr="009E2CA2">
        <w:rPr>
          <w:rFonts w:ascii="Arial" w:hAnsi="Arial" w:cs="Arial"/>
          <w:sz w:val="20"/>
          <w:szCs w:val="20"/>
          <w:highlight w:val="cyan"/>
        </w:rPr>
        <w:t xml:space="preserve">- </w:t>
      </w:r>
      <w:bookmarkStart w:id="0" w:name="_Hlk163475266"/>
      <w:r w:rsidR="009F014A" w:rsidRPr="009E2CA2">
        <w:rPr>
          <w:rFonts w:ascii="Arial" w:hAnsi="Arial" w:cs="Arial"/>
          <w:sz w:val="20"/>
          <w:szCs w:val="20"/>
          <w:highlight w:val="cyan"/>
        </w:rPr>
        <w:t xml:space="preserve">na okres </w:t>
      </w:r>
      <w:r w:rsidR="005E1034">
        <w:rPr>
          <w:rFonts w:ascii="Arial" w:hAnsi="Arial" w:cs="Arial"/>
          <w:sz w:val="20"/>
          <w:szCs w:val="20"/>
          <w:highlight w:val="cyan"/>
        </w:rPr>
        <w:t>18</w:t>
      </w:r>
      <w:r w:rsidR="00D651B4" w:rsidRPr="006413B6">
        <w:rPr>
          <w:rFonts w:ascii="Arial" w:hAnsi="Arial" w:cs="Arial"/>
          <w:sz w:val="20"/>
          <w:szCs w:val="20"/>
          <w:highlight w:val="cyan"/>
        </w:rPr>
        <w:t xml:space="preserve"> miesięcy od dnia podpisania</w:t>
      </w:r>
      <w:r w:rsidR="008E14B9" w:rsidRPr="006413B6">
        <w:rPr>
          <w:rFonts w:ascii="Arial" w:hAnsi="Arial" w:cs="Arial"/>
          <w:sz w:val="20"/>
          <w:szCs w:val="20"/>
          <w:highlight w:val="cyan"/>
        </w:rPr>
        <w:t xml:space="preserve"> umowy</w:t>
      </w:r>
      <w:r w:rsidR="00D651B4" w:rsidRPr="006413B6">
        <w:rPr>
          <w:rFonts w:ascii="Arial" w:hAnsi="Arial" w:cs="Arial"/>
          <w:sz w:val="20"/>
          <w:szCs w:val="20"/>
          <w:highlight w:val="cyan"/>
        </w:rPr>
        <w:t>;</w:t>
      </w:r>
    </w:p>
    <w:bookmarkEnd w:id="0"/>
    <w:p w14:paraId="303EA392" w14:textId="77777777" w:rsidR="006F365A" w:rsidRDefault="00A10058" w:rsidP="00527E1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C74B4A" w:rsidRPr="00045C93">
        <w:rPr>
          <w:rFonts w:ascii="Arial" w:hAnsi="Arial" w:cs="Arial"/>
          <w:sz w:val="20"/>
          <w:szCs w:val="20"/>
        </w:rPr>
        <w:t xml:space="preserve">. </w:t>
      </w:r>
      <w:r w:rsidR="00913854">
        <w:rPr>
          <w:rFonts w:ascii="Arial" w:hAnsi="Arial" w:cs="Arial"/>
          <w:sz w:val="20"/>
          <w:szCs w:val="20"/>
        </w:rPr>
        <w:t>Dostawy</w:t>
      </w:r>
      <w:r w:rsidR="006F365A">
        <w:rPr>
          <w:rFonts w:ascii="Arial" w:hAnsi="Arial" w:cs="Arial"/>
          <w:sz w:val="20"/>
          <w:szCs w:val="20"/>
        </w:rPr>
        <w:t>:</w:t>
      </w:r>
    </w:p>
    <w:p w14:paraId="2388E01E" w14:textId="73A26416" w:rsidR="00913854" w:rsidRPr="005E1034" w:rsidRDefault="006F365A" w:rsidP="005E1034">
      <w:pPr>
        <w:pStyle w:val="NormalnyWeb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</w:pPr>
      <w:r>
        <w:rPr>
          <w:rFonts w:ascii="Arial" w:hAnsi="Arial" w:cs="Arial"/>
          <w:sz w:val="20"/>
          <w:szCs w:val="20"/>
        </w:rPr>
        <w:t xml:space="preserve">    1) </w:t>
      </w:r>
      <w:r w:rsidR="00913854">
        <w:rPr>
          <w:rFonts w:ascii="Arial" w:hAnsi="Arial" w:cs="Arial"/>
          <w:sz w:val="20"/>
          <w:szCs w:val="20"/>
        </w:rPr>
        <w:t>będą realizowane sukcesywnie na koszt Wykonawcy, bez względu na wartość dostawy w terminie:</w:t>
      </w:r>
    </w:p>
    <w:p w14:paraId="14A546F0" w14:textId="182582C7" w:rsidR="00A335AA" w:rsidRDefault="00A335AA" w:rsidP="00E07ABA">
      <w:pPr>
        <w:pStyle w:val="Default"/>
        <w:numPr>
          <w:ilvl w:val="0"/>
          <w:numId w:val="30"/>
        </w:numPr>
        <w:rPr>
          <w:sz w:val="20"/>
          <w:szCs w:val="20"/>
        </w:rPr>
      </w:pPr>
      <w:r w:rsidRPr="006413B6">
        <w:rPr>
          <w:b/>
          <w:bCs/>
          <w:sz w:val="20"/>
          <w:szCs w:val="20"/>
          <w:highlight w:val="cyan"/>
        </w:rPr>
        <w:t>ma</w:t>
      </w:r>
      <w:r w:rsidR="006F365A">
        <w:rPr>
          <w:b/>
          <w:bCs/>
          <w:sz w:val="20"/>
          <w:szCs w:val="20"/>
          <w:highlight w:val="cyan"/>
        </w:rPr>
        <w:t>ksymalnie</w:t>
      </w:r>
      <w:r w:rsidRPr="006413B6">
        <w:rPr>
          <w:b/>
          <w:bCs/>
          <w:sz w:val="20"/>
          <w:szCs w:val="20"/>
          <w:highlight w:val="cyan"/>
        </w:rPr>
        <w:t xml:space="preserve"> do 72 god</w:t>
      </w:r>
      <w:r w:rsidRPr="00E55D2D">
        <w:rPr>
          <w:b/>
          <w:bCs/>
          <w:sz w:val="20"/>
          <w:szCs w:val="20"/>
          <w:highlight w:val="cyan"/>
        </w:rPr>
        <w:t>ziny</w:t>
      </w:r>
      <w:r w:rsidR="00E55D2D" w:rsidRPr="00E55D2D">
        <w:rPr>
          <w:b/>
          <w:color w:val="auto"/>
          <w:sz w:val="20"/>
          <w:szCs w:val="20"/>
          <w:highlight w:val="cyan"/>
        </w:rPr>
        <w:t xml:space="preserve"> </w:t>
      </w:r>
      <w:r w:rsidR="00E55D2D" w:rsidRPr="00E55D2D">
        <w:rPr>
          <w:b/>
          <w:bCs/>
          <w:sz w:val="20"/>
          <w:szCs w:val="20"/>
          <w:highlight w:val="cyan"/>
        </w:rPr>
        <w:t>w dni robocze</w:t>
      </w:r>
      <w:r w:rsidRPr="006413B6">
        <w:rPr>
          <w:b/>
          <w:bCs/>
          <w:sz w:val="20"/>
          <w:szCs w:val="20"/>
          <w:highlight w:val="cyan"/>
        </w:rPr>
        <w:t xml:space="preserve"> od momentu złożenia zamówienia </w:t>
      </w:r>
      <w:bookmarkStart w:id="1" w:name="_Hlk163632357"/>
      <w:r w:rsidRPr="006413B6">
        <w:rPr>
          <w:b/>
          <w:bCs/>
          <w:sz w:val="20"/>
          <w:szCs w:val="20"/>
          <w:highlight w:val="cyan"/>
        </w:rPr>
        <w:t>- zgodnie z terminem zadeklarowanym w ofercie wykonawcy*</w:t>
      </w:r>
      <w:r w:rsidRPr="006413B6">
        <w:rPr>
          <w:sz w:val="20"/>
          <w:szCs w:val="20"/>
          <w:highlight w:val="cyan"/>
        </w:rPr>
        <w:t>;</w:t>
      </w:r>
      <w:bookmarkEnd w:id="1"/>
    </w:p>
    <w:p w14:paraId="239F2900" w14:textId="77777777" w:rsidR="00A05947" w:rsidRDefault="00A05947" w:rsidP="00A335AA">
      <w:pPr>
        <w:pStyle w:val="Default"/>
        <w:rPr>
          <w:sz w:val="20"/>
          <w:szCs w:val="20"/>
        </w:rPr>
      </w:pPr>
    </w:p>
    <w:p w14:paraId="2BF4A73D" w14:textId="3A65F2C0" w:rsidR="00A05947" w:rsidRDefault="00A05947" w:rsidP="00A05947">
      <w:pPr>
        <w:suppressAutoHyphens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* termin dostawy jest jednym z kryterium oceny ofert. Ilość przyznawanych punktów w kryterium termin dostawy została podana w</w:t>
      </w:r>
      <w:r w:rsidR="00D53FD6">
        <w:rPr>
          <w:i/>
          <w:iCs/>
          <w:sz w:val="18"/>
          <w:szCs w:val="18"/>
        </w:rPr>
        <w:t xml:space="preserve"> Rozdz. XVII S</w:t>
      </w:r>
      <w:r>
        <w:rPr>
          <w:i/>
          <w:iCs/>
          <w:sz w:val="18"/>
          <w:szCs w:val="18"/>
        </w:rPr>
        <w:t>WZ.</w:t>
      </w:r>
    </w:p>
    <w:p w14:paraId="63C09883" w14:textId="77777777" w:rsidR="00A05947" w:rsidRDefault="00A05947" w:rsidP="00A05947">
      <w:pPr>
        <w:suppressAutoHyphens/>
        <w:rPr>
          <w:i/>
          <w:iCs/>
          <w:sz w:val="18"/>
          <w:szCs w:val="18"/>
        </w:rPr>
      </w:pPr>
    </w:p>
    <w:p w14:paraId="6EA7D31F" w14:textId="77777777" w:rsidR="00C74B4A" w:rsidRPr="00045C93" w:rsidRDefault="00A10058" w:rsidP="00A05947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>3. Wykonawca ponosi odpowiedzialność za nieterminową realizację przedmiotu zamówienia.</w:t>
      </w:r>
    </w:p>
    <w:p w14:paraId="375B3DEE" w14:textId="77777777" w:rsidR="00C74B4A" w:rsidRPr="00045C93" w:rsidRDefault="00A10058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74B4A" w:rsidRPr="00045C93">
        <w:rPr>
          <w:rFonts w:ascii="Arial" w:hAnsi="Arial" w:cs="Arial"/>
          <w:sz w:val="20"/>
          <w:szCs w:val="20"/>
        </w:rPr>
        <w:t>. Miejscem realizacji przedmiotu zamówienia jest siedziba Zamawiającego.</w:t>
      </w:r>
    </w:p>
    <w:p w14:paraId="42639C11" w14:textId="77777777" w:rsidR="00C74B4A" w:rsidRPr="00045C93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74B4A" w:rsidRPr="00045C93">
        <w:rPr>
          <w:rFonts w:ascii="Arial" w:hAnsi="Arial" w:cs="Arial"/>
          <w:sz w:val="20"/>
          <w:szCs w:val="20"/>
        </w:rPr>
        <w:t>. Dostawy mają być realizowane w godzinach:</w:t>
      </w:r>
    </w:p>
    <w:p w14:paraId="02671265" w14:textId="77777777"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 8:00 do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14:paraId="4739547A" w14:textId="77777777" w:rsidR="00C74B4A" w:rsidRPr="00045C93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C74B4A" w:rsidRPr="00045C93">
        <w:rPr>
          <w:rFonts w:ascii="Arial" w:hAnsi="Arial" w:cs="Arial"/>
          <w:sz w:val="20"/>
          <w:szCs w:val="20"/>
        </w:rPr>
        <w:t>. Dostawy będą realizowane na koszt Wykonawcy</w:t>
      </w:r>
      <w:r w:rsidR="00820962">
        <w:rPr>
          <w:rFonts w:ascii="Arial" w:hAnsi="Arial" w:cs="Arial"/>
          <w:sz w:val="20"/>
          <w:szCs w:val="20"/>
        </w:rPr>
        <w:t xml:space="preserve"> (wliczone w cenę oferty)</w:t>
      </w:r>
      <w:r w:rsidR="00C74B4A" w:rsidRPr="00045C93">
        <w:rPr>
          <w:rFonts w:ascii="Arial" w:hAnsi="Arial" w:cs="Arial"/>
          <w:sz w:val="20"/>
          <w:szCs w:val="20"/>
        </w:rPr>
        <w:t>.</w:t>
      </w:r>
    </w:p>
    <w:p w14:paraId="7D6AB777" w14:textId="3E8502BA" w:rsidR="002B1709" w:rsidRDefault="002B1709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FC1A42">
        <w:rPr>
          <w:rFonts w:ascii="Arial" w:hAnsi="Arial" w:cs="Arial"/>
          <w:sz w:val="20"/>
          <w:szCs w:val="20"/>
        </w:rPr>
        <w:t>Wykonawca ponosi ws</w:t>
      </w:r>
      <w:r>
        <w:rPr>
          <w:rFonts w:ascii="Arial" w:hAnsi="Arial" w:cs="Arial"/>
          <w:sz w:val="20"/>
          <w:szCs w:val="20"/>
        </w:rPr>
        <w:t xml:space="preserve">zelką odpowiedzialność za przedmiot zamówienia </w:t>
      </w:r>
      <w:r w:rsidRPr="00FC1A42">
        <w:rPr>
          <w:rFonts w:ascii="Arial" w:hAnsi="Arial" w:cs="Arial"/>
          <w:sz w:val="20"/>
          <w:szCs w:val="20"/>
        </w:rPr>
        <w:t xml:space="preserve">do momentu jego odbioru </w:t>
      </w:r>
      <w:r w:rsidRPr="00E07EC6">
        <w:rPr>
          <w:rFonts w:ascii="Arial" w:hAnsi="Arial" w:cs="Arial"/>
          <w:sz w:val="20"/>
          <w:szCs w:val="20"/>
        </w:rPr>
        <w:t>przez Zamawiającego</w:t>
      </w:r>
      <w:r w:rsidR="00E55D2D">
        <w:rPr>
          <w:rFonts w:ascii="Arial" w:hAnsi="Arial" w:cs="Arial"/>
          <w:sz w:val="20"/>
          <w:szCs w:val="20"/>
        </w:rPr>
        <w:t>.</w:t>
      </w:r>
      <w:r w:rsidRPr="00045C93">
        <w:rPr>
          <w:rFonts w:ascii="Arial" w:hAnsi="Arial" w:cs="Arial"/>
          <w:sz w:val="20"/>
          <w:szCs w:val="20"/>
        </w:rPr>
        <w:t xml:space="preserve"> </w:t>
      </w:r>
    </w:p>
    <w:p w14:paraId="020D5DB3" w14:textId="77777777" w:rsidR="002B1709" w:rsidRPr="00E07EC6" w:rsidRDefault="002B1709" w:rsidP="002B1709">
      <w:pPr>
        <w:jc w:val="both"/>
        <w:rPr>
          <w:rFonts w:ascii="Arial" w:hAnsi="Arial" w:cs="Arial"/>
          <w:sz w:val="20"/>
          <w:szCs w:val="20"/>
        </w:rPr>
      </w:pPr>
      <w:r w:rsidRPr="00E07EC6">
        <w:rPr>
          <w:rFonts w:ascii="Arial" w:hAnsi="Arial" w:cs="Arial"/>
          <w:sz w:val="20"/>
          <w:szCs w:val="20"/>
        </w:rPr>
        <w:t>8. Termin przydatności do użycia wynosi:</w:t>
      </w:r>
    </w:p>
    <w:p w14:paraId="55D04D1B" w14:textId="77777777" w:rsidR="002B1709" w:rsidRPr="006413B6" w:rsidRDefault="002B1709" w:rsidP="002B1709">
      <w:pPr>
        <w:ind w:left="142"/>
        <w:jc w:val="both"/>
        <w:rPr>
          <w:rFonts w:ascii="Arial" w:hAnsi="Arial" w:cs="Arial"/>
          <w:sz w:val="20"/>
          <w:szCs w:val="20"/>
          <w:highlight w:val="cyan"/>
        </w:rPr>
      </w:pPr>
      <w:r w:rsidRPr="006413B6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6413B6">
        <w:rPr>
          <w:rFonts w:ascii="Arial" w:hAnsi="Arial" w:cs="Arial"/>
          <w:b/>
          <w:sz w:val="20"/>
          <w:szCs w:val="20"/>
          <w:highlight w:val="cyan"/>
        </w:rPr>
        <w:t xml:space="preserve">min.12 </w:t>
      </w:r>
      <w:r w:rsidRPr="006413B6">
        <w:rPr>
          <w:rFonts w:ascii="Arial" w:hAnsi="Arial" w:cs="Arial"/>
          <w:sz w:val="20"/>
          <w:szCs w:val="20"/>
          <w:highlight w:val="cyan"/>
        </w:rPr>
        <w:t>miesięcy od daty dostawy;</w:t>
      </w:r>
    </w:p>
    <w:p w14:paraId="0E8710AA" w14:textId="77777777" w:rsidR="002B1709" w:rsidRPr="004F4EA3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14:paraId="6E9702ED" w14:textId="77777777" w:rsidR="002B1709" w:rsidRPr="00D50DCD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10.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asortymentu Zamawiający niezwłocznie powiadamia o tym Wykonawcę telefonicznie, faksem lub za pośrednictwem poczty elektronicznej. Wykonawca rozpatruje reklamację niezwłocznie, </w:t>
      </w:r>
      <w:r w:rsidRPr="00E55D2D">
        <w:rPr>
          <w:rFonts w:ascii="Arial" w:hAnsi="Arial" w:cs="Arial"/>
          <w:color w:val="000000"/>
          <w:sz w:val="20"/>
          <w:szCs w:val="20"/>
        </w:rPr>
        <w:t xml:space="preserve">nie później jednak niż </w:t>
      </w:r>
      <w:r w:rsidR="006D48B8" w:rsidRPr="00E55D2D">
        <w:rPr>
          <w:rFonts w:ascii="Arial" w:hAnsi="Arial" w:cs="Arial"/>
          <w:sz w:val="20"/>
          <w:szCs w:val="20"/>
        </w:rPr>
        <w:t>terminie 7 dni od daty otrzymania powiadomienia</w:t>
      </w:r>
      <w:r w:rsidRPr="00E55D2D">
        <w:rPr>
          <w:rFonts w:ascii="Arial" w:hAnsi="Arial" w:cs="Arial"/>
          <w:color w:val="000000"/>
          <w:sz w:val="20"/>
          <w:szCs w:val="20"/>
        </w:rPr>
        <w:t>. W przypadku braku odpowiedzi na reklamację w ww. terminie przyjmuje się, że Wykonawca uznał reklamację za zasadną.</w:t>
      </w:r>
    </w:p>
    <w:p w14:paraId="32582EA4" w14:textId="2BB7C436" w:rsidR="002B1709" w:rsidRPr="00D50DCD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11.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o parametrach zgodnych z SWZ i umową, (który w przypadku uznania zasadności reklamacji zostanie zaliczony na poczet pierwotnego zamówienia) </w:t>
      </w:r>
      <w:r w:rsidR="006D48B8" w:rsidRPr="006D48B8">
        <w:rPr>
          <w:rFonts w:ascii="Arial" w:hAnsi="Arial" w:cs="Arial"/>
          <w:sz w:val="20"/>
          <w:szCs w:val="20"/>
        </w:rPr>
        <w:t xml:space="preserve">w nieprzekraczalnym terminie do 24 godzin w dni robocze </w:t>
      </w:r>
      <w:r w:rsidRPr="00A45974">
        <w:rPr>
          <w:rFonts w:ascii="Arial" w:hAnsi="Arial" w:cs="Arial"/>
          <w:color w:val="000000"/>
          <w:sz w:val="20"/>
          <w:szCs w:val="20"/>
        </w:rPr>
        <w:t>od momentu powiadomienia przez Zamawiającego.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50DCD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14:paraId="7C021CD2" w14:textId="77777777" w:rsidR="002B1709" w:rsidRPr="00246651" w:rsidRDefault="002B1709" w:rsidP="002B170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50DCD">
        <w:rPr>
          <w:rFonts w:ascii="Arial" w:hAnsi="Arial" w:cs="Arial"/>
          <w:sz w:val="20"/>
          <w:szCs w:val="20"/>
        </w:rPr>
        <w:t xml:space="preserve">12. </w:t>
      </w:r>
      <w:r w:rsidRPr="00D50DCD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="00364FCD" w:rsidRPr="006D48B8">
        <w:rPr>
          <w:rFonts w:ascii="Arial" w:hAnsi="Arial" w:cs="Arial"/>
          <w:sz w:val="20"/>
          <w:szCs w:val="20"/>
        </w:rPr>
        <w:t xml:space="preserve">terminie do 24 godzin w dni robocze </w:t>
      </w:r>
      <w:r w:rsidRPr="00A45974">
        <w:rPr>
          <w:rFonts w:ascii="Arial" w:hAnsi="Arial" w:cs="Arial"/>
          <w:color w:val="000000"/>
          <w:sz w:val="20"/>
          <w:szCs w:val="20"/>
        </w:rPr>
        <w:t>od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50DCD">
        <w:rPr>
          <w:rFonts w:ascii="Arial" w:hAnsi="Arial" w:cs="Arial"/>
          <w:color w:val="000000"/>
          <w:sz w:val="20"/>
          <w:szCs w:val="20"/>
        </w:rPr>
        <w:t>chwili powiadomienia o brakach.</w:t>
      </w:r>
    </w:p>
    <w:p w14:paraId="78189CEC" w14:textId="77777777" w:rsidR="002B1709" w:rsidRPr="005177CF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5177CF">
        <w:rPr>
          <w:rFonts w:ascii="Arial" w:hAnsi="Arial" w:cs="Arial"/>
          <w:sz w:val="20"/>
          <w:szCs w:val="20"/>
        </w:rPr>
        <w:t xml:space="preserve">. Termin płatności do </w:t>
      </w:r>
      <w:r>
        <w:rPr>
          <w:rFonts w:ascii="Arial" w:hAnsi="Arial" w:cs="Arial"/>
          <w:sz w:val="20"/>
          <w:szCs w:val="20"/>
        </w:rPr>
        <w:t>6</w:t>
      </w:r>
      <w:r w:rsidRPr="005177CF">
        <w:rPr>
          <w:rFonts w:ascii="Arial" w:hAnsi="Arial" w:cs="Arial"/>
          <w:sz w:val="20"/>
          <w:szCs w:val="20"/>
        </w:rPr>
        <w:t>0 dni od daty dostarczenia prawidłowo wystawionej faktury VAT do siedziby Zamawiającego.</w:t>
      </w:r>
    </w:p>
    <w:p w14:paraId="6348F4A8" w14:textId="6B1AA03F" w:rsidR="002B1709" w:rsidRDefault="002B1709" w:rsidP="002B17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Nr </w:t>
      </w:r>
      <w:r w:rsidR="00E55D2D">
        <w:rPr>
          <w:rFonts w:ascii="Arial" w:hAnsi="Arial" w:cs="Arial"/>
          <w:sz w:val="20"/>
          <w:szCs w:val="20"/>
        </w:rPr>
        <w:t>5</w:t>
      </w:r>
      <w:r w:rsidR="00C54E08">
        <w:rPr>
          <w:rFonts w:ascii="Arial" w:hAnsi="Arial" w:cs="Arial"/>
          <w:sz w:val="20"/>
          <w:szCs w:val="20"/>
        </w:rPr>
        <w:t xml:space="preserve">, </w:t>
      </w:r>
      <w:r w:rsidRPr="00EB293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nierozerwalną czę</w:t>
      </w:r>
      <w:r>
        <w:rPr>
          <w:rFonts w:ascii="Arial" w:hAnsi="Arial" w:cs="Arial"/>
          <w:sz w:val="20"/>
          <w:szCs w:val="20"/>
        </w:rPr>
        <w:t>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14:paraId="00DEB2AB" w14:textId="77777777" w:rsidR="002B1709" w:rsidRDefault="002B1709" w:rsidP="00C74B4A">
      <w:pPr>
        <w:jc w:val="both"/>
        <w:rPr>
          <w:rFonts w:ascii="Arial" w:hAnsi="Arial" w:cs="Arial"/>
          <w:sz w:val="20"/>
          <w:szCs w:val="20"/>
        </w:rPr>
      </w:pPr>
    </w:p>
    <w:p w14:paraId="7A78F13B" w14:textId="77777777"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14:paraId="0CCB5D99" w14:textId="77777777"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14:paraId="70D26AA8" w14:textId="77777777"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14:paraId="53529216" w14:textId="77777777"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1BB34EE" w14:textId="77777777"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>Z postępowania o udzielenie zamówienia wyklucza się Wykonawców, w stosunku do których zachodzi którakolwiek z okoliczności wskazanych:</w:t>
      </w:r>
    </w:p>
    <w:p w14:paraId="25EA4742" w14:textId="77777777"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p.z.p</w:t>
      </w:r>
      <w:proofErr w:type="spell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14:paraId="27BC7CAE" w14:textId="77777777"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ust. 1  pkt.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p.z.p</w:t>
      </w:r>
      <w:proofErr w:type="spell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14:paraId="0507E08D" w14:textId="77777777"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1A3E43B0" w14:textId="77777777"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14:paraId="61B76ED5" w14:textId="77777777"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5523CE8C" w14:textId="77777777"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14:paraId="59B7C3A6" w14:textId="77777777" w:rsidR="000674FB" w:rsidRPr="000674FB" w:rsidRDefault="000674FB" w:rsidP="003A6529">
      <w:pPr>
        <w:pStyle w:val="pkt"/>
        <w:spacing w:before="0" w:after="0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p.z.p</w:t>
      </w:r>
      <w:proofErr w:type="spellEnd"/>
      <w:r w:rsidRPr="000674FB">
        <w:rPr>
          <w:rFonts w:ascii="Arial" w:hAnsi="Arial" w:cs="Arial"/>
        </w:rPr>
        <w:t xml:space="preserve">. </w:t>
      </w:r>
    </w:p>
    <w:p w14:paraId="79D99BA1" w14:textId="77777777" w:rsidR="000674FB" w:rsidRPr="000674FB" w:rsidRDefault="000674FB" w:rsidP="003A6529">
      <w:pPr>
        <w:pStyle w:val="pkt"/>
        <w:spacing w:before="0" w:after="0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p.z.p</w:t>
      </w:r>
      <w:proofErr w:type="spell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14:paraId="2C347802" w14:textId="77777777"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73ECBCC4" w14:textId="77777777"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str. 1)  oraz </w:t>
      </w:r>
      <w:r w:rsidRPr="003A6529">
        <w:rPr>
          <w:rFonts w:ascii="Arial" w:eastAsia="Calibri" w:hAnsi="Arial" w:cs="Arial"/>
          <w:b/>
          <w:bCs/>
          <w:color w:val="000000"/>
          <w:sz w:val="20"/>
          <w:szCs w:val="20"/>
        </w:rPr>
        <w:t xml:space="preserve">art. 7 ust. 1 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ustawy z dnia 13 kwietnia 2022 r. o szczególnych rozwiązaniach w zakresie przeciwdziałania wspieraniu agresji na Ukrainę oraz służących ochronie bezpieczeństwa narodowego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14:paraId="5C129573" w14:textId="77777777"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FC4C7F" w14:textId="77777777"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0F774F" w14:textId="77777777"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wykonawcę,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560DD00" w14:textId="77777777"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200B37E5" w14:textId="77777777"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wykluczonego  na podstawie art. 7 ust 1 ustawy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14:paraId="696C1F6F" w14:textId="77777777"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73FEDDF5" w14:textId="77777777"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14:paraId="1395EAC8" w14:textId="77777777"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>Wykazów określonych w rozporządzeniu 765/2006 i rozporządzeniu 269/2014,</w:t>
      </w:r>
    </w:p>
    <w:p w14:paraId="795CA7FC" w14:textId="77777777"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14:paraId="72A56AA0" w14:textId="77777777"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14:paraId="4EF87489" w14:textId="77777777"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14:paraId="64CC0A11" w14:textId="10DEF1D6" w:rsidR="004E331D" w:rsidRPr="003A6529" w:rsidRDefault="000A3D22" w:rsidP="003A6529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14:paraId="02AB1E0C" w14:textId="77777777"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14:paraId="79AC6D1A" w14:textId="77777777" w:rsidR="000674FB" w:rsidRPr="000C7661" w:rsidRDefault="000674FB" w:rsidP="003A6529">
      <w:pPr>
        <w:pStyle w:val="Teksttreci0"/>
        <w:shd w:val="clear" w:color="auto" w:fill="auto"/>
        <w:spacing w:line="24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14:paraId="66E267DF" w14:textId="77777777" w:rsidR="000674FB" w:rsidRDefault="000A3D22" w:rsidP="003A6529">
      <w:pPr>
        <w:pStyle w:val="Akapitzlist"/>
        <w:spacing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14:paraId="16B7B64C" w14:textId="77777777"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0D944BF" w14:textId="77777777"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14:paraId="4A2F23A2" w14:textId="77777777"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14:paraId="0D76EC4D" w14:textId="77777777"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0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14:paraId="7D1453C7" w14:textId="77777777"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14:paraId="0FDEE1D2" w14:textId="77777777"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14:paraId="7489F7BF" w14:textId="77777777"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14:paraId="4C33BD0C" w14:textId="7777777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14:paraId="6BF25F02" w14:textId="77777777"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14:paraId="264A282B" w14:textId="77777777" w:rsidTr="00B82A13">
        <w:trPr>
          <w:trHeight w:val="638"/>
        </w:trPr>
        <w:tc>
          <w:tcPr>
            <w:tcW w:w="9439" w:type="dxa"/>
          </w:tcPr>
          <w:p w14:paraId="77E84FCB" w14:textId="77777777" w:rsidR="000674FB" w:rsidRPr="00641F87" w:rsidRDefault="000674FB" w:rsidP="00707066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>Oświadczenie wykonawcy, w zakresie art. 108 ust. 1 pkt 5 ustawy, o braku przynależności do tej samej grupy kapitałowej, w rozumieniu ustawy z dnia 16 lutego 2007 r. o ochronie konkuren</w:t>
            </w:r>
            <w:r w:rsidR="00707066">
              <w:rPr>
                <w:rFonts w:ascii="Arial" w:hAnsi="Arial" w:cs="Arial"/>
                <w:sz w:val="20"/>
                <w:szCs w:val="20"/>
              </w:rPr>
              <w:t>cji i konsumentów (Dz. U. z 2023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 r. poz. </w:t>
            </w:r>
            <w:r w:rsidR="00707066">
              <w:rPr>
                <w:rFonts w:ascii="Arial" w:hAnsi="Arial" w:cs="Arial"/>
                <w:sz w:val="20"/>
                <w:szCs w:val="20"/>
              </w:rPr>
              <w:t>1689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14:paraId="7107E0F5" w14:textId="77777777" w:rsidTr="00B82A13">
        <w:trPr>
          <w:trHeight w:val="359"/>
        </w:trPr>
        <w:tc>
          <w:tcPr>
            <w:tcW w:w="9439" w:type="dxa"/>
          </w:tcPr>
          <w:p w14:paraId="05F3B232" w14:textId="77777777"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14:paraId="0B0B72F4" w14:textId="77777777" w:rsidTr="00B82A13">
        <w:trPr>
          <w:trHeight w:val="359"/>
        </w:trPr>
        <w:tc>
          <w:tcPr>
            <w:tcW w:w="9439" w:type="dxa"/>
          </w:tcPr>
          <w:p w14:paraId="564E0B11" w14:textId="77777777"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lastRenderedPageBreak/>
              <w:t>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>Dz. U. 2022 poz.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14:paraId="7C7FC0AD" w14:textId="77777777" w:rsidTr="00B82A13">
        <w:trPr>
          <w:trHeight w:val="359"/>
        </w:trPr>
        <w:tc>
          <w:tcPr>
            <w:tcW w:w="9439" w:type="dxa"/>
          </w:tcPr>
          <w:p w14:paraId="5145C412" w14:textId="77777777"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lastRenderedPageBreak/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3A6529" w:rsidRPr="00E25527" w14:paraId="7482C736" w14:textId="77777777" w:rsidTr="0009650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14:paraId="3F3BCF0C" w14:textId="50B52B22" w:rsidR="003A6529" w:rsidRPr="00B82A13" w:rsidRDefault="003A6529" w:rsidP="003A652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3A6529" w:rsidRPr="00E25527" w14:paraId="10FF9B33" w14:textId="77777777" w:rsidTr="00B82A13">
        <w:trPr>
          <w:trHeight w:val="359"/>
        </w:trPr>
        <w:tc>
          <w:tcPr>
            <w:tcW w:w="9439" w:type="dxa"/>
          </w:tcPr>
          <w:p w14:paraId="40C99901" w14:textId="51449131" w:rsidR="003A6529" w:rsidRPr="00B82A13" w:rsidRDefault="003A6529" w:rsidP="003A6529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3A6529" w:rsidRPr="00E25527" w14:paraId="3C21C60C" w14:textId="7777777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14:paraId="4C0F9A64" w14:textId="77777777" w:rsidR="003A6529" w:rsidRDefault="003A6529" w:rsidP="003A6529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14:paraId="0DA2DDC0" w14:textId="77777777" w:rsidR="003A6529" w:rsidRPr="007756DE" w:rsidRDefault="003A6529" w:rsidP="003A6529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14:paraId="76B79625" w14:textId="77777777"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14:paraId="7C07F6D5" w14:textId="77777777"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14:paraId="58955113" w14:textId="77777777"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73541DF1" w14:textId="77777777" w:rsidR="00D9189D" w:rsidRPr="00643CBB" w:rsidRDefault="00D9189D" w:rsidP="00D9189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Polskiej:</w:t>
      </w:r>
    </w:p>
    <w:p w14:paraId="7D0D90CC" w14:textId="77777777" w:rsidR="00D9189D" w:rsidRPr="00643CBB" w:rsidRDefault="00D9189D" w:rsidP="00371EE9">
      <w:pPr>
        <w:pStyle w:val="NormalnyWeb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zamiast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14:paraId="0C78D1D5" w14:textId="77777777" w:rsidR="00D9189D" w:rsidRPr="00643CBB" w:rsidRDefault="00D9189D" w:rsidP="00D9189D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zamiast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14:paraId="12168544" w14:textId="77777777" w:rsidR="00D9189D" w:rsidRDefault="00D9189D" w:rsidP="00D9189D">
      <w:pPr>
        <w:spacing w:line="276" w:lineRule="auto"/>
        <w:rPr>
          <w:rFonts w:ascii="Arial" w:hAnsi="Arial" w:cs="Arial"/>
          <w:sz w:val="20"/>
          <w:szCs w:val="20"/>
        </w:rPr>
      </w:pPr>
    </w:p>
    <w:p w14:paraId="05032D9D" w14:textId="77777777" w:rsidR="00D9189D" w:rsidRDefault="00D9189D" w:rsidP="00D9189D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ma przepisów o oświadczeniu pod przysięgą, złożone przed organem sądowym lub administracyjnym, notariuszem, organem samorządu zawodowego lub gospodarczego, właściwym ze względu na siedzibę lub miejsce zamieszkania wykonawcy</w:t>
      </w:r>
      <w:r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14:paraId="65F9A471" w14:textId="77777777" w:rsidR="00D9189D" w:rsidRPr="00643CBB" w:rsidRDefault="00D9189D" w:rsidP="00D9189D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14:paraId="35267D09" w14:textId="77777777"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14:paraId="20979105" w14:textId="77777777"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14:paraId="71A342FB" w14:textId="77777777"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14:paraId="1F4D930B" w14:textId="77777777"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 środkiem dowodowym jest oświadczenie, którego treść odpowiada zakresowi oświadczenia, o którym mowa w art. 125 ust. 1.</w:t>
      </w:r>
    </w:p>
    <w:p w14:paraId="7E0ECA36" w14:textId="77777777"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14:paraId="187062D2" w14:textId="77777777"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p.z.p</w:t>
      </w:r>
      <w:proofErr w:type="spell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A8BC6AA" w14:textId="77777777"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14:paraId="4F514053" w14:textId="77777777"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14:paraId="7B1D7E73" w14:textId="77777777"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14:paraId="3588FADD" w14:textId="77777777"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14:paraId="630CB824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14:paraId="7A011E55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14:paraId="17F59A3E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442AFDA3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 xml:space="preserve">Jeżeli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14:paraId="40512A23" w14:textId="77777777"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zakresie w jakim powołuje się na ich zasoby, warunków udziału w postępowaniu, Wykonawca:</w:t>
      </w:r>
    </w:p>
    <w:p w14:paraId="04CA44FA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 wraz z ofertą zobowiązanie innego podmiotu do udostępnienia niezbędnych zasobów Wykonawcy;</w:t>
      </w:r>
    </w:p>
    <w:p w14:paraId="5EC4F081" w14:textId="77777777"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r w:rsidRPr="005A6CED">
        <w:rPr>
          <w:rFonts w:ascii="Arial" w:hAnsi="Arial" w:cs="Arial"/>
          <w:b/>
          <w:strike/>
        </w:rPr>
        <w:lastRenderedPageBreak/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 xml:space="preserve">składa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14:paraId="444B5BDB" w14:textId="77777777"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14:paraId="67C5145B" w14:textId="2F267188" w:rsidR="008908A0" w:rsidRPr="003A6529" w:rsidRDefault="008908A0" w:rsidP="003A6529">
      <w:pPr>
        <w:pStyle w:val="NormalnyWeb"/>
        <w:ind w:left="0"/>
        <w:jc w:val="both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14:paraId="0EAACD6A" w14:textId="16F0CE49" w:rsidR="0058015B" w:rsidRPr="00507FDF" w:rsidRDefault="003A6529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  </w:t>
      </w:r>
      <w:r w:rsidR="00507FDF"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</w:t>
      </w:r>
      <w:r>
        <w:rPr>
          <w:rFonts w:ascii="Arial" w:hAnsi="Arial" w:cs="Arial"/>
          <w:sz w:val="20"/>
          <w:szCs w:val="20"/>
        </w:rPr>
        <w:t xml:space="preserve"> </w:t>
      </w:r>
      <w:r w:rsidR="00507FDF" w:rsidRPr="00507FDF">
        <w:rPr>
          <w:rFonts w:ascii="Arial" w:hAnsi="Arial" w:cs="Arial"/>
          <w:sz w:val="20"/>
          <w:szCs w:val="20"/>
        </w:rPr>
        <w:t>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507FDF"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14:paraId="499713A1" w14:textId="77777777"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14:paraId="77D2D6BB" w14:textId="77777777" w:rsidR="003A6529" w:rsidRDefault="00507FDF" w:rsidP="003A6529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14:paraId="729101F4" w14:textId="79EE62E1" w:rsidR="008908A0" w:rsidRPr="003A6529" w:rsidRDefault="003A6529" w:rsidP="003A6529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    </w:t>
      </w:r>
      <w:r w:rsidR="00507FDF"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="00507FDF" w:rsidRPr="00507FDF">
        <w:rPr>
          <w:rFonts w:ascii="Arial" w:hAnsi="Arial" w:cs="Arial"/>
          <w:sz w:val="20"/>
          <w:szCs w:val="20"/>
        </w:rPr>
        <w:t>ubiegający</w:t>
      </w:r>
      <w:r w:rsidR="00507FDF"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14:paraId="4004D318" w14:textId="77777777" w:rsidR="00507FDF" w:rsidRPr="00E72CBF" w:rsidRDefault="00507FDF" w:rsidP="00507FDF">
      <w:pPr>
        <w:pStyle w:val="NormalnyWeb"/>
        <w:ind w:left="0"/>
      </w:pPr>
    </w:p>
    <w:p w14:paraId="2147D83F" w14:textId="248E1F17" w:rsidR="002A4C2C" w:rsidRPr="00B31274" w:rsidRDefault="003E124F" w:rsidP="00B31274">
      <w:pPr>
        <w:spacing w:after="120"/>
        <w:jc w:val="both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14:paraId="5C3F9C36" w14:textId="77777777"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0F58ADB8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1. W postępowaniu o udzielenie zamówienia publicznego komunikacja między Zamawiającym a wykonawcami odbywa się przy użyciu Platformy e-Zamówienia, która jest dostępna pod adresem https://ezamowienia.gov.pl. </w:t>
      </w:r>
    </w:p>
    <w:p w14:paraId="580D271C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14:paraId="0BA25104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14:paraId="6D0AB2E2" w14:textId="77777777" w:rsidR="00516EE3" w:rsidRDefault="00516EE3" w:rsidP="00311C7B">
      <w:pPr>
        <w:autoSpaceDE w:val="0"/>
        <w:autoSpaceDN w:val="0"/>
        <w:adjustRightInd w:val="0"/>
        <w:jc w:val="both"/>
        <w:rPr>
          <w:b/>
          <w:u w:val="single"/>
        </w:rPr>
      </w:pPr>
    </w:p>
    <w:p w14:paraId="20D4F536" w14:textId="45854AB8" w:rsidR="006130EF" w:rsidRDefault="00000000" w:rsidP="00311C7B">
      <w:pPr>
        <w:autoSpaceDE w:val="0"/>
        <w:autoSpaceDN w:val="0"/>
        <w:adjustRightInd w:val="0"/>
        <w:jc w:val="both"/>
      </w:pPr>
      <w:hyperlink r:id="rId11" w:history="1">
        <w:r w:rsidR="005E1034" w:rsidRPr="005E1034">
          <w:rPr>
            <w:rStyle w:val="Hipercze"/>
            <w:highlight w:val="cyan"/>
          </w:rPr>
          <w:t>https://ezamowienia.gov.pl/mp-client/tenders/ocds-148610-2e92a4cf-1bfe-11ef-a7c1-72acb4a2af8f</w:t>
        </w:r>
      </w:hyperlink>
    </w:p>
    <w:p w14:paraId="7A91306D" w14:textId="77777777" w:rsidR="005E1034" w:rsidRPr="00C64E15" w:rsidRDefault="005E1034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9C95A31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14:paraId="0C95C752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14:paraId="690C4D22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895C5AB" w14:textId="7F5C419C" w:rsidR="007B3DDF" w:rsidRDefault="005E1034" w:rsidP="00311C7B">
      <w:pPr>
        <w:autoSpaceDE w:val="0"/>
        <w:autoSpaceDN w:val="0"/>
        <w:adjustRightInd w:val="0"/>
        <w:spacing w:after="66"/>
        <w:jc w:val="both"/>
      </w:pPr>
      <w:r w:rsidRPr="005E1034">
        <w:rPr>
          <w:highlight w:val="cyan"/>
        </w:rPr>
        <w:t>ocds-148610-2e92a4cf-1bfe-11ef-a7c1-72acb4a2af8f</w:t>
      </w:r>
    </w:p>
    <w:p w14:paraId="2EDDBA2B" w14:textId="77777777" w:rsidR="005E1034" w:rsidRDefault="005E1034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</w:p>
    <w:p w14:paraId="124C221C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dostępny na stronie internetowej https://ezamowienia.gov.pl oraz informacje zamieszczone w zakładce „Centrum Pomocy”. </w:t>
      </w:r>
    </w:p>
    <w:p w14:paraId="0DC55934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14:paraId="66FBC8E0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14:paraId="645620ED" w14:textId="77777777" w:rsidR="002A4C2C" w:rsidRPr="00C64E15" w:rsidRDefault="001D146A" w:rsidP="00311C7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>z dnia 30 grudnia 2020 r. w sprawie sposobu sporządzania i przekazywania informacji oraz wymagań technicznych dla dokumentów elektronicznych oraz środków komunikacji elektronicznej w postępowaniu o udzielenie zamówienia publicznego lub w konkursie (Dz. U. poz.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się jako załączniki. </w:t>
      </w:r>
    </w:p>
    <w:p w14:paraId="5739FEFC" w14:textId="77777777"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14:paraId="66F7F00C" w14:textId="77777777"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14:paraId="50C0E8C8" w14:textId="77777777"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a. w formatach danych określonych w przepisach rozporządzenia Rady Ministrów w sprawie Krajowych Ram Interoperacyjności (i przekazuje się jako załącznik), lub </w:t>
      </w:r>
    </w:p>
    <w:p w14:paraId="13AF1421" w14:textId="77777777"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b. jako tekst wpisany bezpośrednio do wiadomości przekazywanej przy użyciu środków komunikacji elektronicznej (np. w treści wiadomości e-mail lub w treści „Formularza do komunikacji”). </w:t>
      </w:r>
    </w:p>
    <w:p w14:paraId="3EA3F6CD" w14:textId="77777777" w:rsidR="002A4C2C" w:rsidRPr="00C64E15" w:rsidRDefault="002A4C2C" w:rsidP="00311C7B">
      <w:pPr>
        <w:autoSpaceDE w:val="0"/>
        <w:autoSpaceDN w:val="0"/>
        <w:adjustRightInd w:val="0"/>
        <w:spacing w:after="4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z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14:paraId="333FF4E2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14:paraId="37A256D9" w14:textId="77777777" w:rsidR="002A4C2C" w:rsidRPr="00C64E15" w:rsidRDefault="002A4C2C" w:rsidP="00311C7B">
      <w:pPr>
        <w:pStyle w:val="Default"/>
        <w:jc w:val="both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>opatrzone kwalifikowanym podpisem 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14:paraId="69EA8704" w14:textId="77777777" w:rsidR="002A4C2C" w:rsidRPr="00C64E15" w:rsidRDefault="002A4C2C" w:rsidP="00311C7B">
      <w:pPr>
        <w:pStyle w:val="Default"/>
        <w:jc w:val="both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14:paraId="654A8988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14:paraId="778B0184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przesyłanych jako załączniki do jednego formularza). </w:t>
      </w:r>
    </w:p>
    <w:p w14:paraId="2AC6205D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14:paraId="0DD4498F" w14:textId="77777777" w:rsidR="002A4C2C" w:rsidRPr="00C64E15" w:rsidRDefault="002A4C2C" w:rsidP="00311C7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14:paraId="2416A826" w14:textId="77777777" w:rsidR="00464159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2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143D924C" w14:textId="77777777" w:rsidR="002A4C2C" w:rsidRPr="00C64E15" w:rsidRDefault="002A4C2C" w:rsidP="00311C7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14:paraId="192234F2" w14:textId="77777777" w:rsidR="009D7DEE" w:rsidRPr="00C64E15" w:rsidRDefault="009D7DEE" w:rsidP="00311C7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lastRenderedPageBreak/>
        <w:t>19. Oferta, wniosek oraz przedmiotowe środki dowodo</w:t>
      </w:r>
      <w:r w:rsidR="00D2267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14:paraId="3496E635" w14:textId="04E0DACF" w:rsidR="00054C51" w:rsidRPr="00054C51" w:rsidRDefault="009D7DEE" w:rsidP="00F86FD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</w:t>
      </w:r>
      <w:bookmarkStart w:id="2" w:name="_Hlk163033250"/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na </w:t>
      </w:r>
      <w:r w:rsidR="00054C51">
        <w:rPr>
          <w:rFonts w:ascii="Arial" w:hAnsi="Arial" w:cs="Arial"/>
          <w:color w:val="000000"/>
          <w:sz w:val="20"/>
          <w:szCs w:val="20"/>
        </w:rPr>
        <w:t xml:space="preserve"> stronie internetowej prowadzonego postępowania </w:t>
      </w:r>
      <w:r w:rsidR="00054C51" w:rsidRPr="00054C51">
        <w:rPr>
          <w:rFonts w:ascii="Arial" w:hAnsi="Arial" w:cs="Arial"/>
          <w:color w:val="000000"/>
          <w:sz w:val="20"/>
          <w:szCs w:val="20"/>
          <w:u w:val="single"/>
        </w:rPr>
        <w:t>platformie e-Zamówienia</w:t>
      </w:r>
      <w:r w:rsidR="00054C51">
        <w:rPr>
          <w:rFonts w:ascii="Arial" w:hAnsi="Arial" w:cs="Arial"/>
          <w:color w:val="000000"/>
          <w:sz w:val="20"/>
          <w:szCs w:val="20"/>
        </w:rPr>
        <w:t xml:space="preserve"> oraz </w:t>
      </w:r>
      <w:bookmarkEnd w:id="2"/>
      <w:r w:rsidR="00054C51">
        <w:rPr>
          <w:rFonts w:ascii="Arial" w:hAnsi="Arial" w:cs="Arial"/>
          <w:color w:val="000000"/>
          <w:sz w:val="20"/>
          <w:szCs w:val="20"/>
        </w:rPr>
        <w:t>na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stronie internetowej </w:t>
      </w:r>
      <w:r w:rsidR="00054C51">
        <w:rPr>
          <w:rFonts w:ascii="Arial" w:hAnsi="Arial" w:cs="Arial"/>
          <w:color w:val="000000"/>
          <w:sz w:val="20"/>
          <w:szCs w:val="20"/>
        </w:rPr>
        <w:t xml:space="preserve">Zamawiającego </w:t>
      </w:r>
      <w:hyperlink r:id="rId13" w:history="1">
        <w:r w:rsidR="00054C51" w:rsidRPr="00D1636C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="00054C51">
        <w:rPr>
          <w:rFonts w:ascii="Arial" w:hAnsi="Arial" w:cs="Arial"/>
          <w:sz w:val="20"/>
          <w:szCs w:val="20"/>
        </w:rPr>
        <w:t>.</w:t>
      </w:r>
      <w:r w:rsidR="00F86FD1" w:rsidRPr="00054C51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4D216C4" w14:textId="77777777" w:rsidR="00A94E26" w:rsidRPr="002E60F7" w:rsidRDefault="00A94E26" w:rsidP="003E124F"/>
    <w:p w14:paraId="7AC01C70" w14:textId="77777777" w:rsidR="003E124F" w:rsidRPr="002E60F7" w:rsidRDefault="003E124F" w:rsidP="00B31274">
      <w:pPr>
        <w:spacing w:after="120"/>
        <w:jc w:val="both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14:paraId="37100094" w14:textId="77777777"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14:paraId="7BF30C66" w14:textId="77777777"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14:paraId="362F8EB4" w14:textId="77777777"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14:paraId="59826DB9" w14:textId="77777777"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14:paraId="7BB84658" w14:textId="77777777"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14:paraId="676F8CA3" w14:textId="77777777"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14:paraId="3D732DFE" w14:textId="77777777"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gdy wniosek o wyjaśnienie treści SWZ nie wpłynął w terminie, o którym mowa w ust. 4, zamawiający nie ma obowiązku udzielania wyjaśnień SWZ oraz obowiązku przedłużenia terminu składania ofert.</w:t>
      </w:r>
    </w:p>
    <w:p w14:paraId="06B84EE1" w14:textId="77777777"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14:paraId="67B6CCE7" w14:textId="77777777"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14:paraId="6ADF987A" w14:textId="77777777"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14:paraId="1EE96301" w14:textId="74BEE066" w:rsidR="008001B2" w:rsidRDefault="00F86FD1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="008001B2"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na </w:t>
      </w:r>
      <w:r>
        <w:rPr>
          <w:rFonts w:ascii="Arial" w:hAnsi="Arial" w:cs="Arial"/>
          <w:color w:val="000000"/>
          <w:sz w:val="20"/>
          <w:szCs w:val="20"/>
        </w:rPr>
        <w:t xml:space="preserve"> stronie internetowej prowadzonego postępowania </w:t>
      </w:r>
      <w:r w:rsidRPr="00054C51">
        <w:rPr>
          <w:rFonts w:ascii="Arial" w:hAnsi="Arial" w:cs="Arial"/>
          <w:color w:val="000000"/>
          <w:sz w:val="20"/>
          <w:szCs w:val="20"/>
          <w:u w:val="single"/>
        </w:rPr>
        <w:t>platformie e-Zamówienia</w:t>
      </w:r>
      <w:r>
        <w:rPr>
          <w:rFonts w:ascii="Arial" w:hAnsi="Arial" w:cs="Arial"/>
          <w:color w:val="000000"/>
          <w:sz w:val="20"/>
          <w:szCs w:val="20"/>
        </w:rPr>
        <w:t xml:space="preserve"> oraz </w:t>
      </w:r>
      <w:r w:rsidR="008001B2" w:rsidRPr="00216C38">
        <w:rPr>
          <w:rFonts w:ascii="Arial" w:hAnsi="Arial" w:cs="Arial"/>
          <w:sz w:val="20"/>
          <w:szCs w:val="20"/>
        </w:rPr>
        <w:t xml:space="preserve">na stronie internetowej </w:t>
      </w:r>
      <w:r w:rsidR="008001B2">
        <w:rPr>
          <w:rFonts w:ascii="Arial" w:hAnsi="Arial" w:cs="Arial"/>
          <w:sz w:val="20"/>
          <w:szCs w:val="20"/>
        </w:rPr>
        <w:t xml:space="preserve">Zamawiającego </w:t>
      </w:r>
      <w:hyperlink r:id="rId14" w:history="1">
        <w:r w:rsidR="008001B2"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www.zozolawa.wroc.pl</w:t>
        </w:r>
      </w:hyperlink>
      <w:r w:rsidR="008001B2" w:rsidRPr="00216C38">
        <w:rPr>
          <w:rFonts w:ascii="Arial" w:hAnsi="Arial" w:cs="Arial"/>
          <w:sz w:val="20"/>
          <w:szCs w:val="20"/>
        </w:rPr>
        <w:t>.</w:t>
      </w:r>
    </w:p>
    <w:p w14:paraId="48AB4B09" w14:textId="5AEFEC0D" w:rsidR="003E124F" w:rsidRPr="00E93C34" w:rsidRDefault="008001B2" w:rsidP="00E93C34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>1</w:t>
      </w:r>
      <w:r w:rsidR="00F86FD1">
        <w:rPr>
          <w:rFonts w:ascii="Arial" w:hAnsi="Arial" w:cs="Arial"/>
          <w:b/>
          <w:color w:val="000000"/>
          <w:sz w:val="20"/>
          <w:szCs w:val="20"/>
          <w:highlight w:val="yellow"/>
        </w:rPr>
        <w:t>2</w:t>
      </w: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5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E93C34">
        <w:rPr>
          <w:rStyle w:val="Hipercze"/>
          <w:rFonts w:ascii="Arial" w:hAnsi="Arial" w:cs="Arial"/>
          <w:sz w:val="20"/>
          <w:szCs w:val="20"/>
        </w:rPr>
        <w:t>.</w:t>
      </w:r>
    </w:p>
    <w:p w14:paraId="6E6A6837" w14:textId="77777777" w:rsidR="005D3EA0" w:rsidRPr="00054A96" w:rsidRDefault="005D3EA0" w:rsidP="003E124F">
      <w:pPr>
        <w:rPr>
          <w:rFonts w:ascii="Arial" w:hAnsi="Arial" w:cs="Arial"/>
          <w:b/>
        </w:rPr>
      </w:pPr>
    </w:p>
    <w:p w14:paraId="032CFEEB" w14:textId="77777777"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14:paraId="703C3770" w14:textId="77777777"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14:paraId="0A851A03" w14:textId="77777777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127BB20" w14:textId="77777777" w:rsidR="000E52AF" w:rsidRDefault="002F359D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Andrzej Szczepuła</w:t>
            </w:r>
          </w:p>
          <w:p w14:paraId="7C4299B5" w14:textId="77777777"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0FA1DA" w14:textId="77777777"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C0EDA7" w14:textId="2115B22B" w:rsidR="00AF6EBB" w:rsidRPr="00054A96" w:rsidRDefault="004B3C5C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Agata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Łuciw</w:t>
            </w:r>
            <w:proofErr w:type="spellEnd"/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06A081F" w14:textId="77777777" w:rsidR="000E52AF" w:rsidRDefault="002F359D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Apteka Szpitalna</w:t>
            </w:r>
          </w:p>
          <w:p w14:paraId="1EC648AF" w14:textId="77777777"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DF16A0" w14:textId="77777777"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73C2AF" w14:textId="77777777"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8005CC8" w14:textId="77777777"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A272E6">
              <w:rPr>
                <w:rFonts w:ascii="Arial" w:hAnsi="Arial" w:cs="Arial"/>
                <w:sz w:val="20"/>
                <w:szCs w:val="20"/>
              </w:rPr>
              <w:t>apteka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@zozolawa.wroc.pl</w:t>
            </w:r>
          </w:p>
          <w:p w14:paraId="70F4611C" w14:textId="77777777"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14:paraId="6A3E640F" w14:textId="77777777"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76917B12" w14:textId="77777777"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6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14:paraId="462B69C2" w14:textId="12F3917A"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el: </w:t>
            </w:r>
            <w:bookmarkStart w:id="3" w:name="_Hlk163631458"/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71/</w:t>
            </w:r>
            <w:r w:rsidR="004B3C5C" w:rsidRPr="004B3C5C">
              <w:rPr>
                <w:rFonts w:ascii="Arial" w:hAnsi="Arial" w:cs="Arial"/>
                <w:sz w:val="20"/>
                <w:szCs w:val="20"/>
              </w:rPr>
              <w:t> 301-13-03</w:t>
            </w:r>
            <w:bookmarkEnd w:id="3"/>
          </w:p>
        </w:tc>
      </w:tr>
    </w:tbl>
    <w:p w14:paraId="2F439319" w14:textId="77777777"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14:paraId="4E6EEDCA" w14:textId="77777777"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14:paraId="10A531B5" w14:textId="77777777"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14:paraId="2C709FA2" w14:textId="77777777"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77A8CA23" w14:textId="77777777"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14:paraId="215F9B13" w14:textId="77777777"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14:paraId="6BCCF334" w14:textId="5E0957FE" w:rsidR="00F7576B" w:rsidRDefault="00F7576B" w:rsidP="00F3551E">
      <w:pPr>
        <w:numPr>
          <w:ilvl w:val="0"/>
          <w:numId w:val="6"/>
        </w:numPr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lastRenderedPageBreak/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8D6A5D">
        <w:rPr>
          <w:rFonts w:ascii="Arial" w:hAnsi="Arial" w:cs="Arial"/>
          <w:b/>
          <w:sz w:val="20"/>
          <w:szCs w:val="20"/>
          <w:highlight w:val="cyan"/>
        </w:rPr>
        <w:t>26</w:t>
      </w:r>
      <w:r w:rsidR="00665DE3" w:rsidRPr="004B3C5C">
        <w:rPr>
          <w:rFonts w:ascii="Arial" w:hAnsi="Arial" w:cs="Arial"/>
          <w:b/>
          <w:sz w:val="20"/>
          <w:szCs w:val="20"/>
          <w:highlight w:val="cyan"/>
        </w:rPr>
        <w:t xml:space="preserve"> </w:t>
      </w:r>
      <w:r w:rsidR="003F50A9">
        <w:rPr>
          <w:rFonts w:ascii="Arial" w:hAnsi="Arial" w:cs="Arial"/>
          <w:b/>
          <w:sz w:val="20"/>
          <w:szCs w:val="20"/>
          <w:highlight w:val="cyan"/>
        </w:rPr>
        <w:t>sierpnia</w:t>
      </w:r>
      <w:r w:rsidR="002302D1" w:rsidRPr="004B3C5C">
        <w:rPr>
          <w:rFonts w:ascii="Arial" w:hAnsi="Arial" w:cs="Arial"/>
          <w:b/>
          <w:sz w:val="20"/>
          <w:szCs w:val="20"/>
          <w:highlight w:val="cyan"/>
        </w:rPr>
        <w:t xml:space="preserve"> 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202</w:t>
      </w:r>
      <w:r w:rsidR="00665DE3" w:rsidRPr="004B3C5C">
        <w:rPr>
          <w:rFonts w:ascii="Arial" w:hAnsi="Arial" w:cs="Arial"/>
          <w:b/>
          <w:sz w:val="20"/>
          <w:szCs w:val="20"/>
          <w:highlight w:val="cyan"/>
        </w:rPr>
        <w:t>4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(art.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14:paraId="309B00C9" w14:textId="77777777" w:rsidR="00F7576B" w:rsidRDefault="00F7576B" w:rsidP="00F3551E">
      <w:pPr>
        <w:numPr>
          <w:ilvl w:val="0"/>
          <w:numId w:val="6"/>
        </w:numPr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14:paraId="4579F244" w14:textId="77777777" w:rsidR="00F7576B" w:rsidRDefault="00F7576B" w:rsidP="00F3551E">
      <w:pPr>
        <w:numPr>
          <w:ilvl w:val="0"/>
          <w:numId w:val="6"/>
        </w:numPr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14:paraId="724FECF9" w14:textId="77777777" w:rsidR="00F7576B" w:rsidRDefault="00F7576B" w:rsidP="00F3551E">
      <w:pPr>
        <w:numPr>
          <w:ilvl w:val="0"/>
          <w:numId w:val="6"/>
        </w:numPr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14:paraId="7F42F73A" w14:textId="77777777" w:rsidR="00F7576B" w:rsidRPr="00921387" w:rsidRDefault="00F7576B" w:rsidP="00F3551E">
      <w:pPr>
        <w:numPr>
          <w:ilvl w:val="0"/>
          <w:numId w:val="6"/>
        </w:numPr>
        <w:spacing w:after="40" w:line="276" w:lineRule="auto"/>
        <w:jc w:val="both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14:paraId="47136621" w14:textId="77777777"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14:paraId="4E41D5C8" w14:textId="77777777"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14:paraId="4EB332AC" w14:textId="77777777"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14:paraId="4BABC23B" w14:textId="77777777" w:rsidR="0041064A" w:rsidRPr="0041064A" w:rsidRDefault="0041064A" w:rsidP="0041064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66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41064A">
        <w:rPr>
          <w:rFonts w:ascii="Arial" w:hAnsi="Arial" w:cs="Arial"/>
          <w:sz w:val="20"/>
          <w:szCs w:val="20"/>
        </w:rPr>
        <w:t xml:space="preserve">wypełniony </w:t>
      </w:r>
      <w:r w:rsidRPr="0041064A">
        <w:rPr>
          <w:rFonts w:ascii="Arial" w:hAnsi="Arial" w:cs="Arial"/>
          <w:b/>
          <w:sz w:val="20"/>
          <w:szCs w:val="20"/>
        </w:rPr>
        <w:t>formularz ofertowy</w:t>
      </w:r>
      <w:r w:rsidRPr="0041064A">
        <w:rPr>
          <w:rFonts w:ascii="Arial" w:hAnsi="Arial" w:cs="Arial"/>
          <w:sz w:val="20"/>
          <w:szCs w:val="20"/>
        </w:rPr>
        <w:t xml:space="preserve"> sporządzony </w:t>
      </w:r>
      <w:r w:rsidRPr="0041064A">
        <w:rPr>
          <w:rFonts w:ascii="Arial" w:hAnsi="Arial" w:cs="Arial"/>
          <w:color w:val="000000"/>
          <w:sz w:val="20"/>
          <w:szCs w:val="20"/>
        </w:rPr>
        <w:t>przy pomocy interaktywnego „</w:t>
      </w:r>
      <w:r w:rsidRPr="0041064A">
        <w:rPr>
          <w:rFonts w:ascii="Arial" w:hAnsi="Arial" w:cs="Arial"/>
          <w:b/>
          <w:bCs/>
          <w:color w:val="000000"/>
          <w:sz w:val="20"/>
          <w:szCs w:val="20"/>
        </w:rPr>
        <w:t xml:space="preserve">Formularza ofertowego” </w:t>
      </w:r>
      <w:r w:rsidRPr="0041064A">
        <w:rPr>
          <w:rFonts w:ascii="Arial" w:hAnsi="Arial" w:cs="Arial"/>
          <w:color w:val="000000"/>
          <w:sz w:val="20"/>
          <w:szCs w:val="20"/>
        </w:rPr>
        <w:t>udostępnionego przez Zamawiającego na Platformie e-Zamówienia i zamieszczonego w podglądzie postępowania w zakładce „Informacje podstawowe”.</w:t>
      </w:r>
    </w:p>
    <w:p w14:paraId="174731CB" w14:textId="77777777" w:rsidR="001D666A" w:rsidRPr="0041064A" w:rsidRDefault="008B3611" w:rsidP="0041064A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41064A">
        <w:rPr>
          <w:rFonts w:ascii="Arial" w:hAnsi="Arial" w:cs="Arial"/>
          <w:sz w:val="20"/>
          <w:szCs w:val="20"/>
        </w:rPr>
        <w:t>oświadczeni</w:t>
      </w:r>
      <w:r w:rsidR="00707D00" w:rsidRPr="0041064A">
        <w:rPr>
          <w:rFonts w:ascii="Arial" w:hAnsi="Arial" w:cs="Arial"/>
          <w:sz w:val="20"/>
          <w:szCs w:val="20"/>
        </w:rPr>
        <w:t>e</w:t>
      </w:r>
      <w:r w:rsidR="00493A10" w:rsidRPr="0041064A">
        <w:rPr>
          <w:rFonts w:ascii="Arial" w:hAnsi="Arial" w:cs="Arial"/>
          <w:sz w:val="20"/>
          <w:szCs w:val="20"/>
        </w:rPr>
        <w:t xml:space="preserve"> </w:t>
      </w:r>
      <w:r w:rsidR="00AD4C13" w:rsidRPr="0041064A">
        <w:rPr>
          <w:rFonts w:ascii="Arial" w:hAnsi="Arial" w:cs="Arial"/>
          <w:sz w:val="20"/>
          <w:szCs w:val="20"/>
        </w:rPr>
        <w:t xml:space="preserve">w postaci </w:t>
      </w:r>
      <w:r w:rsidR="00AD4C13" w:rsidRPr="0041064A">
        <w:rPr>
          <w:rFonts w:ascii="Arial" w:hAnsi="Arial" w:cs="Arial"/>
          <w:b/>
          <w:sz w:val="20"/>
          <w:szCs w:val="20"/>
        </w:rPr>
        <w:t>Jednolitego Europejskiego Dokumentu Zamówienia</w:t>
      </w:r>
      <w:r w:rsidR="00AD4C13" w:rsidRPr="0041064A">
        <w:rPr>
          <w:rFonts w:ascii="Arial" w:hAnsi="Arial" w:cs="Arial"/>
          <w:sz w:val="20"/>
          <w:szCs w:val="20"/>
        </w:rPr>
        <w:t xml:space="preserve">, </w:t>
      </w:r>
      <w:r w:rsidRPr="0041064A">
        <w:rPr>
          <w:rFonts w:ascii="Arial" w:hAnsi="Arial" w:cs="Arial"/>
          <w:sz w:val="20"/>
          <w:szCs w:val="20"/>
        </w:rPr>
        <w:t xml:space="preserve">wymienione w </w:t>
      </w:r>
      <w:r w:rsidR="00F0365D" w:rsidRPr="0041064A">
        <w:rPr>
          <w:rFonts w:ascii="Arial" w:hAnsi="Arial" w:cs="Arial"/>
          <w:sz w:val="20"/>
          <w:szCs w:val="20"/>
        </w:rPr>
        <w:t>rozdziale VII</w:t>
      </w:r>
      <w:r w:rsidRPr="0041064A">
        <w:rPr>
          <w:rFonts w:ascii="Arial" w:hAnsi="Arial" w:cs="Arial"/>
          <w:sz w:val="20"/>
          <w:szCs w:val="20"/>
        </w:rPr>
        <w:t xml:space="preserve"> pkt 4 niniejszej SWZ;</w:t>
      </w:r>
    </w:p>
    <w:p w14:paraId="214E02DA" w14:textId="77777777" w:rsidR="001D666A" w:rsidRPr="001D666A" w:rsidRDefault="001D666A" w:rsidP="0041064A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 xml:space="preserve">świadczenie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>Dz. U. 2022 poz.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14:paraId="48D03152" w14:textId="77777777" w:rsidR="00705D1B" w:rsidRDefault="008B3611" w:rsidP="00705D1B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C54E08">
        <w:rPr>
          <w:rFonts w:ascii="Arial" w:hAnsi="Arial" w:cs="Arial"/>
          <w:b/>
          <w:bCs/>
          <w:sz w:val="20"/>
          <w:szCs w:val="20"/>
        </w:rPr>
        <w:t>specyfikację asortymentowo-cenową</w:t>
      </w:r>
      <w:r>
        <w:rPr>
          <w:rFonts w:ascii="Arial" w:hAnsi="Arial" w:cs="Arial"/>
          <w:sz w:val="20"/>
          <w:szCs w:val="20"/>
        </w:rPr>
        <w:t xml:space="preserve">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14:paraId="2040FDF3" w14:textId="2DF04C4A" w:rsidR="007E05C3" w:rsidRPr="007E59B4" w:rsidRDefault="007E05C3" w:rsidP="007E59B4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59B4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7E59B4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7E59B4">
        <w:rPr>
          <w:rFonts w:ascii="Arial" w:hAnsi="Arial" w:cs="Arial"/>
          <w:color w:val="000000"/>
          <w:sz w:val="20"/>
          <w:szCs w:val="20"/>
        </w:rPr>
        <w:t>oferowanych produktów lub jego autoryzowanego przedstawiciela</w:t>
      </w:r>
      <w:r w:rsidRPr="007E59B4">
        <w:rPr>
          <w:rFonts w:ascii="Arial" w:hAnsi="Arial" w:cs="Arial"/>
          <w:color w:val="000000"/>
          <w:sz w:val="20"/>
          <w:szCs w:val="20"/>
        </w:rPr>
        <w:t>, potwierdzające parametry, właściwości i przeznaczenie zaoferowanego produktu zgodnie z żądaniami Zamawiającego, określonymi w specyfikacji asortymentowo cenowej oraz opisie przedmiotu zamówienia - Załączniku Nr 9 wraz z umieszczoną na tych dokumentach przez wykonawcę adnotacją określającą zadanie i pozycję w zadaniu, której dotyczy przedstawiony dokument</w:t>
      </w:r>
      <w:r w:rsidR="00AD2297" w:rsidRPr="007E59B4">
        <w:rPr>
          <w:rFonts w:ascii="Arial" w:hAnsi="Arial" w:cs="Arial"/>
          <w:sz w:val="20"/>
          <w:szCs w:val="20"/>
        </w:rPr>
        <w:t>;</w:t>
      </w:r>
    </w:p>
    <w:p w14:paraId="785B29D1" w14:textId="77777777"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oświadczenie,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14:paraId="5C602F42" w14:textId="77777777"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>pełnomocnictwa do podpisania oferty i załączników (jeżeli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14:paraId="71D68401" w14:textId="587D2749" w:rsidR="008B3611" w:rsidRPr="00F3551E" w:rsidRDefault="008B3611" w:rsidP="00F3551E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 dotyczy);</w:t>
      </w:r>
    </w:p>
    <w:p w14:paraId="4D9305E3" w14:textId="77777777" w:rsidR="008B3611" w:rsidRDefault="008B3611" w:rsidP="001E5F2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14:paraId="1C55A21E" w14:textId="77777777" w:rsidR="001455B9" w:rsidRPr="00DD349E" w:rsidRDefault="008B3611" w:rsidP="001E5F2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14:paraId="1C392BC6" w14:textId="77777777" w:rsidR="001455B9" w:rsidRPr="00C64E15" w:rsidRDefault="001455B9" w:rsidP="001E5F2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Wykonawca przygotowuje ofertę przy pomocy </w:t>
      </w:r>
      <w:r w:rsidRPr="004B3C5C">
        <w:rPr>
          <w:rFonts w:ascii="Arial" w:hAnsi="Arial" w:cs="Arial"/>
          <w:color w:val="000000"/>
          <w:sz w:val="20"/>
          <w:szCs w:val="20"/>
          <w:highlight w:val="yellow"/>
        </w:rPr>
        <w:t>interaktywnego „</w:t>
      </w:r>
      <w:r w:rsidRPr="004B3C5C">
        <w:rPr>
          <w:rFonts w:ascii="Arial" w:hAnsi="Arial" w:cs="Arial"/>
          <w:b/>
          <w:bCs/>
          <w:color w:val="000000"/>
          <w:sz w:val="20"/>
          <w:szCs w:val="20"/>
          <w:highlight w:val="yellow"/>
        </w:rPr>
        <w:t>Formularza ofertowego”</w:t>
      </w: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udostępnionego przez Zamawiającego na Platformie e-Zamówienia i zamieszczonego w podglądzie postępowania w zakładce „Informacje podstawowe”. </w:t>
      </w:r>
    </w:p>
    <w:p w14:paraId="5850FA5C" w14:textId="77777777" w:rsidR="001455B9" w:rsidRPr="00C64E15" w:rsidRDefault="000D739F" w:rsidP="001E5F2B">
      <w:pPr>
        <w:autoSpaceDE w:val="0"/>
        <w:autoSpaceDN w:val="0"/>
        <w:adjustRightInd w:val="0"/>
        <w:spacing w:after="66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5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14:paraId="35A17470" w14:textId="77777777" w:rsidR="001455B9" w:rsidRPr="00C64E15" w:rsidRDefault="000D739F" w:rsidP="001E5F2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6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Następnie wykonawca powinien pobrać „Formularz ofertowy”, zapisać go na dysku komputera użytkownika, uzupełnić pozostałymi danymi wymaganymi przez Zamawiającego i ponownie zapisać na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dysku komputera użytkownika oraz podpisać odpowiednim rodzajem podpisu elektronicznego, zgodnie z pkt </w:t>
      </w: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0DFCBE70" w14:textId="77777777" w:rsidR="001455B9" w:rsidRPr="00C64E15" w:rsidRDefault="001455B9" w:rsidP="00E958C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Uwaga!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Nie należy zmieniać nazwy pliku nadanej przez Platformę e-Zamówienia. Zapisany „Formularz ofertowy” należy zawsze otwierać w programie Adobe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Acrobat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Reader DC.</w:t>
      </w:r>
    </w:p>
    <w:p w14:paraId="342288AF" w14:textId="77777777"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14:paraId="2BE26BAE" w14:textId="77777777"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ofertą. </w:t>
      </w:r>
    </w:p>
    <w:p w14:paraId="2849BE57" w14:textId="77777777" w:rsidR="001455B9" w:rsidRPr="00C64E15" w:rsidRDefault="000D739F" w:rsidP="00E958CD">
      <w:pPr>
        <w:autoSpaceDE w:val="0"/>
        <w:autoSpaceDN w:val="0"/>
        <w:adjustRightInd w:val="0"/>
        <w:spacing w:after="65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14:paraId="3017D810" w14:textId="77777777" w:rsidR="001455B9" w:rsidRPr="00C64E15" w:rsidRDefault="000D739F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14:paraId="1DC8AA18" w14:textId="77777777" w:rsidR="001455B9" w:rsidRPr="00C64E15" w:rsidRDefault="001455B9" w:rsidP="00117D13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14:paraId="36320AC0" w14:textId="77777777" w:rsidR="001455B9" w:rsidRPr="00C64E15" w:rsidRDefault="001455B9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 jest równoznaczne z opatrzeniem wszystkich dokumentów zawartych w tym pliku odpowiednio kwalifikowanym podpisem elektronicznym. </w:t>
      </w:r>
    </w:p>
    <w:p w14:paraId="38D32BC9" w14:textId="77777777" w:rsidR="001455B9" w:rsidRPr="00C64E15" w:rsidRDefault="000D739F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14:paraId="1843952A" w14:textId="77777777" w:rsidR="001455B9" w:rsidRPr="00C64E15" w:rsidRDefault="000D739F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14:paraId="73BE293F" w14:textId="77777777" w:rsidR="001455B9" w:rsidRPr="00C64E15" w:rsidRDefault="001455B9" w:rsidP="00E958CD">
      <w:pPr>
        <w:autoSpaceDE w:val="0"/>
        <w:autoSpaceDN w:val="0"/>
        <w:adjustRightInd w:val="0"/>
        <w:spacing w:after="68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14:paraId="6141508B" w14:textId="77777777" w:rsidR="001455B9" w:rsidRPr="00117D13" w:rsidRDefault="001455B9" w:rsidP="00117D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14:paraId="21BBCBAD" w14:textId="77777777" w:rsidR="008B3611" w:rsidRDefault="008B3611" w:rsidP="00E958CD">
      <w:pPr>
        <w:spacing w:line="276" w:lineRule="auto"/>
        <w:jc w:val="both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14:paraId="3C8163E5" w14:textId="77777777" w:rsidR="008B3611" w:rsidRDefault="008B3611" w:rsidP="00E958C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14:paraId="4AE21CEF" w14:textId="77777777" w:rsidR="008B3611" w:rsidRPr="00D112A6" w:rsidRDefault="008B3611" w:rsidP="00E958C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14:paraId="5F7CE75F" w14:textId="77777777" w:rsidR="00887CA0" w:rsidRDefault="00887CA0" w:rsidP="00887CA0">
      <w:pPr>
        <w:pStyle w:val="NormalnyWeb"/>
        <w:ind w:left="0"/>
        <w:rPr>
          <w:sz w:val="16"/>
          <w:szCs w:val="16"/>
        </w:rPr>
      </w:pPr>
    </w:p>
    <w:p w14:paraId="55C50C97" w14:textId="77777777"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14:paraId="0380D7F9" w14:textId="77777777"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14:paraId="00EA1A24" w14:textId="77777777"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734412">
        <w:rPr>
          <w:rFonts w:ascii="Arial" w:hAnsi="Arial" w:cs="Arial"/>
          <w:color w:val="000000"/>
          <w:sz w:val="20"/>
          <w:szCs w:val="20"/>
        </w:rPr>
        <w:t>.</w:t>
      </w:r>
    </w:p>
    <w:p w14:paraId="2FF990C6" w14:textId="77777777"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14:paraId="1433D087" w14:textId="7B55C702"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4B3C5C">
        <w:rPr>
          <w:rFonts w:ascii="Arial" w:hAnsi="Arial" w:cs="Arial"/>
          <w:b/>
          <w:sz w:val="20"/>
          <w:szCs w:val="20"/>
          <w:highlight w:val="cyan"/>
        </w:rPr>
        <w:t xml:space="preserve">Najpóźniej w dniu: </w:t>
      </w:r>
      <w:r w:rsidR="00845CBE">
        <w:rPr>
          <w:rFonts w:ascii="Arial" w:hAnsi="Arial" w:cs="Arial"/>
          <w:b/>
          <w:sz w:val="20"/>
          <w:szCs w:val="20"/>
          <w:highlight w:val="cyan"/>
        </w:rPr>
        <w:t>28</w:t>
      </w:r>
      <w:r w:rsidR="009F195E">
        <w:rPr>
          <w:rFonts w:ascii="Arial" w:hAnsi="Arial" w:cs="Arial"/>
          <w:b/>
          <w:sz w:val="20"/>
          <w:szCs w:val="20"/>
          <w:highlight w:val="cyan"/>
        </w:rPr>
        <w:t>.0</w:t>
      </w:r>
      <w:r w:rsidR="00845CBE">
        <w:rPr>
          <w:rFonts w:ascii="Arial" w:hAnsi="Arial" w:cs="Arial"/>
          <w:b/>
          <w:sz w:val="20"/>
          <w:szCs w:val="20"/>
          <w:highlight w:val="cyan"/>
        </w:rPr>
        <w:t>6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.202</w:t>
      </w:r>
      <w:r w:rsidR="00F5170C" w:rsidRPr="004B3C5C">
        <w:rPr>
          <w:rFonts w:ascii="Arial" w:hAnsi="Arial" w:cs="Arial"/>
          <w:b/>
          <w:sz w:val="20"/>
          <w:szCs w:val="20"/>
          <w:highlight w:val="cyan"/>
        </w:rPr>
        <w:t>4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r. do godz. 1</w:t>
      </w:r>
      <w:r w:rsidR="00E07ABA">
        <w:rPr>
          <w:rFonts w:ascii="Arial" w:hAnsi="Arial" w:cs="Arial"/>
          <w:b/>
          <w:sz w:val="20"/>
          <w:szCs w:val="20"/>
          <w:highlight w:val="cyan"/>
        </w:rPr>
        <w:t>1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:00</w:t>
      </w:r>
    </w:p>
    <w:p w14:paraId="22D38CCB" w14:textId="77777777"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28CD1D5A" w14:textId="77777777"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14:paraId="5FEBE078" w14:textId="77777777"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lastRenderedPageBreak/>
        <w:t>3. W przypadku nieprawidłowego zaadresowania lub zabezpieczenia oferty Zamawiający nie bierze odpowiedzialności za złe skierowanie lub przedterminowe jej otwarcie.</w:t>
      </w:r>
    </w:p>
    <w:p w14:paraId="770F4AD2" w14:textId="43B93286"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4B3C5C">
        <w:rPr>
          <w:rFonts w:ascii="Arial" w:hAnsi="Arial" w:cs="Arial"/>
          <w:b/>
          <w:sz w:val="20"/>
          <w:szCs w:val="20"/>
          <w:highlight w:val="cyan"/>
        </w:rPr>
        <w:t xml:space="preserve">4. Otwarcie ofert nastąpi w dniu </w:t>
      </w:r>
      <w:r w:rsidR="00845CBE">
        <w:rPr>
          <w:rFonts w:ascii="Arial" w:hAnsi="Arial" w:cs="Arial"/>
          <w:b/>
          <w:sz w:val="20"/>
          <w:szCs w:val="20"/>
          <w:highlight w:val="cyan"/>
        </w:rPr>
        <w:t>28</w:t>
      </w:r>
      <w:r w:rsidR="009F195E">
        <w:rPr>
          <w:rFonts w:ascii="Arial" w:hAnsi="Arial" w:cs="Arial"/>
          <w:b/>
          <w:sz w:val="20"/>
          <w:szCs w:val="20"/>
          <w:highlight w:val="cyan"/>
        </w:rPr>
        <w:t>.0</w:t>
      </w:r>
      <w:r w:rsidR="00845CBE">
        <w:rPr>
          <w:rFonts w:ascii="Arial" w:hAnsi="Arial" w:cs="Arial"/>
          <w:b/>
          <w:sz w:val="20"/>
          <w:szCs w:val="20"/>
          <w:highlight w:val="cyan"/>
        </w:rPr>
        <w:t>6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.202</w:t>
      </w:r>
      <w:r w:rsidR="00BB1CE5" w:rsidRPr="004B3C5C">
        <w:rPr>
          <w:rFonts w:ascii="Arial" w:hAnsi="Arial" w:cs="Arial"/>
          <w:b/>
          <w:sz w:val="20"/>
          <w:szCs w:val="20"/>
          <w:highlight w:val="cyan"/>
        </w:rPr>
        <w:t>4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r. o godzinie 1</w:t>
      </w:r>
      <w:r w:rsidR="00E07ABA">
        <w:rPr>
          <w:rFonts w:ascii="Arial" w:hAnsi="Arial" w:cs="Arial"/>
          <w:b/>
          <w:sz w:val="20"/>
          <w:szCs w:val="20"/>
          <w:highlight w:val="cyan"/>
        </w:rPr>
        <w:t>1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:</w:t>
      </w:r>
      <w:r w:rsidR="00333CD0" w:rsidRPr="004B3C5C">
        <w:rPr>
          <w:rFonts w:ascii="Arial" w:hAnsi="Arial" w:cs="Arial"/>
          <w:b/>
          <w:sz w:val="20"/>
          <w:szCs w:val="20"/>
          <w:highlight w:val="cyan"/>
        </w:rPr>
        <w:t>1</w:t>
      </w:r>
      <w:r w:rsidRPr="004B3C5C">
        <w:rPr>
          <w:rFonts w:ascii="Arial" w:hAnsi="Arial" w:cs="Arial"/>
          <w:b/>
          <w:sz w:val="20"/>
          <w:szCs w:val="20"/>
          <w:highlight w:val="cyan"/>
        </w:rPr>
        <w:t>0.</w:t>
      </w:r>
    </w:p>
    <w:p w14:paraId="20B6601D" w14:textId="759D0A6C"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>Najpóźniej przed otwarciem ofert, udostępnia się na stronie internetowej prowadzonego</w:t>
      </w:r>
      <w:r w:rsidR="00F86FD1">
        <w:rPr>
          <w:rFonts w:ascii="Arial" w:hAnsi="Arial" w:cs="Arial"/>
          <w:sz w:val="20"/>
          <w:szCs w:val="20"/>
        </w:rPr>
        <w:t xml:space="preserve"> </w:t>
      </w:r>
      <w:r w:rsidR="00BA16DF" w:rsidRPr="000C7661">
        <w:rPr>
          <w:rFonts w:ascii="Arial" w:hAnsi="Arial" w:cs="Arial"/>
          <w:sz w:val="20"/>
          <w:szCs w:val="20"/>
        </w:rPr>
        <w:t xml:space="preserve">postępowania informację o kwocie, jaką zamierza się przeznaczyć na sfinansowanie zamówienia. </w:t>
      </w:r>
    </w:p>
    <w:p w14:paraId="0F91FBE6" w14:textId="77777777"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14:paraId="6E796558" w14:textId="77777777"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14:paraId="4231C30D" w14:textId="77777777"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14:paraId="0A149AB9" w14:textId="77777777"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14:paraId="53806C3E" w14:textId="77777777"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14:paraId="00C579D8" w14:textId="77777777"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14:paraId="32DFF57D" w14:textId="77777777"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54D981B8" w14:textId="77777777"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14:paraId="375255DC" w14:textId="77777777"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14:paraId="6CB4AB31" w14:textId="77777777" w:rsidR="00A06941" w:rsidRDefault="00A06941" w:rsidP="00A069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14:paraId="6A186192" w14:textId="77777777" w:rsidR="00A06941" w:rsidRDefault="00A06941" w:rsidP="00A0694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14:paraId="44641819" w14:textId="77777777" w:rsidR="00A06941" w:rsidRDefault="00A06941" w:rsidP="00A06941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14:paraId="4EFD4CCD" w14:textId="77777777" w:rsidR="00A06941" w:rsidRDefault="00A06941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6782684" w14:textId="77777777"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14:paraId="2A6A9230" w14:textId="77777777"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14:paraId="5576F50E" w14:textId="77777777"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14:paraId="4FA40E13" w14:textId="77777777"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14:paraId="63BCCFA2" w14:textId="77777777"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14:paraId="5D7666CC" w14:textId="40BC6FE9"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="00A81F17">
        <w:rPr>
          <w:rFonts w:ascii="Arial" w:hAnsi="Arial" w:cs="Arial"/>
          <w:sz w:val="20"/>
          <w:szCs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>Cena oferty musi być wyrażona w PLN</w:t>
      </w:r>
      <w:r w:rsidR="00A81F17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 </w:t>
      </w:r>
    </w:p>
    <w:p w14:paraId="22527DFF" w14:textId="77777777"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14:paraId="51B869F7" w14:textId="77777777"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14:paraId="2AC609C4" w14:textId="77777777"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14:paraId="0A71604D" w14:textId="77777777"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14:paraId="3A881103" w14:textId="77777777"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14:paraId="11016BEC" w14:textId="77777777" w:rsidR="005D3EA0" w:rsidRPr="00631B94" w:rsidRDefault="003E124F" w:rsidP="00D83EF5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14:paraId="0EFFB01A" w14:textId="6E4F893B" w:rsidR="00705D1B" w:rsidRPr="004318D6" w:rsidRDefault="00EA6820" w:rsidP="002A230F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1.</w:t>
      </w:r>
      <w:r w:rsidR="00CD6B3D" w:rsidRPr="004318D6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14:paraId="02139D9B" w14:textId="77777777" w:rsidR="00705D1B" w:rsidRPr="004318D6" w:rsidRDefault="00705D1B" w:rsidP="00705D1B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bookmarkStart w:id="4" w:name="_Hlk163563131"/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705D1B" w:rsidRPr="004318D6" w14:paraId="0AB8B583" w14:textId="77777777" w:rsidTr="003D32F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1F3B6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F7400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1D72E" w14:textId="77777777" w:rsidR="00705D1B" w:rsidRPr="004318D6" w:rsidRDefault="00705D1B" w:rsidP="003D32F6">
            <w:pPr>
              <w:pStyle w:val="NormalnyWeb"/>
              <w:snapToGrid w:val="0"/>
              <w:ind w:left="0"/>
              <w:jc w:val="both"/>
            </w:pPr>
          </w:p>
        </w:tc>
      </w:tr>
      <w:tr w:rsidR="00705D1B" w:rsidRPr="004318D6" w14:paraId="7CB0FD52" w14:textId="77777777" w:rsidTr="003D32F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182619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A802D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3F1D3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705D1B" w:rsidRPr="004318D6" w14:paraId="009A333D" w14:textId="77777777" w:rsidTr="003D32F6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3328B" w14:textId="77777777" w:rsidR="00705D1B" w:rsidRPr="004318D6" w:rsidRDefault="00705D1B" w:rsidP="003D32F6">
            <w:pPr>
              <w:pStyle w:val="NormalnyWeb"/>
              <w:ind w:left="0"/>
              <w:jc w:val="both"/>
            </w:pPr>
            <w:r w:rsidRPr="004318D6"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6CCCD" w14:textId="77777777" w:rsidR="00705D1B" w:rsidRPr="004318D6" w:rsidRDefault="00705D1B" w:rsidP="00705D1B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B80D5" w14:textId="77777777" w:rsidR="00705D1B" w:rsidRPr="004318D6" w:rsidRDefault="00705D1B" w:rsidP="003D32F6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18D6">
              <w:rPr>
                <w:rFonts w:ascii="Arial" w:hAnsi="Arial" w:cs="Arial"/>
                <w:sz w:val="20"/>
                <w:szCs w:val="20"/>
              </w:rPr>
              <w:t>40%</w:t>
            </w:r>
          </w:p>
        </w:tc>
      </w:tr>
    </w:tbl>
    <w:p w14:paraId="36AC660E" w14:textId="77777777" w:rsidR="00705D1B" w:rsidRPr="004318D6" w:rsidRDefault="00705D1B" w:rsidP="00705D1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ED3F817" w14:textId="77777777" w:rsidR="00705D1B" w:rsidRPr="004318D6" w:rsidRDefault="00705D1B" w:rsidP="00705D1B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14:paraId="74E1307E" w14:textId="77777777" w:rsidR="00705D1B" w:rsidRPr="004318D6" w:rsidRDefault="00705D1B" w:rsidP="00705D1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1) 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14:paraId="1D26450E" w14:textId="1C2A5F8F" w:rsidR="005651AD" w:rsidRPr="004318D6" w:rsidRDefault="00705D1B" w:rsidP="005651A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>C=cena oferty z najniższą ceną / cena oferty badanej x 60% *100</w:t>
      </w:r>
    </w:p>
    <w:bookmarkEnd w:id="4"/>
    <w:p w14:paraId="4190E5EF" w14:textId="77777777" w:rsidR="005651AD" w:rsidRPr="004318D6" w:rsidRDefault="005651AD" w:rsidP="00705D1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3E6114BE" w14:textId="08BD5A8A" w:rsidR="00705D1B" w:rsidRPr="004318D6" w:rsidRDefault="005651AD" w:rsidP="00705D1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color w:val="000000"/>
          <w:sz w:val="20"/>
          <w:szCs w:val="20"/>
        </w:rPr>
        <w:t xml:space="preserve">2) </w:t>
      </w:r>
      <w:r w:rsidR="00705D1B" w:rsidRPr="004318D6">
        <w:rPr>
          <w:rFonts w:ascii="Arial" w:hAnsi="Arial" w:cs="Arial"/>
          <w:b/>
          <w:color w:val="000000"/>
          <w:sz w:val="20"/>
          <w:szCs w:val="20"/>
        </w:rPr>
        <w:t>Termin dostawy</w:t>
      </w:r>
      <w:r w:rsidRPr="004318D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705D1B" w:rsidRPr="004318D6">
        <w:rPr>
          <w:rFonts w:ascii="Arial" w:hAnsi="Arial" w:cs="Arial"/>
          <w:b/>
          <w:color w:val="000000"/>
          <w:sz w:val="20"/>
          <w:szCs w:val="20"/>
        </w:rPr>
        <w:t>od momentu złożenia zamówienia:</w:t>
      </w:r>
    </w:p>
    <w:p w14:paraId="2D659CC9" w14:textId="77777777" w:rsidR="00705D1B" w:rsidRPr="004318D6" w:rsidRDefault="00705D1B" w:rsidP="00705D1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14:paraId="2E3C9ABF" w14:textId="77777777" w:rsidR="00705D1B" w:rsidRPr="004318D6" w:rsidRDefault="00705D1B" w:rsidP="00705D1B">
      <w:pPr>
        <w:ind w:left="360"/>
        <w:jc w:val="both"/>
        <w:rPr>
          <w:rFonts w:ascii="Arial" w:hAnsi="Arial" w:cs="Arial"/>
          <w:sz w:val="20"/>
          <w:szCs w:val="20"/>
        </w:rPr>
      </w:pPr>
      <w:r w:rsidRPr="004318D6">
        <w:rPr>
          <w:rFonts w:ascii="Arial" w:hAnsi="Arial" w:cs="Arial"/>
          <w:sz w:val="20"/>
          <w:szCs w:val="20"/>
        </w:rPr>
        <w:t>- do 24 godzin w dni robocze od chwili złożenia zamówienia - 40 pkt</w:t>
      </w:r>
    </w:p>
    <w:p w14:paraId="66094F0D" w14:textId="77777777" w:rsidR="00705D1B" w:rsidRPr="004318D6" w:rsidRDefault="00705D1B" w:rsidP="00705D1B">
      <w:pPr>
        <w:ind w:left="360"/>
        <w:jc w:val="both"/>
        <w:rPr>
          <w:rFonts w:ascii="Arial" w:hAnsi="Arial" w:cs="Arial"/>
          <w:sz w:val="20"/>
          <w:szCs w:val="20"/>
        </w:rPr>
      </w:pPr>
      <w:r w:rsidRPr="004318D6">
        <w:rPr>
          <w:rFonts w:ascii="Arial" w:hAnsi="Arial" w:cs="Arial"/>
          <w:sz w:val="20"/>
          <w:szCs w:val="20"/>
        </w:rPr>
        <w:t>- do 48 godzin w dni robocze od chwili złożenia zamówienia - 30 pkt</w:t>
      </w:r>
    </w:p>
    <w:p w14:paraId="0E2A925F" w14:textId="77777777" w:rsidR="00705D1B" w:rsidRPr="004318D6" w:rsidRDefault="00705D1B" w:rsidP="00705D1B">
      <w:pPr>
        <w:ind w:left="360"/>
        <w:jc w:val="both"/>
        <w:rPr>
          <w:rFonts w:ascii="Arial" w:hAnsi="Arial" w:cs="Arial"/>
          <w:sz w:val="20"/>
          <w:szCs w:val="20"/>
        </w:rPr>
      </w:pPr>
      <w:r w:rsidRPr="004318D6">
        <w:rPr>
          <w:rFonts w:ascii="Arial" w:hAnsi="Arial" w:cs="Arial"/>
          <w:sz w:val="20"/>
          <w:szCs w:val="20"/>
        </w:rPr>
        <w:t>- maksymalnie do 72 godzin w dni robocze od chwili złożenia zamówienia –0 pkt*</w:t>
      </w:r>
    </w:p>
    <w:p w14:paraId="123E0887" w14:textId="77777777" w:rsidR="00705D1B" w:rsidRPr="004318D6" w:rsidRDefault="00705D1B" w:rsidP="00705D1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4318D6"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14:paraId="70D9D77D" w14:textId="77777777" w:rsidR="00705D1B" w:rsidRPr="004318D6" w:rsidRDefault="00705D1B" w:rsidP="00705D1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318D6"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 w:rsidRPr="004318D6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4318D6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4318D6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4318D6">
        <w:rPr>
          <w:rFonts w:ascii="Arial" w:hAnsi="Arial" w:cs="Arial"/>
          <w:b/>
          <w:color w:val="000000"/>
          <w:sz w:val="20"/>
          <w:szCs w:val="20"/>
        </w:rPr>
        <w:t>ilo</w:t>
      </w:r>
      <w:r w:rsidRPr="004318D6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4318D6"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14:paraId="702CDC4E" w14:textId="77777777" w:rsidR="00705D1B" w:rsidRPr="004318D6" w:rsidRDefault="00705D1B" w:rsidP="00A0694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08846C7" w14:textId="704B2969" w:rsidR="00A06941" w:rsidRPr="004318D6" w:rsidRDefault="00845423" w:rsidP="00A0694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bookmarkStart w:id="5" w:name="_Hlk163563267"/>
      <w:r w:rsidRPr="004318D6">
        <w:rPr>
          <w:rFonts w:ascii="Arial" w:hAnsi="Arial" w:cs="Arial"/>
          <w:color w:val="000000"/>
          <w:sz w:val="20"/>
          <w:szCs w:val="20"/>
          <w:u w:val="single"/>
        </w:rPr>
        <w:t>Jeżeli wykonawca nie poda w złożonym Formularzu oferty oferowanego terminu dostawy, Zamawiający uzna, że wykonawca zaofe</w:t>
      </w:r>
      <w:r w:rsidR="000E7161" w:rsidRPr="004318D6">
        <w:rPr>
          <w:rFonts w:ascii="Arial" w:hAnsi="Arial" w:cs="Arial"/>
          <w:color w:val="000000"/>
          <w:sz w:val="20"/>
          <w:szCs w:val="20"/>
          <w:u w:val="single"/>
        </w:rPr>
        <w:t>rował najdłuższy możliwy termin.</w:t>
      </w:r>
    </w:p>
    <w:bookmarkEnd w:id="5"/>
    <w:p w14:paraId="37102DD7" w14:textId="77777777" w:rsidR="00A06941" w:rsidRDefault="00A06941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2BB5A2A" w14:textId="77777777"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14:paraId="687EB48E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14:paraId="5FE18760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14:paraId="6A134BE8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</w:p>
    <w:p w14:paraId="015401EA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14:paraId="0EDA2070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14:paraId="611B2587" w14:textId="77777777"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14:paraId="697BA443" w14:textId="77777777"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14:paraId="47599C5E" w14:textId="77777777"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14:paraId="53D0AFEB" w14:textId="77777777"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14:paraId="07F9A82F" w14:textId="77777777"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14:paraId="0FB5D670" w14:textId="77777777"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14:paraId="4DF0457A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p.z.p</w:t>
      </w:r>
      <w:proofErr w:type="spellEnd"/>
      <w:r w:rsidRPr="00C116F1">
        <w:rPr>
          <w:rFonts w:ascii="Arial" w:hAnsi="Arial" w:cs="Arial"/>
          <w:sz w:val="20"/>
          <w:szCs w:val="20"/>
        </w:rPr>
        <w:t>.</w:t>
      </w:r>
    </w:p>
    <w:p w14:paraId="15A63B68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14:paraId="2541AF58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lastRenderedPageBreak/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14:paraId="63F07D09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14:paraId="1BF9B9B5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14:paraId="56561CC2" w14:textId="77777777"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409A2DAC" w14:textId="77777777"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14:paraId="75D6E83D" w14:textId="77777777"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14:paraId="5098544F" w14:textId="77777777"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14:paraId="7EE7471E" w14:textId="77777777" w:rsidR="003E124F" w:rsidRPr="002E60F7" w:rsidRDefault="003E124F" w:rsidP="00456523">
      <w:pPr>
        <w:jc w:val="both"/>
        <w:rPr>
          <w:rFonts w:ascii="Arial" w:hAnsi="Arial" w:cs="Arial"/>
        </w:rPr>
      </w:pPr>
    </w:p>
    <w:p w14:paraId="09A043BC" w14:textId="77777777"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14:paraId="64534442" w14:textId="3D68A576"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Wybrany Wykonawca jest zobowiązany do zawarcia umowy w sprawie zamówienia publicznego na warunkach określonych we Wzorze Umowy, stanowiącym Załącznik nr 5</w:t>
      </w:r>
      <w:r w:rsidR="00C54E08">
        <w:rPr>
          <w:rFonts w:ascii="Arial" w:hAnsi="Arial" w:cs="Arial"/>
          <w:sz w:val="20"/>
          <w:szCs w:val="20"/>
        </w:rPr>
        <w:t xml:space="preserve"> </w:t>
      </w:r>
      <w:r w:rsidRPr="00C116F1">
        <w:rPr>
          <w:rFonts w:ascii="Arial" w:hAnsi="Arial" w:cs="Arial"/>
          <w:sz w:val="20"/>
          <w:szCs w:val="20"/>
        </w:rPr>
        <w:t>do SWZ.</w:t>
      </w:r>
    </w:p>
    <w:p w14:paraId="696E8452" w14:textId="3E450F49"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Zakres świadczenia Wykonawcy wynikający z umowy jest tożsamy z jego zobowiązaniem zawartym w ofercie.</w:t>
      </w:r>
    </w:p>
    <w:p w14:paraId="4FD730A7" w14:textId="70611B21"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p.z.p</w:t>
      </w:r>
      <w:proofErr w:type="spell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14:paraId="0D7261F8" w14:textId="0D401600"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Zmiana umowy wymaga dla swej ważności, pod rygorem nieważności, zachowania formy pisemnej.</w:t>
      </w:r>
    </w:p>
    <w:p w14:paraId="78251EC3" w14:textId="77777777"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431A1D78" w14:textId="77777777"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14:paraId="5BE95D88" w14:textId="77777777"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14:paraId="22B61B8D" w14:textId="77777777" w:rsidR="003E124F" w:rsidRPr="002E60F7" w:rsidRDefault="003E124F" w:rsidP="00456523">
      <w:pPr>
        <w:jc w:val="both"/>
        <w:rPr>
          <w:rFonts w:ascii="Arial" w:hAnsi="Arial" w:cs="Arial"/>
        </w:rPr>
      </w:pPr>
    </w:p>
    <w:p w14:paraId="3F4BAE57" w14:textId="77777777"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14:paraId="556C0955" w14:textId="77777777"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 xml:space="preserve">. </w:t>
      </w:r>
    </w:p>
    <w:p w14:paraId="2CAEF7E4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14:paraId="4F68C2E3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14:paraId="01096F3C" w14:textId="77777777"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 z przepisami ustawy czynność Zamawiającego, podjętą w postępowaniu o udzielenie zamówienia, w tym na projektowane postanowienie umowy;</w:t>
      </w:r>
    </w:p>
    <w:p w14:paraId="61FD126F" w14:textId="77777777"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lastRenderedPageBreak/>
        <w:t>2)</w:t>
      </w:r>
      <w:r w:rsidRPr="00F910D7">
        <w:rPr>
          <w:rFonts w:ascii="Arial" w:hAnsi="Arial" w:cs="Arial"/>
        </w:rPr>
        <w:tab/>
        <w:t>zaniechanie czynności w postępowaniu o udzielenie zamówienia do której zamawiający był obowiązany na podstawie ustawy;</w:t>
      </w:r>
    </w:p>
    <w:p w14:paraId="44B90AA9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09DACEA3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14:paraId="2A360381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14:paraId="75313FDB" w14:textId="77777777"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 od dnia przekazania informacji o czynności zamawiającego stanowiącej podstawę jego wniesienia, jeżeli informacja została przekazana przy użyciu środków komunikacji elektronicznej,</w:t>
      </w:r>
    </w:p>
    <w:p w14:paraId="7D6BA625" w14:textId="77777777"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 od dnia przekazania informacji o czynności zamawiającego stanowiącej podstawę jego wniesienia, jeżeli informacja została przekazana w sposób inny niż określony w pkt 1).</w:t>
      </w:r>
    </w:p>
    <w:p w14:paraId="25D1E7BB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14:paraId="00B3C861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14:paraId="0C1AE3BE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14:paraId="7E9FB3D5" w14:textId="6E98BC43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Skargę wnosi się do Sądu Okręgowego w Warszawie - sądu zamówień publicznych, zwanego dalej "sądem zamówień publicznych".</w:t>
      </w:r>
    </w:p>
    <w:p w14:paraId="4FC2E67B" w14:textId="77777777"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p.z.p</w:t>
      </w:r>
      <w:proofErr w:type="spellEnd"/>
      <w:r w:rsidRPr="00F910D7">
        <w:rPr>
          <w:rFonts w:ascii="Arial" w:hAnsi="Arial" w:cs="Arial"/>
          <w:sz w:val="20"/>
          <w:szCs w:val="20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14:paraId="37BDA775" w14:textId="6F4CEA4D" w:rsidR="006E54A1" w:rsidRDefault="00F910D7" w:rsidP="009A7C22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14:paraId="01CDFCB7" w14:textId="77777777"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14:paraId="5664AE5A" w14:textId="77777777" w:rsidR="00D81141" w:rsidRDefault="0028466D" w:rsidP="00D81141">
      <w:pPr>
        <w:pStyle w:val="Normalny2"/>
        <w:spacing w:before="60" w:line="240" w:lineRule="exact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14:paraId="76113837" w14:textId="77777777" w:rsidR="002A230F" w:rsidRPr="007F7902" w:rsidRDefault="002A230F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</w:p>
    <w:p w14:paraId="6F81A389" w14:textId="77777777"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Zamawiający przestrzegając przepisów ustawy z dnia 10 maja 2018r. o ochronie danych osobowych (Dz.U. z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str. 1), zwanym dalej: „RODO" - niniejszym informuje, iż w treści Formularza ofertowego, znajduje się oświadczenie Wykonawcy w zakresie wypełnienia obowiązków informacyjnych przewidzianych w art. 13 i/lub 14 RODO.</w:t>
      </w:r>
    </w:p>
    <w:p w14:paraId="5B6BC4BD" w14:textId="77777777"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 trzeci,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14:paraId="50677E2C" w14:textId="77777777"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14:paraId="2D602CF6" w14:textId="77777777"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tym że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14:paraId="5DA99E13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411BE">
        <w:rPr>
          <w:rFonts w:ascii="Arial" w:hAnsi="Arial" w:cs="Arial"/>
          <w:b/>
          <w:color w:val="000000"/>
          <w:sz w:val="20"/>
          <w:szCs w:val="20"/>
        </w:rPr>
        <w:lastRenderedPageBreak/>
        <w:t>administratorem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14:paraId="4F222E65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b/>
          <w:color w:val="000000"/>
          <w:sz w:val="20"/>
          <w:szCs w:val="20"/>
        </w:rPr>
        <w:t>inspektorem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7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14:paraId="6D5ABD51" w14:textId="0F955B82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610C84">
        <w:rPr>
          <w:rFonts w:ascii="Arial" w:eastAsia="Calibri" w:hAnsi="Arial" w:cs="Arial"/>
          <w:b/>
          <w:color w:val="000000"/>
          <w:sz w:val="20"/>
          <w:szCs w:val="20"/>
          <w:highlight w:val="yellow"/>
        </w:rPr>
        <w:t>ZOZ/DZP/PN/</w:t>
      </w:r>
      <w:r w:rsidR="002A230F">
        <w:rPr>
          <w:rFonts w:ascii="Arial" w:eastAsia="Calibri" w:hAnsi="Arial" w:cs="Arial"/>
          <w:b/>
          <w:color w:val="000000"/>
          <w:sz w:val="20"/>
          <w:szCs w:val="20"/>
          <w:highlight w:val="yellow"/>
        </w:rPr>
        <w:t>1</w:t>
      </w:r>
      <w:r w:rsidR="00B74AB6">
        <w:rPr>
          <w:rFonts w:ascii="Arial" w:eastAsia="Calibri" w:hAnsi="Arial" w:cs="Arial"/>
          <w:b/>
          <w:color w:val="000000"/>
          <w:sz w:val="20"/>
          <w:szCs w:val="20"/>
          <w:highlight w:val="yellow"/>
        </w:rPr>
        <w:t>6</w:t>
      </w:r>
      <w:r w:rsidR="00A3132C" w:rsidRPr="00211A56">
        <w:rPr>
          <w:rFonts w:ascii="Arial" w:eastAsia="Calibri" w:hAnsi="Arial" w:cs="Arial"/>
          <w:b/>
          <w:color w:val="000000"/>
          <w:sz w:val="20"/>
          <w:szCs w:val="20"/>
          <w:highlight w:val="yellow"/>
        </w:rPr>
        <w:t>/2</w:t>
      </w:r>
      <w:r w:rsidR="002A230F">
        <w:rPr>
          <w:rFonts w:ascii="Arial" w:eastAsia="Calibri" w:hAnsi="Arial" w:cs="Arial"/>
          <w:b/>
          <w:color w:val="000000"/>
          <w:sz w:val="20"/>
          <w:szCs w:val="20"/>
        </w:rPr>
        <w:t>4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14:paraId="4D1DCA74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odbiorcami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z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14:paraId="0AECB210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14:paraId="3577D532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14:paraId="513AC0A5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w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14:paraId="55FD5FD8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posiada Pani/Pan:</w:t>
      </w:r>
    </w:p>
    <w:p w14:paraId="7452BC81" w14:textId="77777777"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14:paraId="2516954E" w14:textId="77777777"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14:paraId="6E6A8F4D" w14:textId="77777777"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na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14:paraId="09085F22" w14:textId="77777777"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prawo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14:paraId="21364D08" w14:textId="77777777"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nie przysługuje Pani/Panu:</w:t>
      </w:r>
    </w:p>
    <w:p w14:paraId="3B35EFCB" w14:textId="77777777"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 xml:space="preserve">w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14:paraId="1F3D07F4" w14:textId="77777777"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14:paraId="0366E0E1" w14:textId="77777777"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7411BE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14:paraId="1CCDC4EC" w14:textId="77777777"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14:paraId="1D085985" w14:textId="77777777"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14:paraId="645EF73D" w14:textId="77777777"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14:paraId="2A3FDAA5" w14:textId="77777777"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14:paraId="6EB3AC9A" w14:textId="77777777"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pełnomocnika Wykonawcy będącego osobą fizyczną (np. dane osobowe zamieszczone w pełnomocnictwie),</w:t>
      </w:r>
    </w:p>
    <w:p w14:paraId="7DF186C7" w14:textId="77777777"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członka organu zarządzającego Wykonawcy, będącego osobą fizyczną (np. dane osobowe zamieszczone w informacji z KRK),</w:t>
      </w:r>
    </w:p>
    <w:p w14:paraId="35CC83CB" w14:textId="77777777"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osoby fizycznej skierowanej do przygotowania i przeprowadzenia postępowania o udzielenie zamówienia publicznego;</w:t>
      </w:r>
    </w:p>
    <w:p w14:paraId="01E8D432" w14:textId="77777777"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pozyskał. Dotyczy to w szczególności: </w:t>
      </w:r>
    </w:p>
    <w:p w14:paraId="5C2146A6" w14:textId="77777777"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osoby fizycznej skierowanej do realizacji zamówienia,</w:t>
      </w:r>
    </w:p>
    <w:p w14:paraId="03A028E6" w14:textId="77777777"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lastRenderedPageBreak/>
        <w:t>podwykonawcy/podmiotu trzeciego będącego osobą fizyczną,</w:t>
      </w:r>
    </w:p>
    <w:p w14:paraId="324DBAD3" w14:textId="77777777"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podwykonawcy/podmiotu trzeciego będącego osobą fizyczną, prowadzącą jednoosobową, działalność gospodarczą,</w:t>
      </w:r>
    </w:p>
    <w:p w14:paraId="6B04FE20" w14:textId="77777777"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pełnomocnika podwykonawcy/podmiotu trzeciego będącego osobą fizyczną (np. dane osobowe zamieszczone w pełnomocnictwie),</w:t>
      </w:r>
    </w:p>
    <w:p w14:paraId="39960AC9" w14:textId="77777777"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członka organu zarządzającego podwykonawcy/podmiotu trzeciego, będącego osobą fizyczną (np. dane osobowe zamieszczone w informacji z KRK);</w:t>
      </w:r>
    </w:p>
    <w:p w14:paraId="4C288FEB" w14:textId="77777777"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14:paraId="4B260E7A" w14:textId="77777777"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14:paraId="0E062B93" w14:textId="77777777"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14:paraId="1DC2644C" w14:textId="77777777"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14:paraId="458E6C6F" w14:textId="77777777"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Nr 3 -   </w:t>
      </w:r>
      <w:r w:rsidR="00D851F2">
        <w:rPr>
          <w:rFonts w:ascii="Arial" w:hAnsi="Arial" w:cs="Arial"/>
          <w:sz w:val="20"/>
          <w:szCs w:val="20"/>
        </w:rPr>
        <w:t>Oświadczenie</w:t>
      </w:r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14:paraId="03E2BA57" w14:textId="77777777"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>Załącznik Nr 5 -   Wzór  umowy</w:t>
      </w:r>
    </w:p>
    <w:p w14:paraId="2C13512E" w14:textId="77777777"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p.z.p</w:t>
      </w:r>
      <w:proofErr w:type="spellEnd"/>
      <w:r w:rsidRPr="00545D9B">
        <w:rPr>
          <w:rFonts w:ascii="Arial" w:hAnsi="Arial" w:cs="Arial"/>
          <w:sz w:val="20"/>
          <w:szCs w:val="20"/>
        </w:rPr>
        <w:t>.</w:t>
      </w:r>
    </w:p>
    <w:p w14:paraId="7C1E26AD" w14:textId="77777777"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>Załącznik 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 xml:space="preserve">Oświadczenie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14:paraId="2BBEBA4D" w14:textId="77777777"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="00676C8B">
        <w:rPr>
          <w:rFonts w:ascii="Arial" w:hAnsi="Arial" w:cs="Arial"/>
          <w:sz w:val="20"/>
          <w:szCs w:val="20"/>
        </w:rPr>
        <w:t>r 9 -   Formularz asortymentowo-cenowy</w:t>
      </w:r>
    </w:p>
    <w:p w14:paraId="4EFDF4C3" w14:textId="77777777"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14:paraId="7FA3C00B" w14:textId="77777777"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14:paraId="480B52B8" w14:textId="77777777"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14:paraId="757125E5" w14:textId="77777777"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14:paraId="10C7C638" w14:textId="5C7F81A0" w:rsidR="00C961AC" w:rsidRPr="00B1719C" w:rsidRDefault="00B1719C" w:rsidP="003E124F">
      <w:pPr>
        <w:jc w:val="center"/>
        <w:rPr>
          <w:rFonts w:ascii="Arial" w:hAnsi="Arial" w:cs="Arial"/>
          <w:bCs/>
          <w:sz w:val="22"/>
          <w:szCs w:val="22"/>
        </w:rPr>
      </w:pPr>
      <w:r w:rsidRPr="00B1719C">
        <w:rPr>
          <w:rFonts w:ascii="Arial" w:hAnsi="Arial" w:cs="Arial"/>
          <w:bCs/>
          <w:sz w:val="22"/>
          <w:szCs w:val="22"/>
          <w:highlight w:val="cyan"/>
        </w:rPr>
        <w:t>Numer ogłoszenia o zamówieniu z Dz. Urz. UE:</w:t>
      </w:r>
      <w:r w:rsidRPr="00B1719C">
        <w:rPr>
          <w:rFonts w:ascii="Arial" w:hAnsi="Arial" w:cs="Arial"/>
          <w:bCs/>
          <w:sz w:val="22"/>
          <w:szCs w:val="22"/>
          <w:highlight w:val="cyan"/>
        </w:rPr>
        <w:tab/>
      </w:r>
      <w:r w:rsidR="008D6A5D" w:rsidRPr="008D6A5D">
        <w:rPr>
          <w:rFonts w:ascii="Arial" w:hAnsi="Arial" w:cs="Arial"/>
          <w:bCs/>
          <w:sz w:val="22"/>
          <w:szCs w:val="22"/>
          <w:highlight w:val="cyan"/>
        </w:rPr>
        <w:t>2024/S 102-314047</w:t>
      </w:r>
    </w:p>
    <w:p w14:paraId="77989756" w14:textId="77777777" w:rsidR="00AE05A0" w:rsidRDefault="00AE05A0" w:rsidP="003E124F">
      <w:pPr>
        <w:jc w:val="center"/>
        <w:rPr>
          <w:rFonts w:ascii="Arial" w:hAnsi="Arial" w:cs="Arial"/>
          <w:sz w:val="20"/>
          <w:szCs w:val="20"/>
        </w:rPr>
      </w:pPr>
    </w:p>
    <w:p w14:paraId="33F2BDB2" w14:textId="77777777"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14:paraId="02642E75" w14:textId="77777777"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14:paraId="5856FB58" w14:textId="77777777" w:rsidR="008949F2" w:rsidRDefault="008949F2" w:rsidP="005D3EA0">
      <w:pPr>
        <w:jc w:val="center"/>
        <w:rPr>
          <w:rFonts w:ascii="Arial" w:hAnsi="Arial" w:cs="Arial"/>
          <w:b/>
        </w:rPr>
      </w:pPr>
    </w:p>
    <w:p w14:paraId="1BF54BB2" w14:textId="77777777"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C1351A">
      <w:headerReference w:type="default" r:id="rId18"/>
      <w:footerReference w:type="even" r:id="rId19"/>
      <w:footerReference w:type="default" r:id="rId20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9EA485" w14:textId="77777777" w:rsidR="00580C55" w:rsidRDefault="00580C55">
      <w:r>
        <w:separator/>
      </w:r>
    </w:p>
  </w:endnote>
  <w:endnote w:type="continuationSeparator" w:id="0">
    <w:p w14:paraId="43C13708" w14:textId="77777777" w:rsidR="00580C55" w:rsidRDefault="00580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62241" w14:textId="77777777" w:rsidR="003F2506" w:rsidRDefault="003F2506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19CD7E8" w14:textId="77777777" w:rsidR="003F2506" w:rsidRDefault="003F2506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1B83C" w14:textId="77777777" w:rsidR="003F2506" w:rsidRDefault="003F2506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76F9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08D5C944" w14:textId="77777777" w:rsidR="003F2506" w:rsidRPr="0099284C" w:rsidRDefault="003F2506" w:rsidP="00DD6D51">
    <w:pPr>
      <w:spacing w:beforeLines="120" w:before="288" w:afterLines="120" w:after="288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9D45F" w14:textId="77777777" w:rsidR="00580C55" w:rsidRDefault="00580C55">
      <w:r>
        <w:separator/>
      </w:r>
    </w:p>
  </w:footnote>
  <w:footnote w:type="continuationSeparator" w:id="0">
    <w:p w14:paraId="3CE80A0D" w14:textId="77777777" w:rsidR="00580C55" w:rsidRDefault="00580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65D12" w14:textId="77777777" w:rsidR="003F2506" w:rsidRDefault="003F2506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93BDD"/>
    <w:multiLevelType w:val="hybridMultilevel"/>
    <w:tmpl w:val="9E3048BC"/>
    <w:lvl w:ilvl="0" w:tplc="67AA5AF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0DE13B7"/>
    <w:multiLevelType w:val="hybridMultilevel"/>
    <w:tmpl w:val="7E1EA680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9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52D39"/>
    <w:multiLevelType w:val="hybridMultilevel"/>
    <w:tmpl w:val="59CEAC82"/>
    <w:lvl w:ilvl="0" w:tplc="67AA5AF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0B24C96"/>
    <w:multiLevelType w:val="hybridMultilevel"/>
    <w:tmpl w:val="0A56C6F0"/>
    <w:lvl w:ilvl="0" w:tplc="3C5E608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025827"/>
    <w:multiLevelType w:val="hybridMultilevel"/>
    <w:tmpl w:val="39A6D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D211F5"/>
    <w:multiLevelType w:val="hybridMultilevel"/>
    <w:tmpl w:val="A710B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0852B2"/>
    <w:multiLevelType w:val="hybridMultilevel"/>
    <w:tmpl w:val="A498C75C"/>
    <w:lvl w:ilvl="0" w:tplc="F8D6D302">
      <w:start w:val="1"/>
      <w:numFmt w:val="bullet"/>
      <w:lvlText w:val=""/>
      <w:lvlJc w:val="left"/>
      <w:pPr>
        <w:ind w:left="1146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7F723D8"/>
    <w:multiLevelType w:val="hybridMultilevel"/>
    <w:tmpl w:val="20E8D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4E4848"/>
    <w:multiLevelType w:val="hybridMultilevel"/>
    <w:tmpl w:val="83E2E48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A94833"/>
    <w:multiLevelType w:val="hybridMultilevel"/>
    <w:tmpl w:val="332EE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8C4D50"/>
    <w:multiLevelType w:val="hybridMultilevel"/>
    <w:tmpl w:val="5CFA5AF0"/>
    <w:lvl w:ilvl="0" w:tplc="3000CA02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59F54777"/>
    <w:multiLevelType w:val="hybridMultilevel"/>
    <w:tmpl w:val="7488FC6E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214D1B4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4A6070"/>
    <w:multiLevelType w:val="hybridMultilevel"/>
    <w:tmpl w:val="B3D80F50"/>
    <w:lvl w:ilvl="0" w:tplc="AD540A4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297047">
    <w:abstractNumId w:val="22"/>
  </w:num>
  <w:num w:numId="2" w16cid:durableId="2017339030">
    <w:abstractNumId w:val="8"/>
  </w:num>
  <w:num w:numId="3" w16cid:durableId="1980962624">
    <w:abstractNumId w:val="21"/>
  </w:num>
  <w:num w:numId="4" w16cid:durableId="309792196">
    <w:abstractNumId w:val="4"/>
  </w:num>
  <w:num w:numId="5" w16cid:durableId="741803000">
    <w:abstractNumId w:val="5"/>
  </w:num>
  <w:num w:numId="6" w16cid:durableId="1784307400">
    <w:abstractNumId w:val="6"/>
  </w:num>
  <w:num w:numId="7" w16cid:durableId="686635398">
    <w:abstractNumId w:val="2"/>
  </w:num>
  <w:num w:numId="8" w16cid:durableId="1284191939">
    <w:abstractNumId w:val="9"/>
  </w:num>
  <w:num w:numId="9" w16cid:durableId="259217771">
    <w:abstractNumId w:val="26"/>
  </w:num>
  <w:num w:numId="10" w16cid:durableId="15893864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404441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0783257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3409646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456854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0727879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26854262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602885843">
    <w:abstractNumId w:val="13"/>
  </w:num>
  <w:num w:numId="18" w16cid:durableId="1995791907">
    <w:abstractNumId w:val="20"/>
  </w:num>
  <w:num w:numId="19" w16cid:durableId="1699163808">
    <w:abstractNumId w:val="16"/>
  </w:num>
  <w:num w:numId="20" w16cid:durableId="1961718144">
    <w:abstractNumId w:val="11"/>
  </w:num>
  <w:num w:numId="21" w16cid:durableId="1946569288">
    <w:abstractNumId w:val="24"/>
  </w:num>
  <w:num w:numId="22" w16cid:durableId="54284111">
    <w:abstractNumId w:val="0"/>
  </w:num>
  <w:num w:numId="23" w16cid:durableId="118111722">
    <w:abstractNumId w:val="1"/>
  </w:num>
  <w:num w:numId="24" w16cid:durableId="1596017334">
    <w:abstractNumId w:val="7"/>
  </w:num>
  <w:num w:numId="25" w16cid:durableId="422728521">
    <w:abstractNumId w:val="19"/>
  </w:num>
  <w:num w:numId="26" w16cid:durableId="1129322621">
    <w:abstractNumId w:val="17"/>
  </w:num>
  <w:num w:numId="27" w16cid:durableId="1100830783">
    <w:abstractNumId w:val="12"/>
  </w:num>
  <w:num w:numId="28" w16cid:durableId="769087744">
    <w:abstractNumId w:val="18"/>
  </w:num>
  <w:num w:numId="29" w16cid:durableId="1226379788">
    <w:abstractNumId w:val="3"/>
  </w:num>
  <w:num w:numId="30" w16cid:durableId="45745588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E97"/>
    <w:rsid w:val="000008E2"/>
    <w:rsid w:val="00000D7C"/>
    <w:rsid w:val="00001EB2"/>
    <w:rsid w:val="00003033"/>
    <w:rsid w:val="00003791"/>
    <w:rsid w:val="00003BDB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4D99"/>
    <w:rsid w:val="00026778"/>
    <w:rsid w:val="00026CDC"/>
    <w:rsid w:val="00027CB1"/>
    <w:rsid w:val="00032CAC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21F"/>
    <w:rsid w:val="00041C2F"/>
    <w:rsid w:val="000421F8"/>
    <w:rsid w:val="0004256C"/>
    <w:rsid w:val="00043809"/>
    <w:rsid w:val="00044151"/>
    <w:rsid w:val="0004431C"/>
    <w:rsid w:val="0004448A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4C51"/>
    <w:rsid w:val="00055288"/>
    <w:rsid w:val="000552D6"/>
    <w:rsid w:val="00055599"/>
    <w:rsid w:val="00055FE8"/>
    <w:rsid w:val="000565A8"/>
    <w:rsid w:val="0006025B"/>
    <w:rsid w:val="0006094C"/>
    <w:rsid w:val="00061963"/>
    <w:rsid w:val="000644C8"/>
    <w:rsid w:val="000651D4"/>
    <w:rsid w:val="00065549"/>
    <w:rsid w:val="00065DD0"/>
    <w:rsid w:val="000673A9"/>
    <w:rsid w:val="000674FB"/>
    <w:rsid w:val="0007268A"/>
    <w:rsid w:val="00073972"/>
    <w:rsid w:val="00073BBB"/>
    <w:rsid w:val="00073D6E"/>
    <w:rsid w:val="00076961"/>
    <w:rsid w:val="00077DD2"/>
    <w:rsid w:val="00077DD7"/>
    <w:rsid w:val="000807E2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2B26"/>
    <w:rsid w:val="00093E83"/>
    <w:rsid w:val="0009544A"/>
    <w:rsid w:val="00095DD5"/>
    <w:rsid w:val="0009751B"/>
    <w:rsid w:val="00097D75"/>
    <w:rsid w:val="000A061F"/>
    <w:rsid w:val="000A0B80"/>
    <w:rsid w:val="000A126A"/>
    <w:rsid w:val="000A12DC"/>
    <w:rsid w:val="000A135A"/>
    <w:rsid w:val="000A1D96"/>
    <w:rsid w:val="000A21F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0EF0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6B8"/>
    <w:rsid w:val="000D09C8"/>
    <w:rsid w:val="000D0B65"/>
    <w:rsid w:val="000D1349"/>
    <w:rsid w:val="000D13A9"/>
    <w:rsid w:val="000D1D11"/>
    <w:rsid w:val="000D215C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61"/>
    <w:rsid w:val="000E717E"/>
    <w:rsid w:val="000F0642"/>
    <w:rsid w:val="000F23B0"/>
    <w:rsid w:val="000F2438"/>
    <w:rsid w:val="000F2551"/>
    <w:rsid w:val="000F2CE1"/>
    <w:rsid w:val="000F44BB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474C"/>
    <w:rsid w:val="00105571"/>
    <w:rsid w:val="00106C0B"/>
    <w:rsid w:val="001072D3"/>
    <w:rsid w:val="00107422"/>
    <w:rsid w:val="00111435"/>
    <w:rsid w:val="001115F7"/>
    <w:rsid w:val="00111FD0"/>
    <w:rsid w:val="00112DA4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17D13"/>
    <w:rsid w:val="0012026D"/>
    <w:rsid w:val="001208CC"/>
    <w:rsid w:val="001213AC"/>
    <w:rsid w:val="00121905"/>
    <w:rsid w:val="00121D74"/>
    <w:rsid w:val="0012218C"/>
    <w:rsid w:val="00122F05"/>
    <w:rsid w:val="00123B8A"/>
    <w:rsid w:val="00125308"/>
    <w:rsid w:val="001263CA"/>
    <w:rsid w:val="00127151"/>
    <w:rsid w:val="001271D8"/>
    <w:rsid w:val="001304BF"/>
    <w:rsid w:val="00130666"/>
    <w:rsid w:val="001314E2"/>
    <w:rsid w:val="00132809"/>
    <w:rsid w:val="00132D1E"/>
    <w:rsid w:val="0013405B"/>
    <w:rsid w:val="0013410E"/>
    <w:rsid w:val="0013469C"/>
    <w:rsid w:val="00134A6F"/>
    <w:rsid w:val="00136310"/>
    <w:rsid w:val="00136E5F"/>
    <w:rsid w:val="00137605"/>
    <w:rsid w:val="00137B12"/>
    <w:rsid w:val="00137E5F"/>
    <w:rsid w:val="0014065E"/>
    <w:rsid w:val="001414ED"/>
    <w:rsid w:val="001416D0"/>
    <w:rsid w:val="00141863"/>
    <w:rsid w:val="00141CAF"/>
    <w:rsid w:val="001423F6"/>
    <w:rsid w:val="001423FB"/>
    <w:rsid w:val="00144693"/>
    <w:rsid w:val="00144BDF"/>
    <w:rsid w:val="00144ED9"/>
    <w:rsid w:val="001455B9"/>
    <w:rsid w:val="00145911"/>
    <w:rsid w:val="001463E1"/>
    <w:rsid w:val="00147438"/>
    <w:rsid w:val="00150E65"/>
    <w:rsid w:val="00155F05"/>
    <w:rsid w:val="00156AA1"/>
    <w:rsid w:val="00156DAA"/>
    <w:rsid w:val="0015770A"/>
    <w:rsid w:val="00157849"/>
    <w:rsid w:val="001607DC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6779C"/>
    <w:rsid w:val="001704E1"/>
    <w:rsid w:val="00170986"/>
    <w:rsid w:val="00171448"/>
    <w:rsid w:val="00171633"/>
    <w:rsid w:val="0017212E"/>
    <w:rsid w:val="00175BD9"/>
    <w:rsid w:val="00176259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15DF"/>
    <w:rsid w:val="00181D96"/>
    <w:rsid w:val="00185D64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0CB2"/>
    <w:rsid w:val="001A1DE2"/>
    <w:rsid w:val="001A1E99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374B"/>
    <w:rsid w:val="001B4238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B93"/>
    <w:rsid w:val="001C6CC0"/>
    <w:rsid w:val="001D0CE2"/>
    <w:rsid w:val="001D146A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5F2B"/>
    <w:rsid w:val="001E61F4"/>
    <w:rsid w:val="001E6838"/>
    <w:rsid w:val="001F11E5"/>
    <w:rsid w:val="001F18ED"/>
    <w:rsid w:val="001F22FD"/>
    <w:rsid w:val="001F2353"/>
    <w:rsid w:val="001F3D22"/>
    <w:rsid w:val="001F529E"/>
    <w:rsid w:val="00200286"/>
    <w:rsid w:val="00200635"/>
    <w:rsid w:val="00201527"/>
    <w:rsid w:val="00201829"/>
    <w:rsid w:val="00201A3E"/>
    <w:rsid w:val="00201BA6"/>
    <w:rsid w:val="002022D7"/>
    <w:rsid w:val="00202FCC"/>
    <w:rsid w:val="002038DD"/>
    <w:rsid w:val="0020476F"/>
    <w:rsid w:val="00205119"/>
    <w:rsid w:val="00206A5A"/>
    <w:rsid w:val="00206EC0"/>
    <w:rsid w:val="00207908"/>
    <w:rsid w:val="00207B89"/>
    <w:rsid w:val="00211A56"/>
    <w:rsid w:val="002124C3"/>
    <w:rsid w:val="0021276D"/>
    <w:rsid w:val="0021280C"/>
    <w:rsid w:val="00212F5A"/>
    <w:rsid w:val="00213412"/>
    <w:rsid w:val="00215619"/>
    <w:rsid w:val="002159F3"/>
    <w:rsid w:val="00215AFA"/>
    <w:rsid w:val="00215F6A"/>
    <w:rsid w:val="00216458"/>
    <w:rsid w:val="002166F0"/>
    <w:rsid w:val="00216AC6"/>
    <w:rsid w:val="00216C38"/>
    <w:rsid w:val="00216D80"/>
    <w:rsid w:val="00216E9A"/>
    <w:rsid w:val="00216FAB"/>
    <w:rsid w:val="0021701D"/>
    <w:rsid w:val="0022096F"/>
    <w:rsid w:val="00221868"/>
    <w:rsid w:val="00221E89"/>
    <w:rsid w:val="0022242B"/>
    <w:rsid w:val="0022266E"/>
    <w:rsid w:val="00222BFD"/>
    <w:rsid w:val="002243A9"/>
    <w:rsid w:val="00225287"/>
    <w:rsid w:val="00225A05"/>
    <w:rsid w:val="002267F9"/>
    <w:rsid w:val="002302D1"/>
    <w:rsid w:val="0023031E"/>
    <w:rsid w:val="00230F24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A3E"/>
    <w:rsid w:val="00240E82"/>
    <w:rsid w:val="00240FF4"/>
    <w:rsid w:val="002413F1"/>
    <w:rsid w:val="0024195E"/>
    <w:rsid w:val="002436F8"/>
    <w:rsid w:val="00243B03"/>
    <w:rsid w:val="00243CF7"/>
    <w:rsid w:val="00244DC2"/>
    <w:rsid w:val="00246686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6F59"/>
    <w:rsid w:val="00267679"/>
    <w:rsid w:val="002678EF"/>
    <w:rsid w:val="002700E0"/>
    <w:rsid w:val="002711AB"/>
    <w:rsid w:val="00271F02"/>
    <w:rsid w:val="002722CF"/>
    <w:rsid w:val="00272D35"/>
    <w:rsid w:val="00273334"/>
    <w:rsid w:val="00274520"/>
    <w:rsid w:val="00274729"/>
    <w:rsid w:val="00274832"/>
    <w:rsid w:val="002749D3"/>
    <w:rsid w:val="00274C58"/>
    <w:rsid w:val="00274D95"/>
    <w:rsid w:val="002753A3"/>
    <w:rsid w:val="00276314"/>
    <w:rsid w:val="00280B7D"/>
    <w:rsid w:val="00280E45"/>
    <w:rsid w:val="00282737"/>
    <w:rsid w:val="002827DA"/>
    <w:rsid w:val="0028466D"/>
    <w:rsid w:val="00285AF0"/>
    <w:rsid w:val="00286DBB"/>
    <w:rsid w:val="00287CA3"/>
    <w:rsid w:val="002900FB"/>
    <w:rsid w:val="00290412"/>
    <w:rsid w:val="00290AD4"/>
    <w:rsid w:val="002918CC"/>
    <w:rsid w:val="002938EE"/>
    <w:rsid w:val="00294575"/>
    <w:rsid w:val="0029486A"/>
    <w:rsid w:val="00295750"/>
    <w:rsid w:val="002957EA"/>
    <w:rsid w:val="00295B68"/>
    <w:rsid w:val="00295E29"/>
    <w:rsid w:val="00295F91"/>
    <w:rsid w:val="0029643F"/>
    <w:rsid w:val="00296F25"/>
    <w:rsid w:val="00297F7E"/>
    <w:rsid w:val="002A0037"/>
    <w:rsid w:val="002A09DC"/>
    <w:rsid w:val="002A230F"/>
    <w:rsid w:val="002A2D16"/>
    <w:rsid w:val="002A38FC"/>
    <w:rsid w:val="002A4014"/>
    <w:rsid w:val="002A4C2C"/>
    <w:rsid w:val="002A6A6D"/>
    <w:rsid w:val="002B0541"/>
    <w:rsid w:val="002B09E0"/>
    <w:rsid w:val="002B0C5E"/>
    <w:rsid w:val="002B0CC3"/>
    <w:rsid w:val="002B1709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4F10"/>
    <w:rsid w:val="002B58B8"/>
    <w:rsid w:val="002B5935"/>
    <w:rsid w:val="002B5D0E"/>
    <w:rsid w:val="002B73A0"/>
    <w:rsid w:val="002C113A"/>
    <w:rsid w:val="002C1156"/>
    <w:rsid w:val="002C1424"/>
    <w:rsid w:val="002C1629"/>
    <w:rsid w:val="002C43E4"/>
    <w:rsid w:val="002C5ECB"/>
    <w:rsid w:val="002C6C10"/>
    <w:rsid w:val="002C70BC"/>
    <w:rsid w:val="002D01CA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A6D"/>
    <w:rsid w:val="002E0D46"/>
    <w:rsid w:val="002E185A"/>
    <w:rsid w:val="002E2C9B"/>
    <w:rsid w:val="002E3379"/>
    <w:rsid w:val="002E3D8B"/>
    <w:rsid w:val="002E574F"/>
    <w:rsid w:val="002E5BBF"/>
    <w:rsid w:val="002E5F00"/>
    <w:rsid w:val="002E60F7"/>
    <w:rsid w:val="002E692F"/>
    <w:rsid w:val="002F0003"/>
    <w:rsid w:val="002F00CC"/>
    <w:rsid w:val="002F106D"/>
    <w:rsid w:val="002F1795"/>
    <w:rsid w:val="002F183C"/>
    <w:rsid w:val="002F199C"/>
    <w:rsid w:val="002F1B13"/>
    <w:rsid w:val="002F2EB1"/>
    <w:rsid w:val="002F311B"/>
    <w:rsid w:val="002F359D"/>
    <w:rsid w:val="002F3C84"/>
    <w:rsid w:val="002F532A"/>
    <w:rsid w:val="002F671A"/>
    <w:rsid w:val="002F6947"/>
    <w:rsid w:val="002F79E5"/>
    <w:rsid w:val="002F7C7E"/>
    <w:rsid w:val="003008C9"/>
    <w:rsid w:val="003009EF"/>
    <w:rsid w:val="00300A6C"/>
    <w:rsid w:val="00300F15"/>
    <w:rsid w:val="00301740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83C"/>
    <w:rsid w:val="003069A2"/>
    <w:rsid w:val="00306DC9"/>
    <w:rsid w:val="003072B9"/>
    <w:rsid w:val="00307315"/>
    <w:rsid w:val="003117E8"/>
    <w:rsid w:val="003118DC"/>
    <w:rsid w:val="00311C7B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17F5F"/>
    <w:rsid w:val="0032042B"/>
    <w:rsid w:val="0032044B"/>
    <w:rsid w:val="0032044F"/>
    <w:rsid w:val="00320931"/>
    <w:rsid w:val="00320BBB"/>
    <w:rsid w:val="00321C22"/>
    <w:rsid w:val="00321DA6"/>
    <w:rsid w:val="00322D20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3CD0"/>
    <w:rsid w:val="00333D50"/>
    <w:rsid w:val="003342D8"/>
    <w:rsid w:val="00334A56"/>
    <w:rsid w:val="00334ECA"/>
    <w:rsid w:val="00335743"/>
    <w:rsid w:val="00335819"/>
    <w:rsid w:val="003358F3"/>
    <w:rsid w:val="003366A1"/>
    <w:rsid w:val="00337410"/>
    <w:rsid w:val="00337569"/>
    <w:rsid w:val="00337C20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47CEB"/>
    <w:rsid w:val="00350717"/>
    <w:rsid w:val="00350EA3"/>
    <w:rsid w:val="00351268"/>
    <w:rsid w:val="0035211E"/>
    <w:rsid w:val="003527AC"/>
    <w:rsid w:val="00352947"/>
    <w:rsid w:val="00352B16"/>
    <w:rsid w:val="00354467"/>
    <w:rsid w:val="00354AEC"/>
    <w:rsid w:val="00354C2D"/>
    <w:rsid w:val="00355538"/>
    <w:rsid w:val="00355A0D"/>
    <w:rsid w:val="00356AA7"/>
    <w:rsid w:val="003571F3"/>
    <w:rsid w:val="00357BDE"/>
    <w:rsid w:val="00360DDE"/>
    <w:rsid w:val="00360F93"/>
    <w:rsid w:val="0036107F"/>
    <w:rsid w:val="00364642"/>
    <w:rsid w:val="00364FCD"/>
    <w:rsid w:val="00365279"/>
    <w:rsid w:val="00365B16"/>
    <w:rsid w:val="00365BC5"/>
    <w:rsid w:val="00367053"/>
    <w:rsid w:val="00367AC4"/>
    <w:rsid w:val="00370F72"/>
    <w:rsid w:val="0037191E"/>
    <w:rsid w:val="00371EE9"/>
    <w:rsid w:val="003721EB"/>
    <w:rsid w:val="003725A5"/>
    <w:rsid w:val="003739FF"/>
    <w:rsid w:val="00373C0D"/>
    <w:rsid w:val="003754D1"/>
    <w:rsid w:val="00375857"/>
    <w:rsid w:val="003761FC"/>
    <w:rsid w:val="003777C1"/>
    <w:rsid w:val="00380020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C2F"/>
    <w:rsid w:val="00397FAF"/>
    <w:rsid w:val="003A01C3"/>
    <w:rsid w:val="003A0B62"/>
    <w:rsid w:val="003A10FC"/>
    <w:rsid w:val="003A14B1"/>
    <w:rsid w:val="003A248A"/>
    <w:rsid w:val="003A28DA"/>
    <w:rsid w:val="003A2964"/>
    <w:rsid w:val="003A3D28"/>
    <w:rsid w:val="003A4EC7"/>
    <w:rsid w:val="003A51D4"/>
    <w:rsid w:val="003A5272"/>
    <w:rsid w:val="003A6529"/>
    <w:rsid w:val="003A79DB"/>
    <w:rsid w:val="003A7B52"/>
    <w:rsid w:val="003A7DB8"/>
    <w:rsid w:val="003B000D"/>
    <w:rsid w:val="003B04DF"/>
    <w:rsid w:val="003B0CC4"/>
    <w:rsid w:val="003B0CED"/>
    <w:rsid w:val="003B165F"/>
    <w:rsid w:val="003B16F8"/>
    <w:rsid w:val="003B1DEA"/>
    <w:rsid w:val="003B22F9"/>
    <w:rsid w:val="003B3240"/>
    <w:rsid w:val="003B3774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6BA7"/>
    <w:rsid w:val="003C771A"/>
    <w:rsid w:val="003D03B1"/>
    <w:rsid w:val="003D051A"/>
    <w:rsid w:val="003D21E8"/>
    <w:rsid w:val="003D28B9"/>
    <w:rsid w:val="003D2D04"/>
    <w:rsid w:val="003D2EE5"/>
    <w:rsid w:val="003D303E"/>
    <w:rsid w:val="003D32F6"/>
    <w:rsid w:val="003D57C5"/>
    <w:rsid w:val="003D66D5"/>
    <w:rsid w:val="003D683E"/>
    <w:rsid w:val="003D7219"/>
    <w:rsid w:val="003D74C9"/>
    <w:rsid w:val="003E09D2"/>
    <w:rsid w:val="003E0BAD"/>
    <w:rsid w:val="003E117F"/>
    <w:rsid w:val="003E124F"/>
    <w:rsid w:val="003E1AA8"/>
    <w:rsid w:val="003E203D"/>
    <w:rsid w:val="003E245E"/>
    <w:rsid w:val="003E2605"/>
    <w:rsid w:val="003E3D1A"/>
    <w:rsid w:val="003E3D87"/>
    <w:rsid w:val="003E45FD"/>
    <w:rsid w:val="003E5F80"/>
    <w:rsid w:val="003E7785"/>
    <w:rsid w:val="003F0B35"/>
    <w:rsid w:val="003F0D5F"/>
    <w:rsid w:val="003F0E0F"/>
    <w:rsid w:val="003F0F08"/>
    <w:rsid w:val="003F1E5C"/>
    <w:rsid w:val="003F2506"/>
    <w:rsid w:val="003F26CF"/>
    <w:rsid w:val="003F29E5"/>
    <w:rsid w:val="003F3010"/>
    <w:rsid w:val="003F3411"/>
    <w:rsid w:val="003F3AFD"/>
    <w:rsid w:val="003F4653"/>
    <w:rsid w:val="003F50A9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46A6"/>
    <w:rsid w:val="00405846"/>
    <w:rsid w:val="00406C68"/>
    <w:rsid w:val="0041037E"/>
    <w:rsid w:val="0041064A"/>
    <w:rsid w:val="0041083E"/>
    <w:rsid w:val="00410CEA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17918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8D6"/>
    <w:rsid w:val="00431B35"/>
    <w:rsid w:val="00431CD8"/>
    <w:rsid w:val="00431EB2"/>
    <w:rsid w:val="004323EF"/>
    <w:rsid w:val="0043249B"/>
    <w:rsid w:val="00432BE3"/>
    <w:rsid w:val="0043310D"/>
    <w:rsid w:val="0043342E"/>
    <w:rsid w:val="004343FB"/>
    <w:rsid w:val="00440697"/>
    <w:rsid w:val="00440839"/>
    <w:rsid w:val="00440C6A"/>
    <w:rsid w:val="0044185C"/>
    <w:rsid w:val="004418BE"/>
    <w:rsid w:val="00441A0A"/>
    <w:rsid w:val="00441ABD"/>
    <w:rsid w:val="00444754"/>
    <w:rsid w:val="004448C2"/>
    <w:rsid w:val="00446A92"/>
    <w:rsid w:val="004470FD"/>
    <w:rsid w:val="004479D2"/>
    <w:rsid w:val="00447B1C"/>
    <w:rsid w:val="00450D0A"/>
    <w:rsid w:val="00450D52"/>
    <w:rsid w:val="00452083"/>
    <w:rsid w:val="0045221A"/>
    <w:rsid w:val="00452DDA"/>
    <w:rsid w:val="00453FBC"/>
    <w:rsid w:val="00455155"/>
    <w:rsid w:val="00455449"/>
    <w:rsid w:val="00455604"/>
    <w:rsid w:val="00455A1E"/>
    <w:rsid w:val="00456523"/>
    <w:rsid w:val="00457E3B"/>
    <w:rsid w:val="00460609"/>
    <w:rsid w:val="0046188A"/>
    <w:rsid w:val="004629FD"/>
    <w:rsid w:val="0046311B"/>
    <w:rsid w:val="00463E4E"/>
    <w:rsid w:val="00464000"/>
    <w:rsid w:val="00464159"/>
    <w:rsid w:val="004648A8"/>
    <w:rsid w:val="0046642D"/>
    <w:rsid w:val="00466EA8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5D81"/>
    <w:rsid w:val="004768DF"/>
    <w:rsid w:val="00477239"/>
    <w:rsid w:val="00477691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2C3"/>
    <w:rsid w:val="00493A10"/>
    <w:rsid w:val="004944DE"/>
    <w:rsid w:val="0049576D"/>
    <w:rsid w:val="004959B2"/>
    <w:rsid w:val="00495B23"/>
    <w:rsid w:val="00495CA8"/>
    <w:rsid w:val="004961A8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6D6"/>
    <w:rsid w:val="004B18F4"/>
    <w:rsid w:val="004B2806"/>
    <w:rsid w:val="004B3858"/>
    <w:rsid w:val="004B3C5C"/>
    <w:rsid w:val="004B3F21"/>
    <w:rsid w:val="004B3F82"/>
    <w:rsid w:val="004B4A67"/>
    <w:rsid w:val="004B5FA8"/>
    <w:rsid w:val="004B6AB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6AF2"/>
    <w:rsid w:val="004F7035"/>
    <w:rsid w:val="004F7FBB"/>
    <w:rsid w:val="005000B6"/>
    <w:rsid w:val="00500385"/>
    <w:rsid w:val="005014E0"/>
    <w:rsid w:val="00502A12"/>
    <w:rsid w:val="00504B6A"/>
    <w:rsid w:val="0050602C"/>
    <w:rsid w:val="00506193"/>
    <w:rsid w:val="00507379"/>
    <w:rsid w:val="00507FDF"/>
    <w:rsid w:val="00512EAF"/>
    <w:rsid w:val="0051372C"/>
    <w:rsid w:val="00514DD8"/>
    <w:rsid w:val="00514DF4"/>
    <w:rsid w:val="00516ED0"/>
    <w:rsid w:val="00516EE3"/>
    <w:rsid w:val="005177CF"/>
    <w:rsid w:val="00517A6D"/>
    <w:rsid w:val="005200BF"/>
    <w:rsid w:val="00520579"/>
    <w:rsid w:val="00520687"/>
    <w:rsid w:val="00520B35"/>
    <w:rsid w:val="00520B37"/>
    <w:rsid w:val="00522400"/>
    <w:rsid w:val="005232D2"/>
    <w:rsid w:val="00523345"/>
    <w:rsid w:val="0052344B"/>
    <w:rsid w:val="00524050"/>
    <w:rsid w:val="00525D30"/>
    <w:rsid w:val="00525F53"/>
    <w:rsid w:val="00525FFB"/>
    <w:rsid w:val="00526B3D"/>
    <w:rsid w:val="005270B4"/>
    <w:rsid w:val="00527145"/>
    <w:rsid w:val="005276F9"/>
    <w:rsid w:val="005278DC"/>
    <w:rsid w:val="00527BC8"/>
    <w:rsid w:val="00527E1A"/>
    <w:rsid w:val="00531107"/>
    <w:rsid w:val="00532624"/>
    <w:rsid w:val="00533242"/>
    <w:rsid w:val="005343D6"/>
    <w:rsid w:val="0053616D"/>
    <w:rsid w:val="005373AE"/>
    <w:rsid w:val="005407BF"/>
    <w:rsid w:val="0054084D"/>
    <w:rsid w:val="00540886"/>
    <w:rsid w:val="00540914"/>
    <w:rsid w:val="00542D13"/>
    <w:rsid w:val="005434E2"/>
    <w:rsid w:val="00543FF1"/>
    <w:rsid w:val="005445BE"/>
    <w:rsid w:val="00544B48"/>
    <w:rsid w:val="00545153"/>
    <w:rsid w:val="00545999"/>
    <w:rsid w:val="00545D9B"/>
    <w:rsid w:val="005504CA"/>
    <w:rsid w:val="00550F7D"/>
    <w:rsid w:val="00552E51"/>
    <w:rsid w:val="005530E7"/>
    <w:rsid w:val="00553822"/>
    <w:rsid w:val="00553E72"/>
    <w:rsid w:val="0055576D"/>
    <w:rsid w:val="00555CA1"/>
    <w:rsid w:val="0055611C"/>
    <w:rsid w:val="00556572"/>
    <w:rsid w:val="00557179"/>
    <w:rsid w:val="005604A4"/>
    <w:rsid w:val="00560924"/>
    <w:rsid w:val="0056146A"/>
    <w:rsid w:val="005625FA"/>
    <w:rsid w:val="005630A1"/>
    <w:rsid w:val="0056311F"/>
    <w:rsid w:val="005648E0"/>
    <w:rsid w:val="005651AD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1AA3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0C55"/>
    <w:rsid w:val="00582759"/>
    <w:rsid w:val="00582B08"/>
    <w:rsid w:val="005856FE"/>
    <w:rsid w:val="005869F8"/>
    <w:rsid w:val="00587E6C"/>
    <w:rsid w:val="00590836"/>
    <w:rsid w:val="00591110"/>
    <w:rsid w:val="00591E3A"/>
    <w:rsid w:val="00592E7C"/>
    <w:rsid w:val="0059480C"/>
    <w:rsid w:val="005978B3"/>
    <w:rsid w:val="005A0569"/>
    <w:rsid w:val="005A07E0"/>
    <w:rsid w:val="005A0810"/>
    <w:rsid w:val="005A09EB"/>
    <w:rsid w:val="005A1FFF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52"/>
    <w:rsid w:val="005B01DC"/>
    <w:rsid w:val="005B03A2"/>
    <w:rsid w:val="005B06B9"/>
    <w:rsid w:val="005B0BCB"/>
    <w:rsid w:val="005B18A8"/>
    <w:rsid w:val="005B2481"/>
    <w:rsid w:val="005B2ACD"/>
    <w:rsid w:val="005B367E"/>
    <w:rsid w:val="005B3C68"/>
    <w:rsid w:val="005B3CC3"/>
    <w:rsid w:val="005B44B6"/>
    <w:rsid w:val="005B63E6"/>
    <w:rsid w:val="005B6DC5"/>
    <w:rsid w:val="005B707A"/>
    <w:rsid w:val="005B752F"/>
    <w:rsid w:val="005B7D75"/>
    <w:rsid w:val="005C0EDA"/>
    <w:rsid w:val="005C1DAE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17E"/>
    <w:rsid w:val="005D67B3"/>
    <w:rsid w:val="005D7540"/>
    <w:rsid w:val="005D782F"/>
    <w:rsid w:val="005E00E2"/>
    <w:rsid w:val="005E02BA"/>
    <w:rsid w:val="005E0621"/>
    <w:rsid w:val="005E1034"/>
    <w:rsid w:val="005E1F8B"/>
    <w:rsid w:val="005E2299"/>
    <w:rsid w:val="005E229D"/>
    <w:rsid w:val="005E2D90"/>
    <w:rsid w:val="005E2D9F"/>
    <w:rsid w:val="005E330A"/>
    <w:rsid w:val="005E3386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1C95"/>
    <w:rsid w:val="005F2F3F"/>
    <w:rsid w:val="005F3423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545"/>
    <w:rsid w:val="006006B3"/>
    <w:rsid w:val="0060094F"/>
    <w:rsid w:val="00601129"/>
    <w:rsid w:val="006046E2"/>
    <w:rsid w:val="00606103"/>
    <w:rsid w:val="00606108"/>
    <w:rsid w:val="006070F0"/>
    <w:rsid w:val="00607302"/>
    <w:rsid w:val="00610087"/>
    <w:rsid w:val="0061048B"/>
    <w:rsid w:val="00610C84"/>
    <w:rsid w:val="00611C80"/>
    <w:rsid w:val="00612F6D"/>
    <w:rsid w:val="006130EF"/>
    <w:rsid w:val="00613522"/>
    <w:rsid w:val="00613D3F"/>
    <w:rsid w:val="00613FF1"/>
    <w:rsid w:val="006155C2"/>
    <w:rsid w:val="006155F6"/>
    <w:rsid w:val="0061661C"/>
    <w:rsid w:val="006166AA"/>
    <w:rsid w:val="00616CAD"/>
    <w:rsid w:val="0061775D"/>
    <w:rsid w:val="00617D2B"/>
    <w:rsid w:val="006202B0"/>
    <w:rsid w:val="006211A3"/>
    <w:rsid w:val="00621C61"/>
    <w:rsid w:val="00621FAB"/>
    <w:rsid w:val="00623B27"/>
    <w:rsid w:val="00623BFE"/>
    <w:rsid w:val="00623EBB"/>
    <w:rsid w:val="00623FDC"/>
    <w:rsid w:val="00624085"/>
    <w:rsid w:val="00624343"/>
    <w:rsid w:val="006247DB"/>
    <w:rsid w:val="00624D4B"/>
    <w:rsid w:val="006259A8"/>
    <w:rsid w:val="006269BC"/>
    <w:rsid w:val="0063007A"/>
    <w:rsid w:val="00631B94"/>
    <w:rsid w:val="006320B1"/>
    <w:rsid w:val="00632ECE"/>
    <w:rsid w:val="006335D2"/>
    <w:rsid w:val="006339C0"/>
    <w:rsid w:val="00634837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0CFF"/>
    <w:rsid w:val="006411F6"/>
    <w:rsid w:val="006413B6"/>
    <w:rsid w:val="00641980"/>
    <w:rsid w:val="0064266E"/>
    <w:rsid w:val="00643CBB"/>
    <w:rsid w:val="00643DF2"/>
    <w:rsid w:val="00644344"/>
    <w:rsid w:val="00644C65"/>
    <w:rsid w:val="0064578A"/>
    <w:rsid w:val="00645957"/>
    <w:rsid w:val="00646659"/>
    <w:rsid w:val="006466D6"/>
    <w:rsid w:val="00646C5B"/>
    <w:rsid w:val="00647E89"/>
    <w:rsid w:val="006506AE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5DE3"/>
    <w:rsid w:val="00666BA8"/>
    <w:rsid w:val="00667618"/>
    <w:rsid w:val="00671470"/>
    <w:rsid w:val="00672409"/>
    <w:rsid w:val="00672D60"/>
    <w:rsid w:val="00674354"/>
    <w:rsid w:val="00676265"/>
    <w:rsid w:val="00676A82"/>
    <w:rsid w:val="00676C8B"/>
    <w:rsid w:val="00677786"/>
    <w:rsid w:val="006824E4"/>
    <w:rsid w:val="00682B73"/>
    <w:rsid w:val="00682C7C"/>
    <w:rsid w:val="00683F11"/>
    <w:rsid w:val="00683F47"/>
    <w:rsid w:val="0068578D"/>
    <w:rsid w:val="00685837"/>
    <w:rsid w:val="006858A8"/>
    <w:rsid w:val="00685C42"/>
    <w:rsid w:val="00685D5A"/>
    <w:rsid w:val="00686435"/>
    <w:rsid w:val="00686CD8"/>
    <w:rsid w:val="00686E2C"/>
    <w:rsid w:val="006871C1"/>
    <w:rsid w:val="00687E5E"/>
    <w:rsid w:val="00690A38"/>
    <w:rsid w:val="0069147F"/>
    <w:rsid w:val="00691808"/>
    <w:rsid w:val="00692AEF"/>
    <w:rsid w:val="00692D40"/>
    <w:rsid w:val="00693765"/>
    <w:rsid w:val="00694422"/>
    <w:rsid w:val="00695617"/>
    <w:rsid w:val="00695B87"/>
    <w:rsid w:val="00697A84"/>
    <w:rsid w:val="006A000C"/>
    <w:rsid w:val="006A0B92"/>
    <w:rsid w:val="006A0E66"/>
    <w:rsid w:val="006A18DE"/>
    <w:rsid w:val="006A1B1C"/>
    <w:rsid w:val="006A2B04"/>
    <w:rsid w:val="006A311B"/>
    <w:rsid w:val="006A3C42"/>
    <w:rsid w:val="006A498C"/>
    <w:rsid w:val="006A4D31"/>
    <w:rsid w:val="006A60E4"/>
    <w:rsid w:val="006A7155"/>
    <w:rsid w:val="006A742D"/>
    <w:rsid w:val="006A7BD6"/>
    <w:rsid w:val="006B09E4"/>
    <w:rsid w:val="006B1D06"/>
    <w:rsid w:val="006B2201"/>
    <w:rsid w:val="006B25EF"/>
    <w:rsid w:val="006B3205"/>
    <w:rsid w:val="006B4D0C"/>
    <w:rsid w:val="006B4EFF"/>
    <w:rsid w:val="006B50CA"/>
    <w:rsid w:val="006B5A9E"/>
    <w:rsid w:val="006B5F80"/>
    <w:rsid w:val="006B60B7"/>
    <w:rsid w:val="006B72DF"/>
    <w:rsid w:val="006B78D1"/>
    <w:rsid w:val="006C088C"/>
    <w:rsid w:val="006C0EBB"/>
    <w:rsid w:val="006C1436"/>
    <w:rsid w:val="006C17F8"/>
    <w:rsid w:val="006C1E1D"/>
    <w:rsid w:val="006C23F2"/>
    <w:rsid w:val="006C354D"/>
    <w:rsid w:val="006C376A"/>
    <w:rsid w:val="006C3C2B"/>
    <w:rsid w:val="006C4029"/>
    <w:rsid w:val="006C4067"/>
    <w:rsid w:val="006C5B7C"/>
    <w:rsid w:val="006C61CD"/>
    <w:rsid w:val="006C77B0"/>
    <w:rsid w:val="006C78F8"/>
    <w:rsid w:val="006C7F09"/>
    <w:rsid w:val="006C7F8F"/>
    <w:rsid w:val="006D1486"/>
    <w:rsid w:val="006D22F1"/>
    <w:rsid w:val="006D2365"/>
    <w:rsid w:val="006D24A5"/>
    <w:rsid w:val="006D2C2F"/>
    <w:rsid w:val="006D2E64"/>
    <w:rsid w:val="006D2FAA"/>
    <w:rsid w:val="006D4081"/>
    <w:rsid w:val="006D4876"/>
    <w:rsid w:val="006D48B8"/>
    <w:rsid w:val="006D4CFF"/>
    <w:rsid w:val="006D4D93"/>
    <w:rsid w:val="006D553A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65A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D1B"/>
    <w:rsid w:val="00705E59"/>
    <w:rsid w:val="007060CA"/>
    <w:rsid w:val="00707066"/>
    <w:rsid w:val="00707AF2"/>
    <w:rsid w:val="00707D00"/>
    <w:rsid w:val="00711BE9"/>
    <w:rsid w:val="00712EFD"/>
    <w:rsid w:val="00713D28"/>
    <w:rsid w:val="00715A12"/>
    <w:rsid w:val="00716233"/>
    <w:rsid w:val="007164CE"/>
    <w:rsid w:val="00716DBB"/>
    <w:rsid w:val="00721267"/>
    <w:rsid w:val="0072267F"/>
    <w:rsid w:val="0072278E"/>
    <w:rsid w:val="00723274"/>
    <w:rsid w:val="00723317"/>
    <w:rsid w:val="00724216"/>
    <w:rsid w:val="00724B19"/>
    <w:rsid w:val="00724C6B"/>
    <w:rsid w:val="00725E3E"/>
    <w:rsid w:val="00726BD0"/>
    <w:rsid w:val="00726DC8"/>
    <w:rsid w:val="00726DD9"/>
    <w:rsid w:val="00727EB9"/>
    <w:rsid w:val="00730443"/>
    <w:rsid w:val="00731BE8"/>
    <w:rsid w:val="00732518"/>
    <w:rsid w:val="00734316"/>
    <w:rsid w:val="00734412"/>
    <w:rsid w:val="007346DE"/>
    <w:rsid w:val="00736043"/>
    <w:rsid w:val="007373EB"/>
    <w:rsid w:val="00740DAC"/>
    <w:rsid w:val="00740EFB"/>
    <w:rsid w:val="007411BE"/>
    <w:rsid w:val="00742C01"/>
    <w:rsid w:val="007432CC"/>
    <w:rsid w:val="007438D5"/>
    <w:rsid w:val="00744227"/>
    <w:rsid w:val="00744FC3"/>
    <w:rsid w:val="00745895"/>
    <w:rsid w:val="007459C2"/>
    <w:rsid w:val="00745DC4"/>
    <w:rsid w:val="00746209"/>
    <w:rsid w:val="00746763"/>
    <w:rsid w:val="00746CC0"/>
    <w:rsid w:val="00747873"/>
    <w:rsid w:val="007479EB"/>
    <w:rsid w:val="00747B18"/>
    <w:rsid w:val="00747C37"/>
    <w:rsid w:val="00750EE1"/>
    <w:rsid w:val="0075186A"/>
    <w:rsid w:val="007518A0"/>
    <w:rsid w:val="00751B49"/>
    <w:rsid w:val="00751D6B"/>
    <w:rsid w:val="00752305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1B10"/>
    <w:rsid w:val="007743E1"/>
    <w:rsid w:val="0077556B"/>
    <w:rsid w:val="007770E7"/>
    <w:rsid w:val="00777427"/>
    <w:rsid w:val="00777649"/>
    <w:rsid w:val="00781AE7"/>
    <w:rsid w:val="00781E37"/>
    <w:rsid w:val="00782445"/>
    <w:rsid w:val="00783AAB"/>
    <w:rsid w:val="00784B9A"/>
    <w:rsid w:val="00786599"/>
    <w:rsid w:val="007868C7"/>
    <w:rsid w:val="00786A17"/>
    <w:rsid w:val="00787C94"/>
    <w:rsid w:val="00787F14"/>
    <w:rsid w:val="00790B9F"/>
    <w:rsid w:val="00792421"/>
    <w:rsid w:val="00792497"/>
    <w:rsid w:val="0079268A"/>
    <w:rsid w:val="007952F3"/>
    <w:rsid w:val="007965A1"/>
    <w:rsid w:val="007A0A64"/>
    <w:rsid w:val="007A1890"/>
    <w:rsid w:val="007A43E3"/>
    <w:rsid w:val="007A46A9"/>
    <w:rsid w:val="007A4813"/>
    <w:rsid w:val="007A4A2A"/>
    <w:rsid w:val="007A4CD5"/>
    <w:rsid w:val="007A6317"/>
    <w:rsid w:val="007A751A"/>
    <w:rsid w:val="007B04FD"/>
    <w:rsid w:val="007B1B94"/>
    <w:rsid w:val="007B1DE2"/>
    <w:rsid w:val="007B2818"/>
    <w:rsid w:val="007B3DDF"/>
    <w:rsid w:val="007B5AD6"/>
    <w:rsid w:val="007B5CC1"/>
    <w:rsid w:val="007B630B"/>
    <w:rsid w:val="007B7103"/>
    <w:rsid w:val="007B7224"/>
    <w:rsid w:val="007B7DC3"/>
    <w:rsid w:val="007B7F27"/>
    <w:rsid w:val="007C01AB"/>
    <w:rsid w:val="007C033D"/>
    <w:rsid w:val="007C0C88"/>
    <w:rsid w:val="007C1458"/>
    <w:rsid w:val="007C21E7"/>
    <w:rsid w:val="007C27F9"/>
    <w:rsid w:val="007C2825"/>
    <w:rsid w:val="007C3241"/>
    <w:rsid w:val="007C328B"/>
    <w:rsid w:val="007C3658"/>
    <w:rsid w:val="007C367C"/>
    <w:rsid w:val="007C3CC4"/>
    <w:rsid w:val="007C535F"/>
    <w:rsid w:val="007C5F43"/>
    <w:rsid w:val="007C6133"/>
    <w:rsid w:val="007C6E75"/>
    <w:rsid w:val="007C7CC6"/>
    <w:rsid w:val="007D0D77"/>
    <w:rsid w:val="007D114C"/>
    <w:rsid w:val="007D1EBD"/>
    <w:rsid w:val="007D2242"/>
    <w:rsid w:val="007D28D9"/>
    <w:rsid w:val="007D2AC2"/>
    <w:rsid w:val="007D37A9"/>
    <w:rsid w:val="007D3BAA"/>
    <w:rsid w:val="007D4D9B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59B4"/>
    <w:rsid w:val="007E6237"/>
    <w:rsid w:val="007E730E"/>
    <w:rsid w:val="007E7373"/>
    <w:rsid w:val="007E7471"/>
    <w:rsid w:val="007E7C19"/>
    <w:rsid w:val="007F1C60"/>
    <w:rsid w:val="007F2DDF"/>
    <w:rsid w:val="007F31C3"/>
    <w:rsid w:val="007F33BF"/>
    <w:rsid w:val="007F34C3"/>
    <w:rsid w:val="007F3822"/>
    <w:rsid w:val="007F4997"/>
    <w:rsid w:val="007F49ED"/>
    <w:rsid w:val="007F50FE"/>
    <w:rsid w:val="007F7353"/>
    <w:rsid w:val="007F7902"/>
    <w:rsid w:val="008001B2"/>
    <w:rsid w:val="008002A9"/>
    <w:rsid w:val="00802228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787"/>
    <w:rsid w:val="00812EEC"/>
    <w:rsid w:val="008131E2"/>
    <w:rsid w:val="0081398E"/>
    <w:rsid w:val="00813F96"/>
    <w:rsid w:val="008141B7"/>
    <w:rsid w:val="008141ED"/>
    <w:rsid w:val="00815539"/>
    <w:rsid w:val="00815B36"/>
    <w:rsid w:val="00815F7A"/>
    <w:rsid w:val="0081683F"/>
    <w:rsid w:val="00816B0E"/>
    <w:rsid w:val="00816B23"/>
    <w:rsid w:val="00817555"/>
    <w:rsid w:val="00820057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5FEF"/>
    <w:rsid w:val="008260D3"/>
    <w:rsid w:val="00826427"/>
    <w:rsid w:val="0082681D"/>
    <w:rsid w:val="008273F6"/>
    <w:rsid w:val="008275E2"/>
    <w:rsid w:val="00827AAE"/>
    <w:rsid w:val="00827D5B"/>
    <w:rsid w:val="0083053F"/>
    <w:rsid w:val="0083091E"/>
    <w:rsid w:val="00831CAA"/>
    <w:rsid w:val="00831FAD"/>
    <w:rsid w:val="008329A0"/>
    <w:rsid w:val="008346E3"/>
    <w:rsid w:val="00834813"/>
    <w:rsid w:val="008352EC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861"/>
    <w:rsid w:val="00843DAD"/>
    <w:rsid w:val="008440B2"/>
    <w:rsid w:val="008440F3"/>
    <w:rsid w:val="0084411D"/>
    <w:rsid w:val="00844ADF"/>
    <w:rsid w:val="00845423"/>
    <w:rsid w:val="0084584A"/>
    <w:rsid w:val="00845CBE"/>
    <w:rsid w:val="00845CE0"/>
    <w:rsid w:val="008505A8"/>
    <w:rsid w:val="00851069"/>
    <w:rsid w:val="00851D06"/>
    <w:rsid w:val="00853192"/>
    <w:rsid w:val="00853893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1C6"/>
    <w:rsid w:val="00862507"/>
    <w:rsid w:val="008627F8"/>
    <w:rsid w:val="00863E17"/>
    <w:rsid w:val="00863E4E"/>
    <w:rsid w:val="008640DE"/>
    <w:rsid w:val="00864778"/>
    <w:rsid w:val="00864938"/>
    <w:rsid w:val="00864E48"/>
    <w:rsid w:val="00864F49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3EBF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3E"/>
    <w:rsid w:val="00886798"/>
    <w:rsid w:val="00886886"/>
    <w:rsid w:val="00887CA0"/>
    <w:rsid w:val="008900E3"/>
    <w:rsid w:val="008908A0"/>
    <w:rsid w:val="00890E25"/>
    <w:rsid w:val="00891AD8"/>
    <w:rsid w:val="00892959"/>
    <w:rsid w:val="00893CB2"/>
    <w:rsid w:val="008949F2"/>
    <w:rsid w:val="00895106"/>
    <w:rsid w:val="00895535"/>
    <w:rsid w:val="00895FAD"/>
    <w:rsid w:val="008965A4"/>
    <w:rsid w:val="00896B66"/>
    <w:rsid w:val="0089724A"/>
    <w:rsid w:val="00897624"/>
    <w:rsid w:val="00897726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685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B7B77"/>
    <w:rsid w:val="008C077A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C75E2"/>
    <w:rsid w:val="008C7CFE"/>
    <w:rsid w:val="008C7EBB"/>
    <w:rsid w:val="008D046F"/>
    <w:rsid w:val="008D0708"/>
    <w:rsid w:val="008D08A8"/>
    <w:rsid w:val="008D1E88"/>
    <w:rsid w:val="008D20BB"/>
    <w:rsid w:val="008D2A8C"/>
    <w:rsid w:val="008D43B2"/>
    <w:rsid w:val="008D43D0"/>
    <w:rsid w:val="008D45F6"/>
    <w:rsid w:val="008D57B4"/>
    <w:rsid w:val="008D6A5D"/>
    <w:rsid w:val="008D7118"/>
    <w:rsid w:val="008D7305"/>
    <w:rsid w:val="008D7B7B"/>
    <w:rsid w:val="008E137C"/>
    <w:rsid w:val="008E14B9"/>
    <w:rsid w:val="008E1A0C"/>
    <w:rsid w:val="008E2221"/>
    <w:rsid w:val="008E26BC"/>
    <w:rsid w:val="008E2B5A"/>
    <w:rsid w:val="008F0619"/>
    <w:rsid w:val="008F0E3B"/>
    <w:rsid w:val="008F15CE"/>
    <w:rsid w:val="008F3867"/>
    <w:rsid w:val="008F5EA2"/>
    <w:rsid w:val="008F7C52"/>
    <w:rsid w:val="009005C8"/>
    <w:rsid w:val="00900BDF"/>
    <w:rsid w:val="00901636"/>
    <w:rsid w:val="00901AAC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3854"/>
    <w:rsid w:val="00914E18"/>
    <w:rsid w:val="009155E1"/>
    <w:rsid w:val="00915FED"/>
    <w:rsid w:val="00916BD1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6F3D"/>
    <w:rsid w:val="009271C5"/>
    <w:rsid w:val="009279F4"/>
    <w:rsid w:val="009307AF"/>
    <w:rsid w:val="00931BAE"/>
    <w:rsid w:val="00932CB0"/>
    <w:rsid w:val="00934428"/>
    <w:rsid w:val="00935E04"/>
    <w:rsid w:val="00936C4B"/>
    <w:rsid w:val="00936C50"/>
    <w:rsid w:val="00936F0B"/>
    <w:rsid w:val="009372C7"/>
    <w:rsid w:val="00941459"/>
    <w:rsid w:val="00941CAB"/>
    <w:rsid w:val="0094208E"/>
    <w:rsid w:val="00942678"/>
    <w:rsid w:val="00942C1E"/>
    <w:rsid w:val="009437C5"/>
    <w:rsid w:val="009447AE"/>
    <w:rsid w:val="00944ECE"/>
    <w:rsid w:val="009459DD"/>
    <w:rsid w:val="009511AB"/>
    <w:rsid w:val="009516BE"/>
    <w:rsid w:val="00951E0B"/>
    <w:rsid w:val="00951F93"/>
    <w:rsid w:val="0095241D"/>
    <w:rsid w:val="0095256F"/>
    <w:rsid w:val="00953D07"/>
    <w:rsid w:val="009548BE"/>
    <w:rsid w:val="0095508E"/>
    <w:rsid w:val="009553F5"/>
    <w:rsid w:val="00955C16"/>
    <w:rsid w:val="00955DE9"/>
    <w:rsid w:val="0095626A"/>
    <w:rsid w:val="009566AB"/>
    <w:rsid w:val="009577E0"/>
    <w:rsid w:val="009604B9"/>
    <w:rsid w:val="009623BF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1570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825"/>
    <w:rsid w:val="00982E73"/>
    <w:rsid w:val="00983399"/>
    <w:rsid w:val="00983487"/>
    <w:rsid w:val="0098528B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A7C22"/>
    <w:rsid w:val="009B1035"/>
    <w:rsid w:val="009B2605"/>
    <w:rsid w:val="009B27C6"/>
    <w:rsid w:val="009B29CC"/>
    <w:rsid w:val="009B31DA"/>
    <w:rsid w:val="009B322A"/>
    <w:rsid w:val="009B47AF"/>
    <w:rsid w:val="009B4F9C"/>
    <w:rsid w:val="009B5033"/>
    <w:rsid w:val="009B5FF0"/>
    <w:rsid w:val="009B63F6"/>
    <w:rsid w:val="009B6607"/>
    <w:rsid w:val="009B7E72"/>
    <w:rsid w:val="009C0044"/>
    <w:rsid w:val="009C0A92"/>
    <w:rsid w:val="009C0E67"/>
    <w:rsid w:val="009C290F"/>
    <w:rsid w:val="009C348B"/>
    <w:rsid w:val="009C35DD"/>
    <w:rsid w:val="009C49CB"/>
    <w:rsid w:val="009C4C5B"/>
    <w:rsid w:val="009C5895"/>
    <w:rsid w:val="009C5EB3"/>
    <w:rsid w:val="009C67D9"/>
    <w:rsid w:val="009C7202"/>
    <w:rsid w:val="009C7233"/>
    <w:rsid w:val="009C7288"/>
    <w:rsid w:val="009D06AD"/>
    <w:rsid w:val="009D0FCB"/>
    <w:rsid w:val="009D178D"/>
    <w:rsid w:val="009D1CCC"/>
    <w:rsid w:val="009D1D4D"/>
    <w:rsid w:val="009D3833"/>
    <w:rsid w:val="009D3E70"/>
    <w:rsid w:val="009D6151"/>
    <w:rsid w:val="009D637C"/>
    <w:rsid w:val="009D7A0E"/>
    <w:rsid w:val="009D7DEE"/>
    <w:rsid w:val="009E2CA2"/>
    <w:rsid w:val="009E2F96"/>
    <w:rsid w:val="009E3C21"/>
    <w:rsid w:val="009E4393"/>
    <w:rsid w:val="009E4619"/>
    <w:rsid w:val="009E5C31"/>
    <w:rsid w:val="009E648E"/>
    <w:rsid w:val="009E66CD"/>
    <w:rsid w:val="009E6F32"/>
    <w:rsid w:val="009E7A1B"/>
    <w:rsid w:val="009E7B81"/>
    <w:rsid w:val="009F014A"/>
    <w:rsid w:val="009F121D"/>
    <w:rsid w:val="009F1897"/>
    <w:rsid w:val="009F195E"/>
    <w:rsid w:val="009F1E17"/>
    <w:rsid w:val="009F31BA"/>
    <w:rsid w:val="009F5A96"/>
    <w:rsid w:val="009F5D44"/>
    <w:rsid w:val="009F6302"/>
    <w:rsid w:val="009F6762"/>
    <w:rsid w:val="009F6E6C"/>
    <w:rsid w:val="009F7CB4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947"/>
    <w:rsid w:val="00A059AD"/>
    <w:rsid w:val="00A05AF9"/>
    <w:rsid w:val="00A06941"/>
    <w:rsid w:val="00A06A8D"/>
    <w:rsid w:val="00A075FD"/>
    <w:rsid w:val="00A0786B"/>
    <w:rsid w:val="00A07F62"/>
    <w:rsid w:val="00A10058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4B73"/>
    <w:rsid w:val="00A152D1"/>
    <w:rsid w:val="00A159E7"/>
    <w:rsid w:val="00A15FB9"/>
    <w:rsid w:val="00A16836"/>
    <w:rsid w:val="00A21155"/>
    <w:rsid w:val="00A21674"/>
    <w:rsid w:val="00A22017"/>
    <w:rsid w:val="00A2215D"/>
    <w:rsid w:val="00A224B7"/>
    <w:rsid w:val="00A229DE"/>
    <w:rsid w:val="00A23E12"/>
    <w:rsid w:val="00A25543"/>
    <w:rsid w:val="00A25F4A"/>
    <w:rsid w:val="00A26202"/>
    <w:rsid w:val="00A26BBF"/>
    <w:rsid w:val="00A272E6"/>
    <w:rsid w:val="00A27B62"/>
    <w:rsid w:val="00A302F5"/>
    <w:rsid w:val="00A3030A"/>
    <w:rsid w:val="00A3132C"/>
    <w:rsid w:val="00A319E8"/>
    <w:rsid w:val="00A31B62"/>
    <w:rsid w:val="00A31D21"/>
    <w:rsid w:val="00A32273"/>
    <w:rsid w:val="00A335AA"/>
    <w:rsid w:val="00A34ED7"/>
    <w:rsid w:val="00A35021"/>
    <w:rsid w:val="00A35B08"/>
    <w:rsid w:val="00A36256"/>
    <w:rsid w:val="00A3656A"/>
    <w:rsid w:val="00A36B27"/>
    <w:rsid w:val="00A36FB2"/>
    <w:rsid w:val="00A4070E"/>
    <w:rsid w:val="00A409BD"/>
    <w:rsid w:val="00A40FF6"/>
    <w:rsid w:val="00A410EF"/>
    <w:rsid w:val="00A419F3"/>
    <w:rsid w:val="00A41C6C"/>
    <w:rsid w:val="00A4291E"/>
    <w:rsid w:val="00A42D68"/>
    <w:rsid w:val="00A42E49"/>
    <w:rsid w:val="00A43BB0"/>
    <w:rsid w:val="00A44178"/>
    <w:rsid w:val="00A448BE"/>
    <w:rsid w:val="00A44C27"/>
    <w:rsid w:val="00A44D66"/>
    <w:rsid w:val="00A44F76"/>
    <w:rsid w:val="00A4561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4676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64D2"/>
    <w:rsid w:val="00A672CA"/>
    <w:rsid w:val="00A6741F"/>
    <w:rsid w:val="00A675AF"/>
    <w:rsid w:val="00A67A1C"/>
    <w:rsid w:val="00A67C85"/>
    <w:rsid w:val="00A704E8"/>
    <w:rsid w:val="00A71B20"/>
    <w:rsid w:val="00A720D1"/>
    <w:rsid w:val="00A72B33"/>
    <w:rsid w:val="00A735D4"/>
    <w:rsid w:val="00A738B9"/>
    <w:rsid w:val="00A74009"/>
    <w:rsid w:val="00A7434D"/>
    <w:rsid w:val="00A74E92"/>
    <w:rsid w:val="00A750BA"/>
    <w:rsid w:val="00A75362"/>
    <w:rsid w:val="00A75A55"/>
    <w:rsid w:val="00A774EE"/>
    <w:rsid w:val="00A80C48"/>
    <w:rsid w:val="00A80E51"/>
    <w:rsid w:val="00A80F97"/>
    <w:rsid w:val="00A81015"/>
    <w:rsid w:val="00A81F17"/>
    <w:rsid w:val="00A846B0"/>
    <w:rsid w:val="00A856ED"/>
    <w:rsid w:val="00A85EDE"/>
    <w:rsid w:val="00A863E5"/>
    <w:rsid w:val="00A86A6E"/>
    <w:rsid w:val="00A9345A"/>
    <w:rsid w:val="00A940A2"/>
    <w:rsid w:val="00A94E26"/>
    <w:rsid w:val="00A95B88"/>
    <w:rsid w:val="00A973E5"/>
    <w:rsid w:val="00A9763E"/>
    <w:rsid w:val="00A97875"/>
    <w:rsid w:val="00AA18DE"/>
    <w:rsid w:val="00AA1AAE"/>
    <w:rsid w:val="00AA313A"/>
    <w:rsid w:val="00AA4782"/>
    <w:rsid w:val="00AA4BBF"/>
    <w:rsid w:val="00AA4F64"/>
    <w:rsid w:val="00AA56DC"/>
    <w:rsid w:val="00AB06EF"/>
    <w:rsid w:val="00AB1660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170A"/>
    <w:rsid w:val="00AC2BD2"/>
    <w:rsid w:val="00AC3BB3"/>
    <w:rsid w:val="00AC6753"/>
    <w:rsid w:val="00AC6A16"/>
    <w:rsid w:val="00AC6FEA"/>
    <w:rsid w:val="00AC775B"/>
    <w:rsid w:val="00AC7805"/>
    <w:rsid w:val="00AD04A8"/>
    <w:rsid w:val="00AD07B1"/>
    <w:rsid w:val="00AD0E6E"/>
    <w:rsid w:val="00AD0F4E"/>
    <w:rsid w:val="00AD2297"/>
    <w:rsid w:val="00AD23C3"/>
    <w:rsid w:val="00AD3C5A"/>
    <w:rsid w:val="00AD3CCA"/>
    <w:rsid w:val="00AD3FFF"/>
    <w:rsid w:val="00AD4C13"/>
    <w:rsid w:val="00AD4E22"/>
    <w:rsid w:val="00AD6524"/>
    <w:rsid w:val="00AD71EB"/>
    <w:rsid w:val="00AD7C14"/>
    <w:rsid w:val="00AE05A0"/>
    <w:rsid w:val="00AE1438"/>
    <w:rsid w:val="00AE2C83"/>
    <w:rsid w:val="00AE3101"/>
    <w:rsid w:val="00AE4BA8"/>
    <w:rsid w:val="00AE55A5"/>
    <w:rsid w:val="00AF0BC1"/>
    <w:rsid w:val="00AF26A1"/>
    <w:rsid w:val="00AF2987"/>
    <w:rsid w:val="00AF3AF0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AF7E3C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5A43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3F6B"/>
    <w:rsid w:val="00B141A3"/>
    <w:rsid w:val="00B144BE"/>
    <w:rsid w:val="00B145AD"/>
    <w:rsid w:val="00B14686"/>
    <w:rsid w:val="00B155B6"/>
    <w:rsid w:val="00B1719C"/>
    <w:rsid w:val="00B17DC7"/>
    <w:rsid w:val="00B17F15"/>
    <w:rsid w:val="00B2109D"/>
    <w:rsid w:val="00B219BC"/>
    <w:rsid w:val="00B21A7F"/>
    <w:rsid w:val="00B224B7"/>
    <w:rsid w:val="00B2396D"/>
    <w:rsid w:val="00B25708"/>
    <w:rsid w:val="00B26A34"/>
    <w:rsid w:val="00B31274"/>
    <w:rsid w:val="00B317C7"/>
    <w:rsid w:val="00B318ED"/>
    <w:rsid w:val="00B32E3B"/>
    <w:rsid w:val="00B3394D"/>
    <w:rsid w:val="00B341A7"/>
    <w:rsid w:val="00B34255"/>
    <w:rsid w:val="00B34543"/>
    <w:rsid w:val="00B34813"/>
    <w:rsid w:val="00B34978"/>
    <w:rsid w:val="00B374D9"/>
    <w:rsid w:val="00B376D4"/>
    <w:rsid w:val="00B37D86"/>
    <w:rsid w:val="00B40157"/>
    <w:rsid w:val="00B40A5A"/>
    <w:rsid w:val="00B40AD6"/>
    <w:rsid w:val="00B4312F"/>
    <w:rsid w:val="00B43F16"/>
    <w:rsid w:val="00B446E0"/>
    <w:rsid w:val="00B44D36"/>
    <w:rsid w:val="00B456CE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3BC"/>
    <w:rsid w:val="00B6749D"/>
    <w:rsid w:val="00B67B47"/>
    <w:rsid w:val="00B70079"/>
    <w:rsid w:val="00B71353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AB6"/>
    <w:rsid w:val="00B74B5B"/>
    <w:rsid w:val="00B758F3"/>
    <w:rsid w:val="00B761C2"/>
    <w:rsid w:val="00B773EE"/>
    <w:rsid w:val="00B77FA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B67"/>
    <w:rsid w:val="00B91C02"/>
    <w:rsid w:val="00B929B2"/>
    <w:rsid w:val="00B936F8"/>
    <w:rsid w:val="00B942C2"/>
    <w:rsid w:val="00B9480F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1CE5"/>
    <w:rsid w:val="00BB2014"/>
    <w:rsid w:val="00BB2A72"/>
    <w:rsid w:val="00BB3283"/>
    <w:rsid w:val="00BB4395"/>
    <w:rsid w:val="00BB4D37"/>
    <w:rsid w:val="00BC1126"/>
    <w:rsid w:val="00BC1243"/>
    <w:rsid w:val="00BC16EC"/>
    <w:rsid w:val="00BC182F"/>
    <w:rsid w:val="00BC1BD5"/>
    <w:rsid w:val="00BC1D22"/>
    <w:rsid w:val="00BC1DF7"/>
    <w:rsid w:val="00BC3191"/>
    <w:rsid w:val="00BC32DE"/>
    <w:rsid w:val="00BC52D0"/>
    <w:rsid w:val="00BC57E5"/>
    <w:rsid w:val="00BC5AF7"/>
    <w:rsid w:val="00BC5BBB"/>
    <w:rsid w:val="00BC5BE9"/>
    <w:rsid w:val="00BC5EBB"/>
    <w:rsid w:val="00BC6A9D"/>
    <w:rsid w:val="00BC7C05"/>
    <w:rsid w:val="00BC7CCC"/>
    <w:rsid w:val="00BD01BE"/>
    <w:rsid w:val="00BD01D9"/>
    <w:rsid w:val="00BD0609"/>
    <w:rsid w:val="00BD2B7D"/>
    <w:rsid w:val="00BD2D3E"/>
    <w:rsid w:val="00BD427C"/>
    <w:rsid w:val="00BD6806"/>
    <w:rsid w:val="00BD6B14"/>
    <w:rsid w:val="00BD71A3"/>
    <w:rsid w:val="00BE030D"/>
    <w:rsid w:val="00BE1A3B"/>
    <w:rsid w:val="00BE1CFB"/>
    <w:rsid w:val="00BE24BF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4EE"/>
    <w:rsid w:val="00BF0CE9"/>
    <w:rsid w:val="00BF1066"/>
    <w:rsid w:val="00BF1E00"/>
    <w:rsid w:val="00BF2BC6"/>
    <w:rsid w:val="00BF3109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6E7A"/>
    <w:rsid w:val="00C07AD1"/>
    <w:rsid w:val="00C07AEE"/>
    <w:rsid w:val="00C07BB4"/>
    <w:rsid w:val="00C07EDC"/>
    <w:rsid w:val="00C10287"/>
    <w:rsid w:val="00C10B78"/>
    <w:rsid w:val="00C10CD4"/>
    <w:rsid w:val="00C10D68"/>
    <w:rsid w:val="00C10F8D"/>
    <w:rsid w:val="00C116F1"/>
    <w:rsid w:val="00C116F8"/>
    <w:rsid w:val="00C125DD"/>
    <w:rsid w:val="00C12777"/>
    <w:rsid w:val="00C1351A"/>
    <w:rsid w:val="00C13AC6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4F4"/>
    <w:rsid w:val="00C23871"/>
    <w:rsid w:val="00C25E6D"/>
    <w:rsid w:val="00C2620A"/>
    <w:rsid w:val="00C26661"/>
    <w:rsid w:val="00C27265"/>
    <w:rsid w:val="00C27D19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666B"/>
    <w:rsid w:val="00C3703F"/>
    <w:rsid w:val="00C37457"/>
    <w:rsid w:val="00C37499"/>
    <w:rsid w:val="00C374BF"/>
    <w:rsid w:val="00C3786A"/>
    <w:rsid w:val="00C3797A"/>
    <w:rsid w:val="00C3799E"/>
    <w:rsid w:val="00C37E58"/>
    <w:rsid w:val="00C37F49"/>
    <w:rsid w:val="00C40025"/>
    <w:rsid w:val="00C400E8"/>
    <w:rsid w:val="00C406E2"/>
    <w:rsid w:val="00C40C1C"/>
    <w:rsid w:val="00C40D3D"/>
    <w:rsid w:val="00C41BCC"/>
    <w:rsid w:val="00C420EE"/>
    <w:rsid w:val="00C42470"/>
    <w:rsid w:val="00C436C7"/>
    <w:rsid w:val="00C44A10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AAB"/>
    <w:rsid w:val="00C51FDF"/>
    <w:rsid w:val="00C52048"/>
    <w:rsid w:val="00C53056"/>
    <w:rsid w:val="00C548F9"/>
    <w:rsid w:val="00C54D68"/>
    <w:rsid w:val="00C54E08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56D7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76CD4"/>
    <w:rsid w:val="00C774BD"/>
    <w:rsid w:val="00C807D2"/>
    <w:rsid w:val="00C80963"/>
    <w:rsid w:val="00C80B4D"/>
    <w:rsid w:val="00C81386"/>
    <w:rsid w:val="00C839FD"/>
    <w:rsid w:val="00C83FCA"/>
    <w:rsid w:val="00C84FE1"/>
    <w:rsid w:val="00C85311"/>
    <w:rsid w:val="00C85BA1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37F"/>
    <w:rsid w:val="00C96B90"/>
    <w:rsid w:val="00C96CD4"/>
    <w:rsid w:val="00C97764"/>
    <w:rsid w:val="00C97C48"/>
    <w:rsid w:val="00CA0012"/>
    <w:rsid w:val="00CA00CE"/>
    <w:rsid w:val="00CA2149"/>
    <w:rsid w:val="00CA2996"/>
    <w:rsid w:val="00CA3174"/>
    <w:rsid w:val="00CA446D"/>
    <w:rsid w:val="00CA48EC"/>
    <w:rsid w:val="00CA4E76"/>
    <w:rsid w:val="00CA5402"/>
    <w:rsid w:val="00CA5EB9"/>
    <w:rsid w:val="00CA6264"/>
    <w:rsid w:val="00CA7A33"/>
    <w:rsid w:val="00CA7B75"/>
    <w:rsid w:val="00CA7C9F"/>
    <w:rsid w:val="00CB1520"/>
    <w:rsid w:val="00CB314B"/>
    <w:rsid w:val="00CB3535"/>
    <w:rsid w:val="00CB3833"/>
    <w:rsid w:val="00CB4345"/>
    <w:rsid w:val="00CB46F8"/>
    <w:rsid w:val="00CB4BB9"/>
    <w:rsid w:val="00CB580D"/>
    <w:rsid w:val="00CB6844"/>
    <w:rsid w:val="00CB6AC4"/>
    <w:rsid w:val="00CB7538"/>
    <w:rsid w:val="00CB7F43"/>
    <w:rsid w:val="00CC0401"/>
    <w:rsid w:val="00CC0960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3500"/>
    <w:rsid w:val="00CD4939"/>
    <w:rsid w:val="00CD4989"/>
    <w:rsid w:val="00CD4C33"/>
    <w:rsid w:val="00CD508D"/>
    <w:rsid w:val="00CD53DD"/>
    <w:rsid w:val="00CD5724"/>
    <w:rsid w:val="00CD5784"/>
    <w:rsid w:val="00CD5CE7"/>
    <w:rsid w:val="00CD5DAE"/>
    <w:rsid w:val="00CD6558"/>
    <w:rsid w:val="00CD6934"/>
    <w:rsid w:val="00CD6B3D"/>
    <w:rsid w:val="00CD740E"/>
    <w:rsid w:val="00CD784A"/>
    <w:rsid w:val="00CE0735"/>
    <w:rsid w:val="00CE1127"/>
    <w:rsid w:val="00CE140C"/>
    <w:rsid w:val="00CE4D6A"/>
    <w:rsid w:val="00CE60B7"/>
    <w:rsid w:val="00CE6774"/>
    <w:rsid w:val="00CE73AB"/>
    <w:rsid w:val="00CE743D"/>
    <w:rsid w:val="00CE74C4"/>
    <w:rsid w:val="00CF0F4E"/>
    <w:rsid w:val="00CF2316"/>
    <w:rsid w:val="00CF2B3A"/>
    <w:rsid w:val="00CF3014"/>
    <w:rsid w:val="00CF30EB"/>
    <w:rsid w:val="00CF36D9"/>
    <w:rsid w:val="00CF4423"/>
    <w:rsid w:val="00CF5AD2"/>
    <w:rsid w:val="00CF5E86"/>
    <w:rsid w:val="00CF6400"/>
    <w:rsid w:val="00CF7355"/>
    <w:rsid w:val="00D0050D"/>
    <w:rsid w:val="00D00751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6BF1"/>
    <w:rsid w:val="00D07156"/>
    <w:rsid w:val="00D07A9D"/>
    <w:rsid w:val="00D11C03"/>
    <w:rsid w:val="00D11E55"/>
    <w:rsid w:val="00D12240"/>
    <w:rsid w:val="00D132B9"/>
    <w:rsid w:val="00D139E8"/>
    <w:rsid w:val="00D13A62"/>
    <w:rsid w:val="00D144FB"/>
    <w:rsid w:val="00D1461F"/>
    <w:rsid w:val="00D154A8"/>
    <w:rsid w:val="00D15B3B"/>
    <w:rsid w:val="00D16BDA"/>
    <w:rsid w:val="00D17BBB"/>
    <w:rsid w:val="00D2091F"/>
    <w:rsid w:val="00D2094B"/>
    <w:rsid w:val="00D20B7B"/>
    <w:rsid w:val="00D213E9"/>
    <w:rsid w:val="00D2267A"/>
    <w:rsid w:val="00D2267C"/>
    <w:rsid w:val="00D227EF"/>
    <w:rsid w:val="00D2304C"/>
    <w:rsid w:val="00D23EB2"/>
    <w:rsid w:val="00D24CE3"/>
    <w:rsid w:val="00D24E34"/>
    <w:rsid w:val="00D25EE1"/>
    <w:rsid w:val="00D30A12"/>
    <w:rsid w:val="00D31BDA"/>
    <w:rsid w:val="00D31C4C"/>
    <w:rsid w:val="00D33186"/>
    <w:rsid w:val="00D339F7"/>
    <w:rsid w:val="00D33BFE"/>
    <w:rsid w:val="00D3427E"/>
    <w:rsid w:val="00D344BF"/>
    <w:rsid w:val="00D34C79"/>
    <w:rsid w:val="00D37480"/>
    <w:rsid w:val="00D37A1D"/>
    <w:rsid w:val="00D37E60"/>
    <w:rsid w:val="00D406EF"/>
    <w:rsid w:val="00D40810"/>
    <w:rsid w:val="00D42AD1"/>
    <w:rsid w:val="00D43591"/>
    <w:rsid w:val="00D4419B"/>
    <w:rsid w:val="00D445D8"/>
    <w:rsid w:val="00D448CA"/>
    <w:rsid w:val="00D44A49"/>
    <w:rsid w:val="00D464FC"/>
    <w:rsid w:val="00D47C5E"/>
    <w:rsid w:val="00D506B9"/>
    <w:rsid w:val="00D50EEB"/>
    <w:rsid w:val="00D53026"/>
    <w:rsid w:val="00D5327B"/>
    <w:rsid w:val="00D53ABD"/>
    <w:rsid w:val="00D53FD6"/>
    <w:rsid w:val="00D54B73"/>
    <w:rsid w:val="00D54E02"/>
    <w:rsid w:val="00D56B68"/>
    <w:rsid w:val="00D56CF5"/>
    <w:rsid w:val="00D56FEC"/>
    <w:rsid w:val="00D5767F"/>
    <w:rsid w:val="00D606E3"/>
    <w:rsid w:val="00D60C1C"/>
    <w:rsid w:val="00D610FA"/>
    <w:rsid w:val="00D63178"/>
    <w:rsid w:val="00D63984"/>
    <w:rsid w:val="00D63AEA"/>
    <w:rsid w:val="00D63DE3"/>
    <w:rsid w:val="00D64B0A"/>
    <w:rsid w:val="00D651B4"/>
    <w:rsid w:val="00D652DE"/>
    <w:rsid w:val="00D6574B"/>
    <w:rsid w:val="00D66B9D"/>
    <w:rsid w:val="00D66E72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3EF5"/>
    <w:rsid w:val="00D84ADA"/>
    <w:rsid w:val="00D85009"/>
    <w:rsid w:val="00D8515D"/>
    <w:rsid w:val="00D851F2"/>
    <w:rsid w:val="00D85D4A"/>
    <w:rsid w:val="00D86643"/>
    <w:rsid w:val="00D87589"/>
    <w:rsid w:val="00D87BDD"/>
    <w:rsid w:val="00D90D1C"/>
    <w:rsid w:val="00D9189D"/>
    <w:rsid w:val="00D91EC5"/>
    <w:rsid w:val="00D92EDA"/>
    <w:rsid w:val="00D93501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29FF"/>
    <w:rsid w:val="00DB336A"/>
    <w:rsid w:val="00DB348D"/>
    <w:rsid w:val="00DB3860"/>
    <w:rsid w:val="00DB38FE"/>
    <w:rsid w:val="00DB43EB"/>
    <w:rsid w:val="00DB45D7"/>
    <w:rsid w:val="00DB5273"/>
    <w:rsid w:val="00DB571C"/>
    <w:rsid w:val="00DB5F2C"/>
    <w:rsid w:val="00DB65A5"/>
    <w:rsid w:val="00DB70CD"/>
    <w:rsid w:val="00DB72B6"/>
    <w:rsid w:val="00DB7D41"/>
    <w:rsid w:val="00DC150B"/>
    <w:rsid w:val="00DC2607"/>
    <w:rsid w:val="00DC2D79"/>
    <w:rsid w:val="00DC3E92"/>
    <w:rsid w:val="00DC3F23"/>
    <w:rsid w:val="00DC4502"/>
    <w:rsid w:val="00DC4F65"/>
    <w:rsid w:val="00DC6726"/>
    <w:rsid w:val="00DC720E"/>
    <w:rsid w:val="00DD16E8"/>
    <w:rsid w:val="00DD2464"/>
    <w:rsid w:val="00DD251C"/>
    <w:rsid w:val="00DD263B"/>
    <w:rsid w:val="00DD2CD0"/>
    <w:rsid w:val="00DD349E"/>
    <w:rsid w:val="00DD37BE"/>
    <w:rsid w:val="00DD4171"/>
    <w:rsid w:val="00DD4427"/>
    <w:rsid w:val="00DD4703"/>
    <w:rsid w:val="00DD5ABB"/>
    <w:rsid w:val="00DD5C51"/>
    <w:rsid w:val="00DD6663"/>
    <w:rsid w:val="00DD6D51"/>
    <w:rsid w:val="00DD7C15"/>
    <w:rsid w:val="00DE1C2A"/>
    <w:rsid w:val="00DE4D18"/>
    <w:rsid w:val="00DE5AE4"/>
    <w:rsid w:val="00DE611A"/>
    <w:rsid w:val="00DE61DA"/>
    <w:rsid w:val="00DE6241"/>
    <w:rsid w:val="00DE78B3"/>
    <w:rsid w:val="00DF07F4"/>
    <w:rsid w:val="00DF18D7"/>
    <w:rsid w:val="00DF2044"/>
    <w:rsid w:val="00DF23FC"/>
    <w:rsid w:val="00DF2D8E"/>
    <w:rsid w:val="00DF3431"/>
    <w:rsid w:val="00DF3755"/>
    <w:rsid w:val="00DF37CA"/>
    <w:rsid w:val="00DF47B7"/>
    <w:rsid w:val="00DF75CA"/>
    <w:rsid w:val="00DF7B12"/>
    <w:rsid w:val="00DF7CE8"/>
    <w:rsid w:val="00E014D5"/>
    <w:rsid w:val="00E01540"/>
    <w:rsid w:val="00E017B2"/>
    <w:rsid w:val="00E019DE"/>
    <w:rsid w:val="00E02420"/>
    <w:rsid w:val="00E02923"/>
    <w:rsid w:val="00E02DAE"/>
    <w:rsid w:val="00E02FB2"/>
    <w:rsid w:val="00E03526"/>
    <w:rsid w:val="00E0364C"/>
    <w:rsid w:val="00E03D40"/>
    <w:rsid w:val="00E04941"/>
    <w:rsid w:val="00E04CCC"/>
    <w:rsid w:val="00E05E27"/>
    <w:rsid w:val="00E06757"/>
    <w:rsid w:val="00E06AB2"/>
    <w:rsid w:val="00E07615"/>
    <w:rsid w:val="00E07ABA"/>
    <w:rsid w:val="00E102D5"/>
    <w:rsid w:val="00E11AB9"/>
    <w:rsid w:val="00E122A0"/>
    <w:rsid w:val="00E13513"/>
    <w:rsid w:val="00E136BD"/>
    <w:rsid w:val="00E138A3"/>
    <w:rsid w:val="00E13BF6"/>
    <w:rsid w:val="00E15D6B"/>
    <w:rsid w:val="00E170A7"/>
    <w:rsid w:val="00E1750B"/>
    <w:rsid w:val="00E17B57"/>
    <w:rsid w:val="00E207E3"/>
    <w:rsid w:val="00E2094D"/>
    <w:rsid w:val="00E21C97"/>
    <w:rsid w:val="00E21CEF"/>
    <w:rsid w:val="00E224F8"/>
    <w:rsid w:val="00E22BDD"/>
    <w:rsid w:val="00E22F15"/>
    <w:rsid w:val="00E23441"/>
    <w:rsid w:val="00E23667"/>
    <w:rsid w:val="00E244E8"/>
    <w:rsid w:val="00E25F3C"/>
    <w:rsid w:val="00E266A3"/>
    <w:rsid w:val="00E266BE"/>
    <w:rsid w:val="00E26E96"/>
    <w:rsid w:val="00E276C7"/>
    <w:rsid w:val="00E303B7"/>
    <w:rsid w:val="00E30E4A"/>
    <w:rsid w:val="00E30F94"/>
    <w:rsid w:val="00E3128C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368A"/>
    <w:rsid w:val="00E44B05"/>
    <w:rsid w:val="00E45B2E"/>
    <w:rsid w:val="00E46297"/>
    <w:rsid w:val="00E46499"/>
    <w:rsid w:val="00E47532"/>
    <w:rsid w:val="00E50909"/>
    <w:rsid w:val="00E526A7"/>
    <w:rsid w:val="00E53329"/>
    <w:rsid w:val="00E5399A"/>
    <w:rsid w:val="00E53CCA"/>
    <w:rsid w:val="00E53F01"/>
    <w:rsid w:val="00E54CF2"/>
    <w:rsid w:val="00E55D05"/>
    <w:rsid w:val="00E55D2D"/>
    <w:rsid w:val="00E56759"/>
    <w:rsid w:val="00E5717F"/>
    <w:rsid w:val="00E5744E"/>
    <w:rsid w:val="00E57E16"/>
    <w:rsid w:val="00E61A93"/>
    <w:rsid w:val="00E62BD0"/>
    <w:rsid w:val="00E62E70"/>
    <w:rsid w:val="00E63478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CC0"/>
    <w:rsid w:val="00E74FB4"/>
    <w:rsid w:val="00E75387"/>
    <w:rsid w:val="00E76D36"/>
    <w:rsid w:val="00E7789F"/>
    <w:rsid w:val="00E80315"/>
    <w:rsid w:val="00E81775"/>
    <w:rsid w:val="00E83F51"/>
    <w:rsid w:val="00E8430F"/>
    <w:rsid w:val="00E85029"/>
    <w:rsid w:val="00E858D9"/>
    <w:rsid w:val="00E85AC0"/>
    <w:rsid w:val="00E86161"/>
    <w:rsid w:val="00E8773D"/>
    <w:rsid w:val="00E87C32"/>
    <w:rsid w:val="00E91609"/>
    <w:rsid w:val="00E91E6B"/>
    <w:rsid w:val="00E91ED9"/>
    <w:rsid w:val="00E93C34"/>
    <w:rsid w:val="00E946EB"/>
    <w:rsid w:val="00E94F9D"/>
    <w:rsid w:val="00E95264"/>
    <w:rsid w:val="00E958CD"/>
    <w:rsid w:val="00E9651F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601"/>
    <w:rsid w:val="00EA77D3"/>
    <w:rsid w:val="00EA7BDC"/>
    <w:rsid w:val="00EB07E9"/>
    <w:rsid w:val="00EB0DF8"/>
    <w:rsid w:val="00EB1A60"/>
    <w:rsid w:val="00EB2950"/>
    <w:rsid w:val="00EB4042"/>
    <w:rsid w:val="00EB53A7"/>
    <w:rsid w:val="00EB5972"/>
    <w:rsid w:val="00EB5FCC"/>
    <w:rsid w:val="00EB6109"/>
    <w:rsid w:val="00EB6791"/>
    <w:rsid w:val="00EB67AA"/>
    <w:rsid w:val="00EB6D7A"/>
    <w:rsid w:val="00EB7529"/>
    <w:rsid w:val="00EC0459"/>
    <w:rsid w:val="00EC0DA0"/>
    <w:rsid w:val="00EC1372"/>
    <w:rsid w:val="00EC230F"/>
    <w:rsid w:val="00EC3112"/>
    <w:rsid w:val="00EC386C"/>
    <w:rsid w:val="00EC3C64"/>
    <w:rsid w:val="00EC428F"/>
    <w:rsid w:val="00EC5274"/>
    <w:rsid w:val="00EC5D9D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6DA1"/>
    <w:rsid w:val="00ED776D"/>
    <w:rsid w:val="00ED7E72"/>
    <w:rsid w:val="00EE0520"/>
    <w:rsid w:val="00EE116D"/>
    <w:rsid w:val="00EE31CE"/>
    <w:rsid w:val="00EE31EB"/>
    <w:rsid w:val="00EE3F8D"/>
    <w:rsid w:val="00EE40FD"/>
    <w:rsid w:val="00EE4149"/>
    <w:rsid w:val="00EE507F"/>
    <w:rsid w:val="00EE5701"/>
    <w:rsid w:val="00EE6544"/>
    <w:rsid w:val="00EE66AE"/>
    <w:rsid w:val="00EE7A16"/>
    <w:rsid w:val="00EF0C36"/>
    <w:rsid w:val="00EF1552"/>
    <w:rsid w:val="00EF29A4"/>
    <w:rsid w:val="00EF36F7"/>
    <w:rsid w:val="00EF3C53"/>
    <w:rsid w:val="00EF3E58"/>
    <w:rsid w:val="00EF4A02"/>
    <w:rsid w:val="00EF4C9E"/>
    <w:rsid w:val="00EF555D"/>
    <w:rsid w:val="00EF765D"/>
    <w:rsid w:val="00EF78F9"/>
    <w:rsid w:val="00EF7EF8"/>
    <w:rsid w:val="00F00AD4"/>
    <w:rsid w:val="00F012D7"/>
    <w:rsid w:val="00F013A5"/>
    <w:rsid w:val="00F01F34"/>
    <w:rsid w:val="00F023F1"/>
    <w:rsid w:val="00F02CD5"/>
    <w:rsid w:val="00F0365D"/>
    <w:rsid w:val="00F06178"/>
    <w:rsid w:val="00F06C1C"/>
    <w:rsid w:val="00F11B06"/>
    <w:rsid w:val="00F1217B"/>
    <w:rsid w:val="00F12CD2"/>
    <w:rsid w:val="00F1314A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3CF7"/>
    <w:rsid w:val="00F243DD"/>
    <w:rsid w:val="00F244A3"/>
    <w:rsid w:val="00F267EC"/>
    <w:rsid w:val="00F273BA"/>
    <w:rsid w:val="00F2769E"/>
    <w:rsid w:val="00F3006D"/>
    <w:rsid w:val="00F30575"/>
    <w:rsid w:val="00F30EBC"/>
    <w:rsid w:val="00F3116E"/>
    <w:rsid w:val="00F313B5"/>
    <w:rsid w:val="00F31FA2"/>
    <w:rsid w:val="00F32413"/>
    <w:rsid w:val="00F3283D"/>
    <w:rsid w:val="00F32938"/>
    <w:rsid w:val="00F3310D"/>
    <w:rsid w:val="00F34997"/>
    <w:rsid w:val="00F34C98"/>
    <w:rsid w:val="00F3551E"/>
    <w:rsid w:val="00F35603"/>
    <w:rsid w:val="00F363C3"/>
    <w:rsid w:val="00F366B0"/>
    <w:rsid w:val="00F36C6C"/>
    <w:rsid w:val="00F40137"/>
    <w:rsid w:val="00F40702"/>
    <w:rsid w:val="00F409F4"/>
    <w:rsid w:val="00F419D2"/>
    <w:rsid w:val="00F4275F"/>
    <w:rsid w:val="00F42E77"/>
    <w:rsid w:val="00F449E3"/>
    <w:rsid w:val="00F44CEA"/>
    <w:rsid w:val="00F45515"/>
    <w:rsid w:val="00F4563C"/>
    <w:rsid w:val="00F46188"/>
    <w:rsid w:val="00F475F0"/>
    <w:rsid w:val="00F47607"/>
    <w:rsid w:val="00F5170C"/>
    <w:rsid w:val="00F5254E"/>
    <w:rsid w:val="00F5376A"/>
    <w:rsid w:val="00F543D6"/>
    <w:rsid w:val="00F5651D"/>
    <w:rsid w:val="00F566C9"/>
    <w:rsid w:val="00F56981"/>
    <w:rsid w:val="00F56ACA"/>
    <w:rsid w:val="00F60E3A"/>
    <w:rsid w:val="00F60FD9"/>
    <w:rsid w:val="00F6104C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497"/>
    <w:rsid w:val="00F71B47"/>
    <w:rsid w:val="00F71FFA"/>
    <w:rsid w:val="00F722B8"/>
    <w:rsid w:val="00F7244E"/>
    <w:rsid w:val="00F74486"/>
    <w:rsid w:val="00F745CA"/>
    <w:rsid w:val="00F74994"/>
    <w:rsid w:val="00F74FF0"/>
    <w:rsid w:val="00F75435"/>
    <w:rsid w:val="00F7572E"/>
    <w:rsid w:val="00F7576B"/>
    <w:rsid w:val="00F75B5A"/>
    <w:rsid w:val="00F75E3D"/>
    <w:rsid w:val="00F76EAF"/>
    <w:rsid w:val="00F80BAF"/>
    <w:rsid w:val="00F80FD2"/>
    <w:rsid w:val="00F81AD4"/>
    <w:rsid w:val="00F81BF9"/>
    <w:rsid w:val="00F81C6F"/>
    <w:rsid w:val="00F821E4"/>
    <w:rsid w:val="00F837E0"/>
    <w:rsid w:val="00F83A5E"/>
    <w:rsid w:val="00F83B6B"/>
    <w:rsid w:val="00F83CD5"/>
    <w:rsid w:val="00F83CFB"/>
    <w:rsid w:val="00F85DC5"/>
    <w:rsid w:val="00F85EA4"/>
    <w:rsid w:val="00F86FD1"/>
    <w:rsid w:val="00F875A8"/>
    <w:rsid w:val="00F90694"/>
    <w:rsid w:val="00F90AC7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1938"/>
    <w:rsid w:val="00FA246D"/>
    <w:rsid w:val="00FA2F82"/>
    <w:rsid w:val="00FA36E9"/>
    <w:rsid w:val="00FA38CB"/>
    <w:rsid w:val="00FA3EAC"/>
    <w:rsid w:val="00FA5582"/>
    <w:rsid w:val="00FA5595"/>
    <w:rsid w:val="00FA5830"/>
    <w:rsid w:val="00FB04F9"/>
    <w:rsid w:val="00FB0946"/>
    <w:rsid w:val="00FB0C30"/>
    <w:rsid w:val="00FB0D9D"/>
    <w:rsid w:val="00FB0FA6"/>
    <w:rsid w:val="00FB1A7E"/>
    <w:rsid w:val="00FB2C30"/>
    <w:rsid w:val="00FB2DD3"/>
    <w:rsid w:val="00FB3B76"/>
    <w:rsid w:val="00FB448D"/>
    <w:rsid w:val="00FB4745"/>
    <w:rsid w:val="00FB4D79"/>
    <w:rsid w:val="00FB63ED"/>
    <w:rsid w:val="00FB66AE"/>
    <w:rsid w:val="00FC06CE"/>
    <w:rsid w:val="00FC13EF"/>
    <w:rsid w:val="00FC1A42"/>
    <w:rsid w:val="00FC4B01"/>
    <w:rsid w:val="00FC54EC"/>
    <w:rsid w:val="00FC5519"/>
    <w:rsid w:val="00FC5C76"/>
    <w:rsid w:val="00FC7B42"/>
    <w:rsid w:val="00FC7C65"/>
    <w:rsid w:val="00FD10E4"/>
    <w:rsid w:val="00FD2B8F"/>
    <w:rsid w:val="00FD4008"/>
    <w:rsid w:val="00FD59A1"/>
    <w:rsid w:val="00FD5BB2"/>
    <w:rsid w:val="00FD66BD"/>
    <w:rsid w:val="00FD6C95"/>
    <w:rsid w:val="00FD7B2C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360F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7F502C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75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table" w:styleId="Tabela-Siatka">
    <w:name w:val="Table Grid"/>
    <w:basedOn w:val="Standardowy"/>
    <w:rsid w:val="008C07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475D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4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http://www.zozolawa.wroc.p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hyperlink" Target="mailto:abi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tenders/ocds-148610-2e92a4cf-1bfe-11ef-a7c1-72acb4a2af8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mowienia@zozolawa.wroc.pl" TargetMode="External"/><Relationship Id="rId10" Type="http://schemas.openxmlformats.org/officeDocument/2006/relationships/hyperlink" Target="https://www.uzp.gov.pl/baza-wiedzy/prawo-zamowien-publicznych-regulacje/prawo-krajowe/jednolity-europejski-dokument-zamowienia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BF46F-0688-4CC6-9528-57B5D304B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170</TotalTime>
  <Pages>1</Pages>
  <Words>9411</Words>
  <Characters>56468</Characters>
  <Application>Microsoft Office Word</Application>
  <DocSecurity>0</DocSecurity>
  <Lines>470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65748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Agata Zarówna</cp:lastModifiedBy>
  <cp:revision>7</cp:revision>
  <cp:lastPrinted>2020-06-22T10:38:00Z</cp:lastPrinted>
  <dcterms:created xsi:type="dcterms:W3CDTF">2024-05-24T11:39:00Z</dcterms:created>
  <dcterms:modified xsi:type="dcterms:W3CDTF">2024-05-28T10:08:00Z</dcterms:modified>
</cp:coreProperties>
</file>