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>postępowaniu o udzielenie zamówienia publicznego prowadzonego w trybie przetargu nieograniczonego na dostawy o wartości zamówienia przekraczającej progi unijne, o jakich stanowi art. 3 ustawy z 11.09.2019 r. - Prawo zamówień publicznych (Dz. U. z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p.z.p</w:t>
      </w:r>
      <w:proofErr w:type="spell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4C14A7" w:rsidRPr="005B6DC5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88151F">
        <w:rPr>
          <w:rFonts w:ascii="Arial" w:hAnsi="Arial" w:cs="Arial"/>
          <w:b/>
        </w:rPr>
        <w:t>implantów i materiałów ortopedycznych</w:t>
      </w:r>
    </w:p>
    <w:p w:rsidR="004C14A7" w:rsidRPr="00635EEB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r w:rsidRPr="00635EEB">
        <w:rPr>
          <w:rFonts w:ascii="Arial" w:hAnsi="Arial" w:cs="Arial"/>
          <w:bCs/>
        </w:rPr>
        <w:t>znak sprawy ZOZ/DZP/PN/</w:t>
      </w:r>
      <w:r w:rsidR="0088151F">
        <w:rPr>
          <w:rFonts w:ascii="Arial" w:hAnsi="Arial" w:cs="Arial"/>
          <w:bCs/>
        </w:rPr>
        <w:t>2</w:t>
      </w:r>
      <w:r w:rsidR="0005542E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/24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dla</w:t>
      </w:r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282CDA">
        <w:rPr>
          <w:rFonts w:ascii="Arial" w:hAnsi="Arial" w:cs="Arial"/>
          <w:bCs/>
          <w:highlight w:val="yellow"/>
        </w:rPr>
        <w:t>13</w:t>
      </w:r>
      <w:r w:rsidR="00AF6EBB">
        <w:rPr>
          <w:rFonts w:ascii="Arial" w:hAnsi="Arial" w:cs="Arial"/>
          <w:bCs/>
          <w:highlight w:val="yellow"/>
        </w:rPr>
        <w:t>.</w:t>
      </w:r>
      <w:r w:rsidR="0088151F">
        <w:rPr>
          <w:rFonts w:ascii="Arial" w:hAnsi="Arial" w:cs="Arial"/>
          <w:bCs/>
          <w:highlight w:val="yellow"/>
        </w:rPr>
        <w:t>12</w:t>
      </w:r>
      <w:r w:rsidR="00AB4B96">
        <w:rPr>
          <w:rFonts w:ascii="Arial" w:hAnsi="Arial" w:cs="Arial"/>
          <w:bCs/>
          <w:highlight w:val="yellow"/>
        </w:rPr>
        <w:t>.202</w:t>
      </w:r>
      <w:r w:rsidR="004C14A7">
        <w:rPr>
          <w:rFonts w:ascii="Arial" w:hAnsi="Arial" w:cs="Arial"/>
          <w:bCs/>
          <w:highlight w:val="yellow"/>
        </w:rPr>
        <w:t>4</w:t>
      </w:r>
      <w:r w:rsidR="00431EB2" w:rsidRPr="00AB64D1">
        <w:rPr>
          <w:rFonts w:ascii="Arial" w:hAnsi="Arial" w:cs="Arial"/>
          <w:bCs/>
          <w:highlight w:val="yellow"/>
        </w:rPr>
        <w:t>r.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Pr="002E60F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B4330B">
        <w:rPr>
          <w:rFonts w:ascii="Arial" w:hAnsi="Arial" w:cs="Arial"/>
          <w:highlight w:val="yellow"/>
        </w:rPr>
        <w:t>1</w:t>
      </w:r>
      <w:r w:rsidR="00AF3D4E">
        <w:rPr>
          <w:rFonts w:ascii="Arial" w:hAnsi="Arial" w:cs="Arial"/>
          <w:highlight w:val="yellow"/>
        </w:rPr>
        <w:t>3</w:t>
      </w:r>
      <w:r w:rsidR="009805CD">
        <w:rPr>
          <w:rFonts w:ascii="Arial" w:hAnsi="Arial" w:cs="Arial"/>
          <w:highlight w:val="yellow"/>
        </w:rPr>
        <w:t>.</w:t>
      </w:r>
      <w:r w:rsidR="0088151F">
        <w:rPr>
          <w:rFonts w:ascii="Arial" w:hAnsi="Arial" w:cs="Arial"/>
          <w:highlight w:val="yellow"/>
        </w:rPr>
        <w:t>11</w:t>
      </w:r>
      <w:r w:rsidR="009805CD">
        <w:rPr>
          <w:rFonts w:ascii="Arial" w:hAnsi="Arial" w:cs="Arial"/>
          <w:highlight w:val="yellow"/>
        </w:rPr>
        <w:t>.202</w:t>
      </w:r>
      <w:r w:rsidR="004C14A7">
        <w:rPr>
          <w:rFonts w:ascii="Arial" w:hAnsi="Arial" w:cs="Arial"/>
        </w:rPr>
        <w:t>4</w:t>
      </w:r>
      <w:r w:rsidRPr="007F31C3">
        <w:rPr>
          <w:rFonts w:ascii="Arial" w:hAnsi="Arial" w:cs="Arial"/>
        </w:rPr>
        <w:t>r.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ul.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www.zozolawa.</w:t>
      </w:r>
      <w:r w:rsidRPr="00DF7CE8">
        <w:rPr>
          <w:rFonts w:ascii="Arial" w:hAnsi="Arial" w:cs="Arial"/>
          <w:sz w:val="20"/>
          <w:szCs w:val="20"/>
        </w:rPr>
        <w:t>wroc.pl</w:t>
      </w:r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>przetargu nieograniczonego</w:t>
      </w:r>
      <w:r w:rsidRPr="00636C0F">
        <w:rPr>
          <w:rFonts w:ascii="Arial" w:hAnsi="Arial" w:cs="Arial"/>
          <w:sz w:val="20"/>
          <w:szCs w:val="20"/>
        </w:rPr>
        <w:t xml:space="preserve"> o jakim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p.z.p.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a)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>tekst jednolity Dz. U. z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>. zm</w:t>
      </w:r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b) Rozporządzenie Ministra Rozwoju, Pracy i Technologii z dnia 23 grudnia 2020 r. w sprawie podmiotowych środków dowodowych oraz innych dokumentów i oświadczeń, jakich może żądać zamawiający od wykonawcy (Dz. U. z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c)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z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d)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z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e)  Ustawa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>. zm.),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f)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7A6101" w:rsidRPr="00F51E56" w:rsidRDefault="007A6101" w:rsidP="007A6101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Przedmiotem niniejszego zamówienia jest: </w:t>
      </w:r>
      <w:r w:rsidRPr="00F51E56">
        <w:rPr>
          <w:rFonts w:ascii="Arial" w:hAnsi="Arial" w:cs="Arial"/>
          <w:b/>
          <w:sz w:val="22"/>
          <w:szCs w:val="22"/>
        </w:rPr>
        <w:t xml:space="preserve">Dostawa </w:t>
      </w:r>
      <w:r w:rsidR="0088151F">
        <w:rPr>
          <w:rFonts w:ascii="Arial" w:hAnsi="Arial" w:cs="Arial"/>
          <w:b/>
          <w:sz w:val="22"/>
          <w:szCs w:val="22"/>
        </w:rPr>
        <w:t>implantów i materiałów ortopedycznych</w:t>
      </w:r>
      <w:r w:rsidRPr="00F51E56">
        <w:rPr>
          <w:rFonts w:ascii="Arial" w:hAnsi="Arial" w:cs="Arial"/>
          <w:bCs/>
          <w:sz w:val="22"/>
          <w:szCs w:val="22"/>
        </w:rPr>
        <w:t xml:space="preserve"> </w:t>
      </w:r>
      <w:r w:rsidRPr="00F51E56">
        <w:rPr>
          <w:rFonts w:ascii="Arial" w:hAnsi="Arial" w:cs="Arial"/>
          <w:b/>
          <w:sz w:val="22"/>
          <w:szCs w:val="22"/>
        </w:rPr>
        <w:t xml:space="preserve">dla </w:t>
      </w:r>
      <w:r>
        <w:rPr>
          <w:rFonts w:ascii="Arial" w:hAnsi="Arial" w:cs="Arial"/>
          <w:b/>
          <w:sz w:val="20"/>
          <w:szCs w:val="20"/>
        </w:rPr>
        <w:t>ZOZ</w:t>
      </w:r>
      <w:r w:rsidRPr="00141863">
        <w:rPr>
          <w:rFonts w:ascii="Arial" w:hAnsi="Arial" w:cs="Arial"/>
          <w:b/>
          <w:sz w:val="20"/>
          <w:szCs w:val="20"/>
        </w:rPr>
        <w:t xml:space="preserve"> w Oławie</w:t>
      </w:r>
      <w:r>
        <w:rPr>
          <w:rFonts w:ascii="Arial" w:hAnsi="Arial" w:cs="Arial"/>
          <w:sz w:val="20"/>
          <w:szCs w:val="20"/>
        </w:rPr>
        <w:t>, ul. Baczyńskiego 1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Zamówienie obejmuje swoim zakresem </w:t>
      </w:r>
      <w:r w:rsidR="0088151F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 xml:space="preserve"> zadań: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8791"/>
      </w:tblGrid>
      <w:tr w:rsidR="0088151F" w:rsidTr="00D4022A">
        <w:trPr>
          <w:trHeight w:val="30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51F" w:rsidRDefault="0088151F" w:rsidP="0088151F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L.p.</w:t>
            </w:r>
          </w:p>
        </w:tc>
        <w:tc>
          <w:tcPr>
            <w:tcW w:w="87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8151F" w:rsidRDefault="0088151F" w:rsidP="0088151F">
            <w:pP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1.</w:t>
            </w:r>
          </w:p>
        </w:tc>
        <w:tc>
          <w:tcPr>
            <w:tcW w:w="87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51F" w:rsidRDefault="0088151F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0478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Zadanie nr 1 – </w:t>
            </w:r>
            <w:r w:rsidRPr="00D23521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Materiał </w:t>
            </w:r>
            <w:proofErr w:type="spellStart"/>
            <w:r w:rsidRPr="00D2352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kościozastępczy</w:t>
            </w:r>
            <w:proofErr w:type="spellEnd"/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Pr="00D40810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C0592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0478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Zadanie nr 2 - </w:t>
            </w:r>
            <w:r w:rsidR="00C0592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Płytki</w:t>
            </w:r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3.</w:t>
            </w:r>
          </w:p>
        </w:tc>
        <w:tc>
          <w:tcPr>
            <w:tcW w:w="8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047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Zadanie nr 3 - Protezy naczyniowe uszczelniające</w:t>
            </w:r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4.</w:t>
            </w:r>
          </w:p>
        </w:tc>
        <w:tc>
          <w:tcPr>
            <w:tcW w:w="8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047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Zadanie nr 4 - System do rekonstrukcji więzadła krzyżowego przedniego</w:t>
            </w:r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5.</w:t>
            </w:r>
          </w:p>
        </w:tc>
        <w:tc>
          <w:tcPr>
            <w:tcW w:w="87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047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Zadanie nr 5 - Proszek hemostatyczny</w:t>
            </w:r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047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Zadanie nr 6 – Inne materiały wszczepialne</w:t>
            </w:r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7.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51F" w:rsidRPr="00170F24" w:rsidRDefault="0088151F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0478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Zadanie nr 7 - Akcesoria zużywalne do aparatury f-my </w:t>
            </w:r>
            <w:proofErr w:type="spellStart"/>
            <w:r w:rsidRPr="00C4047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Stryker</w:t>
            </w:r>
            <w:proofErr w:type="spellEnd"/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8.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3521">
              <w:rPr>
                <w:rFonts w:ascii="Arial" w:hAnsi="Arial" w:cs="Arial"/>
                <w:sz w:val="20"/>
                <w:szCs w:val="20"/>
              </w:rPr>
              <w:t>Zadanie nr 8 - Zestaw do urazów i złamań kości kończyny górnej</w:t>
            </w:r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9.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C05928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5928">
              <w:rPr>
                <w:rFonts w:ascii="Arial" w:hAnsi="Arial" w:cs="Arial"/>
                <w:sz w:val="20"/>
                <w:szCs w:val="20"/>
              </w:rPr>
              <w:t>Zadanie nr 9 - Endoprotezy małych stawów.</w:t>
            </w:r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10.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3521">
              <w:rPr>
                <w:rFonts w:ascii="Arial" w:hAnsi="Arial" w:cs="Arial"/>
                <w:sz w:val="20"/>
                <w:szCs w:val="20"/>
              </w:rPr>
              <w:t>Zadanie nr 10 – Zespolenie złamań typu "ZESPOL"</w:t>
            </w:r>
          </w:p>
        </w:tc>
      </w:tr>
      <w:tr w:rsidR="0088151F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88151F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11.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51F" w:rsidRDefault="00C05928" w:rsidP="008815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5928">
              <w:rPr>
                <w:rFonts w:ascii="Arial" w:hAnsi="Arial" w:cs="Arial"/>
                <w:sz w:val="20"/>
                <w:szCs w:val="20"/>
              </w:rPr>
              <w:t>Zadanie nr 11 - Zestaw instrumentarium do stabilizacji biodra uzupełnienie zestawu</w:t>
            </w:r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12.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800B58" w:rsidP="008815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 12 – </w:t>
            </w:r>
            <w:r w:rsidR="00C05928" w:rsidRPr="00C05928">
              <w:rPr>
                <w:rFonts w:ascii="Arial" w:hAnsi="Arial" w:cs="Arial"/>
                <w:sz w:val="20"/>
                <w:szCs w:val="20"/>
              </w:rPr>
              <w:t>Implanty do stopy.</w:t>
            </w:r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13.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800B58" w:rsidP="008815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</w:t>
            </w:r>
            <w:r w:rsidR="00C05928" w:rsidRPr="00C05928">
              <w:rPr>
                <w:rFonts w:ascii="Arial" w:hAnsi="Arial" w:cs="Arial"/>
                <w:sz w:val="20"/>
                <w:szCs w:val="20"/>
              </w:rPr>
              <w:t xml:space="preserve"> 13</w:t>
            </w:r>
            <w:r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="00C05928" w:rsidRPr="00C0592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05928" w:rsidRPr="00C05928">
              <w:rPr>
                <w:rFonts w:ascii="Arial" w:hAnsi="Arial" w:cs="Arial"/>
                <w:sz w:val="20"/>
                <w:szCs w:val="20"/>
              </w:rPr>
              <w:t>Klipsownice</w:t>
            </w:r>
            <w:proofErr w:type="spellEnd"/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14.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800B58" w:rsidP="008815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14 -</w:t>
            </w:r>
            <w:r w:rsidR="00C05928" w:rsidRPr="00C05928">
              <w:rPr>
                <w:rFonts w:ascii="Arial" w:hAnsi="Arial" w:cs="Arial"/>
                <w:sz w:val="20"/>
                <w:szCs w:val="20"/>
              </w:rPr>
              <w:t xml:space="preserve"> Zestaw do Łękotki i więzadła krzyżowego.</w:t>
            </w:r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15.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800B58" w:rsidP="008815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</w:t>
            </w:r>
            <w:r w:rsidR="00C05928" w:rsidRPr="00C05928">
              <w:rPr>
                <w:rFonts w:ascii="Arial" w:hAnsi="Arial" w:cs="Arial"/>
                <w:sz w:val="20"/>
                <w:szCs w:val="20"/>
              </w:rPr>
              <w:t xml:space="preserve"> 15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05928" w:rsidRPr="00C05928">
              <w:rPr>
                <w:rFonts w:ascii="Arial" w:hAnsi="Arial" w:cs="Arial"/>
                <w:sz w:val="20"/>
                <w:szCs w:val="20"/>
              </w:rPr>
              <w:t>- Zestaw do barku 1 i pięta</w:t>
            </w:r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16.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800B58" w:rsidP="008815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 16 – </w:t>
            </w:r>
            <w:r w:rsidR="00C05928" w:rsidRPr="00C05928">
              <w:rPr>
                <w:rFonts w:ascii="Arial" w:hAnsi="Arial" w:cs="Arial"/>
                <w:sz w:val="20"/>
                <w:szCs w:val="20"/>
              </w:rPr>
              <w:t>Implanty do barku 2</w:t>
            </w:r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17.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C05928" w:rsidP="0088151F">
            <w:pPr>
              <w:rPr>
                <w:rFonts w:ascii="Arial" w:hAnsi="Arial" w:cs="Arial"/>
                <w:sz w:val="20"/>
                <w:szCs w:val="20"/>
              </w:rPr>
            </w:pPr>
            <w:r w:rsidRPr="00C05928">
              <w:rPr>
                <w:rFonts w:ascii="Arial" w:hAnsi="Arial" w:cs="Arial"/>
                <w:sz w:val="20"/>
                <w:szCs w:val="20"/>
              </w:rPr>
              <w:t>Zadanie nr 17 - Akcesoria zużywalne do aparatury ortopedycznej posiadanej przez Zamawiającego</w:t>
            </w:r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18.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C05928" w:rsidP="0088151F">
            <w:pPr>
              <w:rPr>
                <w:rFonts w:ascii="Arial" w:hAnsi="Arial" w:cs="Arial"/>
                <w:sz w:val="20"/>
                <w:szCs w:val="20"/>
              </w:rPr>
            </w:pPr>
            <w:r w:rsidRPr="00C05928">
              <w:rPr>
                <w:rFonts w:ascii="Arial" w:hAnsi="Arial" w:cs="Arial"/>
                <w:sz w:val="20"/>
                <w:szCs w:val="20"/>
              </w:rPr>
              <w:t xml:space="preserve">Zadanie nr 18 – Podgłówek typu </w:t>
            </w:r>
            <w:proofErr w:type="spellStart"/>
            <w:r w:rsidRPr="00C05928">
              <w:rPr>
                <w:rFonts w:ascii="Arial" w:hAnsi="Arial" w:cs="Arial"/>
                <w:sz w:val="20"/>
                <w:szCs w:val="20"/>
              </w:rPr>
              <w:t>chełm</w:t>
            </w:r>
            <w:proofErr w:type="spellEnd"/>
            <w:r w:rsidRPr="00C0592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19.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C05928" w:rsidP="0088151F">
            <w:pPr>
              <w:rPr>
                <w:rFonts w:ascii="Arial" w:hAnsi="Arial" w:cs="Arial"/>
                <w:sz w:val="20"/>
                <w:szCs w:val="20"/>
              </w:rPr>
            </w:pPr>
            <w:r w:rsidRPr="00C05928">
              <w:rPr>
                <w:rFonts w:ascii="Arial" w:hAnsi="Arial" w:cs="Arial"/>
                <w:sz w:val="20"/>
                <w:szCs w:val="20"/>
              </w:rPr>
              <w:t>Zadanie</w:t>
            </w:r>
            <w:r w:rsidR="00800B58">
              <w:rPr>
                <w:rFonts w:ascii="Arial" w:hAnsi="Arial" w:cs="Arial"/>
                <w:sz w:val="20"/>
                <w:szCs w:val="20"/>
              </w:rPr>
              <w:t xml:space="preserve"> nr</w:t>
            </w:r>
            <w:r w:rsidRPr="00C05928">
              <w:rPr>
                <w:rFonts w:ascii="Arial" w:hAnsi="Arial" w:cs="Arial"/>
                <w:sz w:val="20"/>
                <w:szCs w:val="20"/>
              </w:rPr>
              <w:t xml:space="preserve"> 19 – Napędy dzierżawa</w:t>
            </w:r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20.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C05928" w:rsidP="0088151F">
            <w:pPr>
              <w:rPr>
                <w:rFonts w:ascii="Arial" w:hAnsi="Arial" w:cs="Arial"/>
                <w:sz w:val="20"/>
                <w:szCs w:val="20"/>
              </w:rPr>
            </w:pPr>
            <w:r w:rsidRPr="00C05928">
              <w:rPr>
                <w:rFonts w:ascii="Arial" w:hAnsi="Arial" w:cs="Arial"/>
                <w:sz w:val="20"/>
                <w:szCs w:val="20"/>
              </w:rPr>
              <w:t>Zadanie nr 20 - Narzędzia do chirurgii</w:t>
            </w:r>
          </w:p>
        </w:tc>
      </w:tr>
      <w:tr w:rsidR="001D6C04" w:rsidTr="00D4022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Default="001D6C04" w:rsidP="0088151F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21.</w:t>
            </w:r>
          </w:p>
        </w:tc>
        <w:tc>
          <w:tcPr>
            <w:tcW w:w="87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6C04" w:rsidRPr="00D23521" w:rsidRDefault="00C05928" w:rsidP="0088151F">
            <w:pPr>
              <w:rPr>
                <w:rFonts w:ascii="Arial" w:hAnsi="Arial" w:cs="Arial"/>
                <w:sz w:val="20"/>
                <w:szCs w:val="20"/>
              </w:rPr>
            </w:pPr>
            <w:r w:rsidRPr="00C05928">
              <w:rPr>
                <w:rFonts w:ascii="Arial" w:hAnsi="Arial" w:cs="Arial"/>
                <w:sz w:val="20"/>
                <w:szCs w:val="20"/>
              </w:rPr>
              <w:t>Zadanie nr 21</w:t>
            </w:r>
            <w:r w:rsidR="00800B58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Pr="00C05928">
              <w:rPr>
                <w:rFonts w:ascii="Arial" w:hAnsi="Arial" w:cs="Arial"/>
                <w:sz w:val="20"/>
                <w:szCs w:val="20"/>
              </w:rPr>
              <w:t xml:space="preserve"> Zestawy do szycia łąkotki.</w:t>
            </w:r>
          </w:p>
        </w:tc>
      </w:tr>
    </w:tbl>
    <w:p w:rsidR="007A6101" w:rsidRPr="00C13EB9" w:rsidRDefault="007A6101" w:rsidP="007A610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>
        <w:rPr>
          <w:rFonts w:ascii="Arial" w:hAnsi="Arial" w:cs="Arial"/>
          <w:sz w:val="20"/>
          <w:szCs w:val="20"/>
        </w:rPr>
        <w:t xml:space="preserve">przedmiotu zamówienia określono </w:t>
      </w:r>
      <w:r w:rsidRPr="00EC3C64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Załączniku nr 9 Formularzy asortymentowo-cenowym</w:t>
      </w:r>
      <w:r w:rsidR="008815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Załącznikach nr </w:t>
      </w:r>
      <w:r w:rsidRPr="00EB293F">
        <w:rPr>
          <w:rFonts w:ascii="Arial" w:hAnsi="Arial" w:cs="Arial"/>
          <w:sz w:val="20"/>
          <w:szCs w:val="20"/>
        </w:rPr>
        <w:t xml:space="preserve">1, </w:t>
      </w:r>
      <w:r>
        <w:rPr>
          <w:rFonts w:ascii="Arial" w:hAnsi="Arial" w:cs="Arial"/>
          <w:sz w:val="20"/>
          <w:szCs w:val="20"/>
        </w:rPr>
        <w:t xml:space="preserve">5 i 5d </w:t>
      </w:r>
      <w:r w:rsidRPr="00EC3C64">
        <w:rPr>
          <w:rFonts w:ascii="Arial" w:hAnsi="Arial" w:cs="Arial"/>
          <w:sz w:val="20"/>
          <w:szCs w:val="20"/>
        </w:rPr>
        <w:t xml:space="preserve">do specyfikacji warunków </w:t>
      </w:r>
      <w:r>
        <w:rPr>
          <w:rFonts w:ascii="Arial" w:hAnsi="Arial" w:cs="Arial"/>
          <w:sz w:val="20"/>
          <w:szCs w:val="20"/>
        </w:rPr>
        <w:t>zamówienia (S</w:t>
      </w:r>
      <w:r w:rsidRPr="0041083E">
        <w:rPr>
          <w:rFonts w:ascii="Arial" w:hAnsi="Arial" w:cs="Arial"/>
          <w:sz w:val="20"/>
          <w:szCs w:val="20"/>
        </w:rPr>
        <w:t xml:space="preserve">WZ).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1083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1C4359">
        <w:rPr>
          <w:rFonts w:ascii="Arial" w:hAnsi="Arial" w:cs="Arial"/>
          <w:sz w:val="20"/>
          <w:szCs w:val="20"/>
        </w:rPr>
        <w:t>ający wykorzysta nie mniej niż 6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16123D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a)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Ustawie o Wyrobach Medycznych z dnia </w:t>
      </w:r>
      <w:r>
        <w:rPr>
          <w:rFonts w:ascii="Arial" w:hAnsi="Arial" w:cs="Arial"/>
          <w:color w:val="000000"/>
          <w:sz w:val="20"/>
          <w:szCs w:val="20"/>
        </w:rPr>
        <w:t>7.04.2022r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3F29E5">
        <w:rPr>
          <w:rFonts w:ascii="Arial" w:hAnsi="Arial" w:cs="Arial"/>
          <w:sz w:val="20"/>
          <w:szCs w:val="20"/>
        </w:rPr>
        <w:t>Dz.U. 20</w:t>
      </w:r>
      <w:r>
        <w:rPr>
          <w:rFonts w:ascii="Arial" w:hAnsi="Arial" w:cs="Arial"/>
          <w:sz w:val="20"/>
          <w:szCs w:val="20"/>
        </w:rPr>
        <w:t>22</w:t>
      </w:r>
      <w:r w:rsidRPr="003F29E5">
        <w:rPr>
          <w:rFonts w:ascii="Arial" w:hAnsi="Arial" w:cs="Arial"/>
          <w:sz w:val="20"/>
          <w:szCs w:val="20"/>
        </w:rPr>
        <w:t xml:space="preserve"> poz. </w:t>
      </w:r>
      <w:r>
        <w:rPr>
          <w:rFonts w:ascii="Arial" w:hAnsi="Arial" w:cs="Arial"/>
          <w:sz w:val="20"/>
          <w:szCs w:val="20"/>
        </w:rPr>
        <w:t>974</w:t>
      </w:r>
      <w:r w:rsidRPr="00FB63ED">
        <w:rPr>
          <w:rFonts w:ascii="Arial" w:hAnsi="Arial" w:cs="Arial"/>
          <w:sz w:val="20"/>
          <w:szCs w:val="20"/>
        </w:rPr>
        <w:t xml:space="preserve"> z póz. zm.</w:t>
      </w:r>
      <w:r>
        <w:rPr>
          <w:rFonts w:ascii="Arial" w:hAnsi="Arial" w:cs="Arial"/>
          <w:sz w:val="20"/>
          <w:szCs w:val="20"/>
        </w:rPr>
        <w:t>),</w:t>
      </w:r>
    </w:p>
    <w:p w:rsidR="007A6101" w:rsidRPr="000B0B74" w:rsidRDefault="007A6101" w:rsidP="007A6101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r w:rsidRPr="00455604">
        <w:rPr>
          <w:rFonts w:ascii="Arial" w:hAnsi="Arial" w:cs="Arial"/>
          <w:color w:val="000000"/>
          <w:sz w:val="20"/>
          <w:szCs w:val="20"/>
        </w:rPr>
        <w:t>b) Rozporządzenie Ministra Zdrowia z dnia 17 lutego 2016 r. w sprawie wymagań zasadniczych oraz procedur oceny zgodności wyrobów medycznych (Dz.U.  z 2016r. poz. 211</w:t>
      </w:r>
      <w:r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 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;</w:t>
      </w:r>
    </w:p>
    <w:p w:rsidR="007A6101" w:rsidRPr="00455604" w:rsidRDefault="007A6101" w:rsidP="007A6101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r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- oświadczenie, że oferowany przedmiot zamówienia posiada ważne do</w:t>
      </w:r>
      <w:r>
        <w:rPr>
          <w:rFonts w:ascii="Arial" w:hAnsi="Arial" w:cs="Arial"/>
          <w:color w:val="000000"/>
          <w:sz w:val="20"/>
          <w:szCs w:val="20"/>
        </w:rPr>
        <w:t>kumenty dopuszczające do obrotu</w:t>
      </w:r>
      <w:r w:rsidRPr="00484B75">
        <w:rPr>
          <w:rFonts w:ascii="Arial" w:hAnsi="Arial" w:cs="Arial"/>
          <w:color w:val="000000"/>
          <w:sz w:val="20"/>
          <w:szCs w:val="20"/>
        </w:rPr>
        <w:t xml:space="preserve"> i używania wystawione zgodnie z przepisami prawa - załącznik nr 8.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>
        <w:rPr>
          <w:rFonts w:ascii="Arial" w:hAnsi="Arial" w:cs="Arial"/>
          <w:sz w:val="20"/>
          <w:szCs w:val="20"/>
        </w:rPr>
        <w:t xml:space="preserve"> w opisie przedmiotu zamówienia zostały określone cechy równoważności (jeżeli dotyczy). </w:t>
      </w:r>
      <w:r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zamówienia co najmniej równy pod względem opisanych </w:t>
      </w:r>
      <w:r>
        <w:rPr>
          <w:rFonts w:ascii="Arial" w:hAnsi="Arial" w:cs="Arial"/>
          <w:sz w:val="20"/>
          <w:szCs w:val="20"/>
        </w:rPr>
        <w:t xml:space="preserve">norm, standardów, parametrów, </w:t>
      </w:r>
      <w:r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</w:t>
      </w:r>
      <w:r w:rsidRPr="0041083E">
        <w:rPr>
          <w:rFonts w:ascii="Arial" w:hAnsi="Arial" w:cs="Arial"/>
          <w:sz w:val="20"/>
          <w:szCs w:val="20"/>
        </w:rPr>
        <w:lastRenderedPageBreak/>
        <w:t>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</w:t>
      </w:r>
      <w:r>
        <w:rPr>
          <w:rFonts w:ascii="Arial" w:hAnsi="Arial" w:cs="Arial"/>
          <w:sz w:val="20"/>
          <w:szCs w:val="20"/>
        </w:rPr>
        <w:t>ełnieniu cech wskazanych przez Z</w:t>
      </w:r>
      <w:r w:rsidRPr="0041083E">
        <w:rPr>
          <w:rFonts w:ascii="Arial" w:hAnsi="Arial" w:cs="Arial"/>
          <w:sz w:val="20"/>
          <w:szCs w:val="20"/>
        </w:rPr>
        <w:t>amawiającego jako równoważne.</w:t>
      </w:r>
      <w:r>
        <w:rPr>
          <w:rFonts w:ascii="Arial" w:hAnsi="Arial" w:cs="Arial"/>
          <w:sz w:val="20"/>
          <w:szCs w:val="20"/>
        </w:rPr>
        <w:t xml:space="preserve"> </w:t>
      </w:r>
      <w:r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>
        <w:rPr>
          <w:rFonts w:ascii="Arial" w:hAnsi="Arial" w:cs="Arial"/>
          <w:sz w:val="20"/>
          <w:szCs w:val="20"/>
        </w:rPr>
        <w:t>.</w:t>
      </w:r>
    </w:p>
    <w:p w:rsidR="007A6101" w:rsidRPr="003C1D28" w:rsidRDefault="007A6101" w:rsidP="007A6101">
      <w:pPr>
        <w:jc w:val="both"/>
        <w:rPr>
          <w:rFonts w:ascii="Arial" w:hAnsi="Arial" w:cs="Arial"/>
          <w:b/>
          <w:sz w:val="20"/>
          <w:szCs w:val="20"/>
        </w:rPr>
      </w:pP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8. Informacja na temat możliwości powierzenia przez wykonawcę wykonania części lub całości zamówienia </w:t>
      </w:r>
      <w:r w:rsidRPr="007D114C">
        <w:rPr>
          <w:rFonts w:ascii="Arial" w:hAnsi="Arial" w:cs="Arial"/>
          <w:b/>
          <w:sz w:val="20"/>
          <w:szCs w:val="20"/>
        </w:rPr>
        <w:t>podwykonawcom.</w:t>
      </w: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88151F" w:rsidRPr="006E7348" w:rsidRDefault="007A6101" w:rsidP="006E7348">
      <w:pPr>
        <w:pStyle w:val="Nagwek3"/>
        <w:rPr>
          <w:rFonts w:ascii="Arial" w:hAnsi="Arial" w:cs="Arial"/>
          <w:color w:val="auto"/>
          <w:sz w:val="20"/>
          <w:szCs w:val="20"/>
        </w:rPr>
      </w:pPr>
      <w:r w:rsidRPr="006E7348">
        <w:rPr>
          <w:rFonts w:ascii="Arial" w:hAnsi="Arial" w:cs="Arial"/>
          <w:color w:val="auto"/>
          <w:sz w:val="20"/>
          <w:szCs w:val="20"/>
        </w:rPr>
        <w:t xml:space="preserve">9. Kod zgodny z nomenklaturą Wspólnego Słownika Zamówień CPV: 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6630"/>
        <w:gridCol w:w="1877"/>
      </w:tblGrid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 xml:space="preserve">Zadanie nr 1 – Materiał </w:t>
            </w:r>
            <w:proofErr w:type="spellStart"/>
            <w:r w:rsidRPr="006213B0">
              <w:rPr>
                <w:rFonts w:ascii="Arial" w:hAnsi="Arial" w:cs="Arial"/>
                <w:sz w:val="20"/>
                <w:szCs w:val="20"/>
              </w:rPr>
              <w:t>kościozastępczy</w:t>
            </w:r>
            <w:proofErr w:type="spellEnd"/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33697110-6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Pr="00D40810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2 - Płytki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33141770-8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3.</w:t>
            </w:r>
          </w:p>
        </w:tc>
        <w:tc>
          <w:tcPr>
            <w:tcW w:w="663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3 - Protezy naczyniowe uszczelniające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33184200-5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4.</w:t>
            </w:r>
          </w:p>
        </w:tc>
        <w:tc>
          <w:tcPr>
            <w:tcW w:w="663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4 - System do rekonstrukcji więzadła krzyżowego przedniego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33183100-7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5.</w:t>
            </w:r>
          </w:p>
        </w:tc>
        <w:tc>
          <w:tcPr>
            <w:tcW w:w="6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5 - Proszek hemostatyczny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33141127-6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6 – Inne materiały wszczepialne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33141000</w:t>
            </w:r>
          </w:p>
        </w:tc>
      </w:tr>
      <w:tr w:rsidR="00534315" w:rsidRPr="00170F24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7.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 xml:space="preserve">Zadanie nr 7 - Akcesoria zużywalne do aparatury f-my </w:t>
            </w:r>
            <w:proofErr w:type="spellStart"/>
            <w:r w:rsidRPr="006213B0">
              <w:rPr>
                <w:rFonts w:ascii="Arial" w:hAnsi="Arial" w:cs="Arial"/>
                <w:sz w:val="20"/>
                <w:szCs w:val="20"/>
              </w:rPr>
              <w:t>Stryker</w:t>
            </w:r>
            <w:proofErr w:type="spellEnd"/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33162000-3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8.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8 - Zestaw do urazów i złamań kości kończyny górnej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33183100-7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9.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9 - Endoprotezy małych stawów.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33183100-7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10.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10 – Zespolenie złamań typu "ZESPOL"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33141770-8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11.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11 - Zestaw instrumentarium do stabilizacji biodra uzupełnienie zestawu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33183100-7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12.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B7386E" w:rsidP="005343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 12 – </w:t>
            </w:r>
            <w:r w:rsidR="00534315" w:rsidRPr="006213B0">
              <w:rPr>
                <w:rFonts w:ascii="Arial" w:hAnsi="Arial" w:cs="Arial"/>
                <w:sz w:val="20"/>
                <w:szCs w:val="20"/>
              </w:rPr>
              <w:t>Implanty do stopy.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33141770-8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13.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B7386E" w:rsidP="005343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</w:t>
            </w:r>
            <w:r w:rsidR="00534315" w:rsidRPr="006213B0">
              <w:rPr>
                <w:rFonts w:ascii="Arial" w:hAnsi="Arial" w:cs="Arial"/>
                <w:sz w:val="20"/>
                <w:szCs w:val="20"/>
              </w:rPr>
              <w:t xml:space="preserve"> 13</w:t>
            </w:r>
            <w:r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="00534315" w:rsidRPr="006213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34315" w:rsidRPr="006213B0">
              <w:rPr>
                <w:rFonts w:ascii="Arial" w:hAnsi="Arial" w:cs="Arial"/>
                <w:sz w:val="20"/>
                <w:szCs w:val="20"/>
              </w:rPr>
              <w:t>Klipsownice</w:t>
            </w:r>
            <w:proofErr w:type="spellEnd"/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33162000-3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14.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B7386E" w:rsidP="005343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 14</w:t>
            </w:r>
            <w:r w:rsidR="00534315" w:rsidRPr="006213B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534315" w:rsidRPr="006213B0">
              <w:rPr>
                <w:rFonts w:ascii="Arial" w:hAnsi="Arial" w:cs="Arial"/>
                <w:sz w:val="20"/>
                <w:szCs w:val="20"/>
              </w:rPr>
              <w:t>Zestaw do Łękotki i więzadła krzyżowego.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33183100-7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15.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B7386E" w:rsidP="005343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</w:t>
            </w:r>
            <w:r w:rsidR="00534315" w:rsidRPr="006213B0">
              <w:rPr>
                <w:rFonts w:ascii="Arial" w:hAnsi="Arial" w:cs="Arial"/>
                <w:sz w:val="20"/>
                <w:szCs w:val="20"/>
              </w:rPr>
              <w:t xml:space="preserve"> 15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4315" w:rsidRPr="006213B0">
              <w:rPr>
                <w:rFonts w:ascii="Arial" w:hAnsi="Arial" w:cs="Arial"/>
                <w:sz w:val="20"/>
                <w:szCs w:val="20"/>
              </w:rPr>
              <w:t>- Zestaw do barku 1 i pięta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33141770-8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16.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B7386E" w:rsidP="005343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nr 16 – </w:t>
            </w:r>
            <w:r w:rsidR="00534315" w:rsidRPr="006213B0">
              <w:rPr>
                <w:rFonts w:ascii="Arial" w:hAnsi="Arial" w:cs="Arial"/>
                <w:sz w:val="20"/>
                <w:szCs w:val="20"/>
              </w:rPr>
              <w:t>Implanty do barku 2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33183100-7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17.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17 - Akcesoria zużywalne do aparatury ortopedycznej posiadanej przez Zamawiającego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33162000-3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18.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 xml:space="preserve">Zadanie nr 18 – Podgłówek typu </w:t>
            </w:r>
            <w:proofErr w:type="spellStart"/>
            <w:r w:rsidRPr="006213B0">
              <w:rPr>
                <w:rFonts w:ascii="Arial" w:hAnsi="Arial" w:cs="Arial"/>
                <w:sz w:val="20"/>
                <w:szCs w:val="20"/>
              </w:rPr>
              <w:t>chełm</w:t>
            </w:r>
            <w:proofErr w:type="spellEnd"/>
            <w:r w:rsidRPr="006213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33162000-3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19.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B7386E" w:rsidP="005343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nr</w:t>
            </w:r>
            <w:r w:rsidR="00534315" w:rsidRPr="006213B0">
              <w:rPr>
                <w:rFonts w:ascii="Arial" w:hAnsi="Arial" w:cs="Arial"/>
                <w:sz w:val="20"/>
                <w:szCs w:val="20"/>
              </w:rPr>
              <w:t xml:space="preserve"> 19 – Napędy dzierżawa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33162000-3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20.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>Zadanie nr 20 - Narzędzia do chirurgii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33162000-3</w:t>
            </w:r>
          </w:p>
        </w:tc>
      </w:tr>
      <w:tr w:rsidR="00534315" w:rsidTr="00AA257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315" w:rsidRDefault="00534315" w:rsidP="00534315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21.</w:t>
            </w:r>
          </w:p>
        </w:tc>
        <w:tc>
          <w:tcPr>
            <w:tcW w:w="6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4315" w:rsidRPr="006213B0" w:rsidRDefault="00534315" w:rsidP="00534315">
            <w:pPr>
              <w:rPr>
                <w:rFonts w:ascii="Arial" w:hAnsi="Arial" w:cs="Arial"/>
                <w:sz w:val="20"/>
                <w:szCs w:val="20"/>
              </w:rPr>
            </w:pPr>
            <w:r w:rsidRPr="006213B0">
              <w:rPr>
                <w:rFonts w:ascii="Arial" w:hAnsi="Arial" w:cs="Arial"/>
                <w:sz w:val="20"/>
                <w:szCs w:val="20"/>
              </w:rPr>
              <w:t xml:space="preserve">Zadanie nr 21 </w:t>
            </w:r>
            <w:r w:rsidR="00B7386E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6213B0">
              <w:rPr>
                <w:rFonts w:ascii="Arial" w:hAnsi="Arial" w:cs="Arial"/>
                <w:sz w:val="20"/>
                <w:szCs w:val="20"/>
              </w:rPr>
              <w:t>Zestawy do szycia łąkotki.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5" w:rsidRPr="00D57BA1" w:rsidRDefault="00534315" w:rsidP="00D57B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BA1">
              <w:rPr>
                <w:rFonts w:ascii="Arial" w:hAnsi="Arial" w:cs="Arial"/>
                <w:sz w:val="22"/>
                <w:szCs w:val="22"/>
              </w:rPr>
              <w:t>33183100-7</w:t>
            </w:r>
          </w:p>
        </w:tc>
      </w:tr>
    </w:tbl>
    <w:p w:rsidR="007A6101" w:rsidRPr="006E7348" w:rsidRDefault="007A6101" w:rsidP="006E7348">
      <w:pPr>
        <w:pStyle w:val="Nagwek3"/>
        <w:rPr>
          <w:rFonts w:ascii="Arial" w:hAnsi="Arial" w:cs="Arial"/>
          <w:color w:val="auto"/>
          <w:sz w:val="20"/>
          <w:szCs w:val="20"/>
        </w:rPr>
      </w:pP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lastRenderedPageBreak/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1. Umowa zostanie zawarta na okres:</w:t>
      </w:r>
    </w:p>
    <w:p w:rsidR="0088151F" w:rsidRPr="00F64184" w:rsidRDefault="0088151F" w:rsidP="0088151F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F64184">
        <w:rPr>
          <w:rFonts w:ascii="Arial" w:hAnsi="Arial" w:cs="Arial"/>
          <w:sz w:val="20"/>
          <w:szCs w:val="20"/>
        </w:rPr>
        <w:t>- w zakresie Zadania nr 1</w:t>
      </w:r>
      <w:r w:rsidR="00F64184" w:rsidRPr="00F64184">
        <w:rPr>
          <w:rFonts w:ascii="Arial" w:hAnsi="Arial" w:cs="Arial"/>
          <w:sz w:val="20"/>
          <w:szCs w:val="20"/>
        </w:rPr>
        <w:t>8 – 28</w:t>
      </w:r>
      <w:r w:rsidRPr="00F64184">
        <w:rPr>
          <w:rFonts w:ascii="Arial" w:hAnsi="Arial" w:cs="Arial"/>
          <w:sz w:val="20"/>
          <w:szCs w:val="20"/>
        </w:rPr>
        <w:t xml:space="preserve"> dni od dnia podpisania umowy</w:t>
      </w:r>
    </w:p>
    <w:p w:rsidR="0088151F" w:rsidRDefault="00F64184" w:rsidP="0088151F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F64184">
        <w:rPr>
          <w:rFonts w:ascii="Arial" w:hAnsi="Arial" w:cs="Arial"/>
          <w:sz w:val="20"/>
          <w:szCs w:val="20"/>
        </w:rPr>
        <w:t>– w zakresie Zadania nr 1-17 i 19-21</w:t>
      </w:r>
      <w:r w:rsidR="0088151F" w:rsidRPr="00F64184">
        <w:rPr>
          <w:rFonts w:ascii="Arial" w:hAnsi="Arial" w:cs="Arial"/>
          <w:sz w:val="20"/>
          <w:szCs w:val="20"/>
        </w:rPr>
        <w:t xml:space="preserve"> - 24 miesiące od dnia podpisania umowy,</w:t>
      </w:r>
    </w:p>
    <w:p w:rsidR="00C1779B" w:rsidRDefault="00C1779B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</w:p>
    <w:p w:rsidR="00921350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Dostawy będą realizowane</w:t>
      </w:r>
      <w:r w:rsidR="00921350">
        <w:rPr>
          <w:rFonts w:ascii="Arial" w:hAnsi="Arial" w:cs="Arial"/>
          <w:sz w:val="20"/>
          <w:szCs w:val="20"/>
        </w:rPr>
        <w:t>:</w:t>
      </w:r>
    </w:p>
    <w:p w:rsidR="007A6101" w:rsidRPr="005E33F3" w:rsidRDefault="00921350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7A6101">
        <w:rPr>
          <w:rFonts w:ascii="Arial" w:hAnsi="Arial" w:cs="Arial"/>
          <w:sz w:val="20"/>
          <w:szCs w:val="20"/>
        </w:rPr>
        <w:t xml:space="preserve"> sukcesywnie na koszt wykonawcy, bez względu na wartość dostawy, w terminie: </w:t>
      </w:r>
    </w:p>
    <w:p w:rsidR="00473B6A" w:rsidRDefault="00473B6A" w:rsidP="00473B6A">
      <w:pPr>
        <w:rPr>
          <w:rFonts w:ascii="Arial" w:hAnsi="Arial" w:cs="Arial"/>
          <w:b/>
          <w:sz w:val="20"/>
          <w:szCs w:val="20"/>
          <w:highlight w:val="yellow"/>
        </w:rPr>
      </w:pP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EF399F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1,</w:t>
      </w:r>
      <w:r w:rsidR="00A87A47">
        <w:rPr>
          <w:rFonts w:ascii="Arial" w:hAnsi="Arial" w:cs="Arial"/>
          <w:b/>
          <w:sz w:val="20"/>
          <w:szCs w:val="20"/>
          <w:highlight w:val="yellow"/>
        </w:rPr>
        <w:t xml:space="preserve"> 3, 5, 6, 7, 10, 11, 13, 17,</w:t>
      </w:r>
      <w:r>
        <w:rPr>
          <w:rFonts w:ascii="Arial" w:hAnsi="Arial" w:cs="Arial"/>
          <w:b/>
          <w:sz w:val="20"/>
          <w:szCs w:val="20"/>
          <w:highlight w:val="yellow"/>
        </w:rPr>
        <w:t xml:space="preserve"> 21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>Wykonawca do</w:t>
      </w:r>
      <w:r w:rsidR="00AA257A">
        <w:rPr>
          <w:rFonts w:ascii="Arial" w:hAnsi="Arial" w:cs="Arial"/>
          <w:sz w:val="20"/>
          <w:szCs w:val="20"/>
          <w:highlight w:val="yellow"/>
        </w:rPr>
        <w:t xml:space="preserve">starczy przedmiot zamówienia max do 96 </w:t>
      </w:r>
      <w:r>
        <w:rPr>
          <w:rFonts w:ascii="Arial" w:hAnsi="Arial" w:cs="Arial"/>
          <w:sz w:val="20"/>
          <w:szCs w:val="20"/>
          <w:highlight w:val="yellow"/>
        </w:rPr>
        <w:t>godz.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o</w:t>
      </w:r>
      <w:r>
        <w:rPr>
          <w:rFonts w:ascii="Arial" w:hAnsi="Arial" w:cs="Arial"/>
          <w:sz w:val="20"/>
          <w:szCs w:val="20"/>
          <w:highlight w:val="yellow"/>
        </w:rPr>
        <w:t>d momentu otrzymania zamówienia,</w:t>
      </w: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EF399F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20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 xml:space="preserve">Wykonawca dostarczy przedmiot zamówienia </w:t>
      </w:r>
      <w:r w:rsidR="00AA257A">
        <w:rPr>
          <w:rFonts w:ascii="Arial" w:hAnsi="Arial" w:cs="Arial"/>
          <w:sz w:val="20"/>
          <w:szCs w:val="20"/>
          <w:highlight w:val="yellow"/>
        </w:rPr>
        <w:t>max. do 28 dni</w:t>
      </w:r>
      <w:r w:rsidR="00AA257A"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>o</w:t>
      </w:r>
      <w:r>
        <w:rPr>
          <w:rFonts w:ascii="Arial" w:hAnsi="Arial" w:cs="Arial"/>
          <w:sz w:val="20"/>
          <w:szCs w:val="20"/>
          <w:highlight w:val="yellow"/>
        </w:rPr>
        <w:t>d momentu otrzymania zamówienia,</w:t>
      </w: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12, 14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 xml:space="preserve">Wykonawca powierzy wraz z pierwszą dostawą Zamawiającemu do dyspozycji Zamawiającego (na Bloku Operacyjnym) bez dodatkowego wynagrodzenia kompletny zestaw implantów (zgodnie z Załącznikiem nr 9). Wykorzystane elementy zestawu zostaną uzupełnione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po złożeniu przez Zamawiającego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w formie pisemnej, e-mailowej w </w:t>
      </w:r>
      <w:r>
        <w:rPr>
          <w:rFonts w:ascii="Arial" w:hAnsi="Arial" w:cs="Arial"/>
          <w:sz w:val="20"/>
          <w:szCs w:val="20"/>
          <w:highlight w:val="yellow"/>
        </w:rPr>
        <w:t>ciągu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AA257A">
        <w:rPr>
          <w:rFonts w:ascii="Arial" w:hAnsi="Arial" w:cs="Arial"/>
          <w:sz w:val="20"/>
          <w:szCs w:val="20"/>
          <w:highlight w:val="yellow"/>
        </w:rPr>
        <w:t>max do 96 godz.</w:t>
      </w:r>
      <w:r w:rsidR="00AA257A"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od momentu złożenia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>.</w:t>
      </w:r>
      <w:r>
        <w:rPr>
          <w:rFonts w:ascii="Arial" w:hAnsi="Arial" w:cs="Arial"/>
          <w:sz w:val="20"/>
          <w:szCs w:val="20"/>
          <w:highlight w:val="yellow"/>
        </w:rPr>
        <w:t xml:space="preserve"> Zamawiający zapłaci za wykorzystane implanty według raportu zużytych materiałów. </w:t>
      </w:r>
    </w:p>
    <w:p w:rsidR="00473B6A" w:rsidRDefault="00473B6A" w:rsidP="00473B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 </w:t>
      </w:r>
      <w:r>
        <w:rPr>
          <w:rFonts w:ascii="Arial" w:hAnsi="Arial" w:cs="Arial"/>
          <w:sz w:val="20"/>
          <w:szCs w:val="20"/>
          <w:highlight w:val="yellow"/>
        </w:rPr>
        <w:t xml:space="preserve">zostanie dostarczone do każdego zabiegu na zamówienie w ciągu 24 godzin od złożenia zamówienia. </w:t>
      </w: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15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 xml:space="preserve">Wykonawca dla </w:t>
      </w:r>
      <w:r w:rsidRPr="00B62675">
        <w:rPr>
          <w:rFonts w:ascii="Arial" w:hAnsi="Arial" w:cs="Arial"/>
          <w:b/>
          <w:sz w:val="20"/>
          <w:szCs w:val="20"/>
          <w:highlight w:val="yellow"/>
        </w:rPr>
        <w:t>poz. 1-9</w:t>
      </w:r>
      <w:r>
        <w:rPr>
          <w:rFonts w:ascii="Arial" w:hAnsi="Arial" w:cs="Arial"/>
          <w:sz w:val="20"/>
          <w:szCs w:val="20"/>
          <w:highlight w:val="yellow"/>
        </w:rPr>
        <w:t xml:space="preserve"> powierzy wraz z pierwszą dostawą Zamawiającemu do dyspozycji Zamawiającego (na Bloku Operacyjnym) bez dodatkowego wynagrodzenia kompletny zestaw implantów (zgodnie z Załącznikiem nr 9). Wykorzystane elementy zestawu zostaną uzupełnione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po złożeniu przez Zamawiającego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w formie pisemnej, e-mailowej w </w:t>
      </w:r>
      <w:r>
        <w:rPr>
          <w:rFonts w:ascii="Arial" w:hAnsi="Arial" w:cs="Arial"/>
          <w:sz w:val="20"/>
          <w:szCs w:val="20"/>
          <w:highlight w:val="yellow"/>
        </w:rPr>
        <w:t>ciągu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AA257A">
        <w:rPr>
          <w:rFonts w:ascii="Arial" w:hAnsi="Arial" w:cs="Arial"/>
          <w:sz w:val="20"/>
          <w:szCs w:val="20"/>
          <w:highlight w:val="yellow"/>
        </w:rPr>
        <w:t>max do 96 godz.</w:t>
      </w:r>
      <w:r w:rsidR="00AA257A"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od momentu złożenia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>.</w:t>
      </w:r>
      <w:r>
        <w:rPr>
          <w:rFonts w:ascii="Arial" w:hAnsi="Arial" w:cs="Arial"/>
          <w:sz w:val="20"/>
          <w:szCs w:val="20"/>
          <w:highlight w:val="yellow"/>
        </w:rPr>
        <w:t xml:space="preserve"> Zamawiający zapłaci za wykorzystane implanty według raportu zużytych materiałów.</w:t>
      </w:r>
    </w:p>
    <w:p w:rsidR="00473B6A" w:rsidRDefault="00473B6A" w:rsidP="00473B6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 </w:t>
      </w:r>
      <w:r>
        <w:rPr>
          <w:rFonts w:ascii="Arial" w:hAnsi="Arial" w:cs="Arial"/>
          <w:sz w:val="20"/>
          <w:szCs w:val="20"/>
          <w:highlight w:val="yellow"/>
        </w:rPr>
        <w:t xml:space="preserve">zostanie dostarczone do każdego zabiegu na zamówienie w ciągu 24 godzin od złożenia zamówienia. </w:t>
      </w:r>
    </w:p>
    <w:p w:rsidR="00473B6A" w:rsidRPr="00EF399F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 xml:space="preserve">Wykonawca dla </w:t>
      </w: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poz. 10-11 </w:t>
      </w:r>
      <w:r>
        <w:rPr>
          <w:rFonts w:ascii="Arial" w:hAnsi="Arial" w:cs="Arial"/>
          <w:sz w:val="20"/>
          <w:szCs w:val="20"/>
          <w:highlight w:val="yellow"/>
        </w:rPr>
        <w:t>dostarczy zamówione implanty wraz z 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ym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 </w:t>
      </w:r>
      <w:r>
        <w:rPr>
          <w:rFonts w:ascii="Arial" w:hAnsi="Arial" w:cs="Arial"/>
          <w:sz w:val="20"/>
          <w:szCs w:val="20"/>
          <w:highlight w:val="yellow"/>
        </w:rPr>
        <w:t xml:space="preserve">do każdego zabiegu na zamówienie w ciągu 24 godzin od złożenia zamówienia. </w:t>
      </w:r>
    </w:p>
    <w:p w:rsidR="00473B6A" w:rsidRPr="00B62675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EF399F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9, 16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Wykonawca dostarczy zamówione implanty wraz z 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ym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 </w:t>
      </w:r>
      <w:r>
        <w:rPr>
          <w:rFonts w:ascii="Arial" w:hAnsi="Arial" w:cs="Arial"/>
          <w:sz w:val="20"/>
          <w:szCs w:val="20"/>
          <w:highlight w:val="yellow"/>
        </w:rPr>
        <w:t xml:space="preserve">do każdego zabiegu na zamówienie w ciągu </w:t>
      </w:r>
      <w:r w:rsidR="00AA257A">
        <w:rPr>
          <w:rFonts w:ascii="Arial" w:hAnsi="Arial" w:cs="Arial"/>
          <w:sz w:val="20"/>
          <w:szCs w:val="20"/>
          <w:highlight w:val="yellow"/>
        </w:rPr>
        <w:t xml:space="preserve">max do 96 </w:t>
      </w:r>
      <w:r>
        <w:rPr>
          <w:rFonts w:ascii="Arial" w:hAnsi="Arial" w:cs="Arial"/>
          <w:sz w:val="20"/>
          <w:szCs w:val="20"/>
          <w:highlight w:val="yellow"/>
        </w:rPr>
        <w:t xml:space="preserve">godzin od złożenia zamówienia. </w:t>
      </w: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4, 8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>Wykonawca powierzy wraz z pierwszą dostawą Zamawiającemu do dyspozycji Zamawiającego (na Bloku Operacyjnym) bez dodatkowego wynagrodzenia kompletny zestaw implantów</w:t>
      </w:r>
      <w:r w:rsidRPr="00735544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oraz 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</w:t>
      </w:r>
      <w:r>
        <w:rPr>
          <w:rFonts w:ascii="Arial" w:hAnsi="Arial" w:cs="Arial"/>
          <w:sz w:val="20"/>
          <w:szCs w:val="20"/>
          <w:highlight w:val="yellow"/>
        </w:rPr>
        <w:t xml:space="preserve"> (zgodnie z Załącznikiem nr 9). Wykorzystane elementy zestawu zostaną uzupełnione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po złożeniu przez Zamawiającego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w formie pisemnej, e-mailowej w </w:t>
      </w:r>
      <w:r>
        <w:rPr>
          <w:rFonts w:ascii="Arial" w:hAnsi="Arial" w:cs="Arial"/>
          <w:sz w:val="20"/>
          <w:szCs w:val="20"/>
          <w:highlight w:val="yellow"/>
        </w:rPr>
        <w:t>ciągu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AA257A">
        <w:rPr>
          <w:rFonts w:ascii="Arial" w:hAnsi="Arial" w:cs="Arial"/>
          <w:sz w:val="20"/>
          <w:szCs w:val="20"/>
          <w:highlight w:val="yellow"/>
        </w:rPr>
        <w:t>max do 96 godz.</w:t>
      </w:r>
      <w:r w:rsidR="00AA257A"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od momentu złożenia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>.</w:t>
      </w:r>
      <w:r>
        <w:rPr>
          <w:rFonts w:ascii="Arial" w:hAnsi="Arial" w:cs="Arial"/>
          <w:sz w:val="20"/>
          <w:szCs w:val="20"/>
          <w:highlight w:val="yellow"/>
        </w:rPr>
        <w:t xml:space="preserve"> Zamawiający zapłaci za wykorzystane implanty według raportu zużytych materiałów. </w:t>
      </w:r>
    </w:p>
    <w:p w:rsidR="00473B6A" w:rsidRDefault="00473B6A" w:rsidP="00473B6A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 xml:space="preserve">- Zadanie nr 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– </w:t>
      </w:r>
      <w:r>
        <w:rPr>
          <w:rFonts w:ascii="Arial" w:hAnsi="Arial" w:cs="Arial"/>
          <w:sz w:val="20"/>
          <w:szCs w:val="20"/>
          <w:highlight w:val="yellow"/>
        </w:rPr>
        <w:t>Wykonawca powierzy wraz z pierwszą dostawą Zamawiającemu do dyspozycji Zamawiającego (na Bloku Operacyjnym) bez dodatkowego wynagrodzenia kompletny zestaw implantów</w:t>
      </w:r>
      <w:r w:rsidRPr="00735544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oraz k</w:t>
      </w:r>
      <w:r w:rsidRPr="00292F14">
        <w:rPr>
          <w:rFonts w:ascii="Arial" w:hAnsi="Arial" w:cs="Arial"/>
          <w:sz w:val="20"/>
          <w:szCs w:val="20"/>
          <w:highlight w:val="yellow"/>
        </w:rPr>
        <w:t>ompletn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instrumentarium do implantacji</w:t>
      </w:r>
      <w:r>
        <w:rPr>
          <w:rFonts w:ascii="Arial" w:hAnsi="Arial" w:cs="Arial"/>
          <w:sz w:val="20"/>
          <w:szCs w:val="20"/>
          <w:highlight w:val="yellow"/>
        </w:rPr>
        <w:t xml:space="preserve"> (zgodnie z Załącznikiem nr 9). Wykorzystane elementy zestawu zostaną uzupełnione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po złożeniu przez Zamawiającego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w formie pisemnej, e-mailowej w </w:t>
      </w:r>
      <w:r>
        <w:rPr>
          <w:rFonts w:ascii="Arial" w:hAnsi="Arial" w:cs="Arial"/>
          <w:sz w:val="20"/>
          <w:szCs w:val="20"/>
          <w:highlight w:val="yellow"/>
        </w:rPr>
        <w:t>ciągu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AA257A">
        <w:rPr>
          <w:rFonts w:ascii="Arial" w:hAnsi="Arial" w:cs="Arial"/>
          <w:sz w:val="20"/>
          <w:szCs w:val="20"/>
          <w:highlight w:val="yellow"/>
        </w:rPr>
        <w:t>max do 96 godz.</w:t>
      </w:r>
      <w:r w:rsidR="00AA257A"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od momentu złożenia </w:t>
      </w:r>
      <w:r>
        <w:rPr>
          <w:rFonts w:ascii="Arial" w:hAnsi="Arial" w:cs="Arial"/>
          <w:sz w:val="20"/>
          <w:szCs w:val="20"/>
          <w:highlight w:val="yellow"/>
        </w:rPr>
        <w:t>raportu zużytych materiałów</w:t>
      </w:r>
      <w:r w:rsidRPr="00292F14">
        <w:rPr>
          <w:rFonts w:ascii="Arial" w:hAnsi="Arial" w:cs="Arial"/>
          <w:sz w:val="20"/>
          <w:szCs w:val="20"/>
          <w:highlight w:val="yellow"/>
        </w:rPr>
        <w:t>.</w:t>
      </w:r>
      <w:r>
        <w:rPr>
          <w:rFonts w:ascii="Arial" w:hAnsi="Arial" w:cs="Arial"/>
          <w:sz w:val="20"/>
          <w:szCs w:val="20"/>
          <w:highlight w:val="yellow"/>
        </w:rPr>
        <w:t xml:space="preserve"> Zamawiający zapłaci za wykorzystane implanty według raportu zużytych materiałów. </w:t>
      </w:r>
    </w:p>
    <w:p w:rsidR="00473B6A" w:rsidRDefault="00473B6A" w:rsidP="00473B6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 xml:space="preserve">Wykonawca dostarczy przedmiot zamówienia z </w:t>
      </w:r>
      <w:r w:rsidRPr="00EF399F">
        <w:rPr>
          <w:rFonts w:ascii="Arial" w:hAnsi="Arial" w:cs="Arial"/>
          <w:b/>
          <w:sz w:val="20"/>
          <w:szCs w:val="20"/>
          <w:highlight w:val="yellow"/>
        </w:rPr>
        <w:t xml:space="preserve">poz. </w:t>
      </w:r>
      <w:r>
        <w:rPr>
          <w:rFonts w:ascii="Arial" w:hAnsi="Arial" w:cs="Arial"/>
          <w:b/>
          <w:sz w:val="20"/>
          <w:szCs w:val="20"/>
          <w:highlight w:val="yellow"/>
        </w:rPr>
        <w:t>99 i 174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w terminie </w:t>
      </w:r>
      <w:r>
        <w:rPr>
          <w:rFonts w:ascii="Arial" w:hAnsi="Arial" w:cs="Arial"/>
          <w:sz w:val="20"/>
          <w:szCs w:val="20"/>
          <w:highlight w:val="yellow"/>
        </w:rPr>
        <w:t>max. do 14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 xml:space="preserve">dni 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od momentu </w:t>
      </w:r>
      <w:r>
        <w:rPr>
          <w:rFonts w:ascii="Arial" w:hAnsi="Arial" w:cs="Arial"/>
          <w:sz w:val="20"/>
          <w:szCs w:val="20"/>
          <w:highlight w:val="yellow"/>
        </w:rPr>
        <w:t>złożenia zamówienia</w:t>
      </w:r>
      <w:r w:rsidRPr="00292F14">
        <w:rPr>
          <w:rFonts w:ascii="Arial" w:hAnsi="Arial" w:cs="Arial"/>
          <w:sz w:val="20"/>
          <w:szCs w:val="20"/>
          <w:highlight w:val="yellow"/>
        </w:rPr>
        <w:t>.</w:t>
      </w:r>
      <w:r w:rsidRPr="00382DD3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21350" w:rsidRPr="00735544" w:rsidRDefault="00921350" w:rsidP="00473B6A">
      <w:pPr>
        <w:rPr>
          <w:rFonts w:ascii="Arial" w:hAnsi="Arial" w:cs="Arial"/>
          <w:color w:val="000000"/>
          <w:sz w:val="20"/>
          <w:szCs w:val="20"/>
        </w:rPr>
      </w:pPr>
    </w:p>
    <w:p w:rsidR="0088151F" w:rsidRDefault="0088151F" w:rsidP="0088151F">
      <w:pPr>
        <w:jc w:val="both"/>
        <w:rPr>
          <w:rFonts w:ascii="Arial" w:hAnsi="Arial" w:cs="Arial"/>
          <w:sz w:val="20"/>
          <w:szCs w:val="20"/>
        </w:rPr>
      </w:pPr>
    </w:p>
    <w:p w:rsidR="0088151F" w:rsidRDefault="0088151F" w:rsidP="0088151F">
      <w:pPr>
        <w:jc w:val="both"/>
        <w:rPr>
          <w:rFonts w:ascii="Arial" w:hAnsi="Arial" w:cs="Arial"/>
          <w:i/>
          <w:sz w:val="16"/>
          <w:szCs w:val="16"/>
        </w:rPr>
      </w:pPr>
      <w:r w:rsidRPr="00B51028">
        <w:rPr>
          <w:rFonts w:ascii="Arial" w:hAnsi="Arial" w:cs="Arial"/>
          <w:i/>
          <w:sz w:val="16"/>
          <w:szCs w:val="16"/>
        </w:rPr>
        <w:t>*Termin dostawy jest jednym z kryteriów oceny ofert. Ilość przyznawanych punktów w kryterium termin dostawy została podana w Rozdz. XVII SIWZ.</w:t>
      </w:r>
    </w:p>
    <w:p w:rsidR="00AA257A" w:rsidRDefault="00AA257A" w:rsidP="0088151F">
      <w:pPr>
        <w:jc w:val="both"/>
        <w:rPr>
          <w:rFonts w:ascii="Arial" w:hAnsi="Arial" w:cs="Arial"/>
          <w:i/>
          <w:sz w:val="16"/>
          <w:szCs w:val="16"/>
        </w:rPr>
      </w:pPr>
    </w:p>
    <w:p w:rsidR="00921350" w:rsidRPr="005E33F3" w:rsidRDefault="00921350" w:rsidP="0092135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na koszt wykonawcy, bez względu na wartość dostawy, w terminie: </w:t>
      </w:r>
    </w:p>
    <w:p w:rsidR="00921350" w:rsidRDefault="00921350" w:rsidP="00921350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t>- Zadanie nr 1</w:t>
      </w:r>
      <w:r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sz w:val="20"/>
          <w:szCs w:val="20"/>
          <w:highlight w:val="yellow"/>
        </w:rPr>
        <w:t xml:space="preserve"> –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max. do 28 dni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od momentu </w:t>
      </w:r>
      <w:r>
        <w:rPr>
          <w:rFonts w:ascii="Arial" w:hAnsi="Arial" w:cs="Arial"/>
          <w:sz w:val="20"/>
          <w:szCs w:val="20"/>
          <w:highlight w:val="yellow"/>
        </w:rPr>
        <w:t>podpisania umowy.</w:t>
      </w:r>
    </w:p>
    <w:p w:rsidR="00921350" w:rsidRDefault="00921350" w:rsidP="00921350">
      <w:pPr>
        <w:rPr>
          <w:rFonts w:ascii="Arial" w:hAnsi="Arial" w:cs="Arial"/>
          <w:sz w:val="20"/>
          <w:szCs w:val="20"/>
          <w:highlight w:val="yellow"/>
        </w:rPr>
      </w:pPr>
      <w:r w:rsidRPr="00B62675">
        <w:rPr>
          <w:rFonts w:ascii="Arial" w:hAnsi="Arial" w:cs="Arial"/>
          <w:b/>
          <w:sz w:val="20"/>
          <w:szCs w:val="20"/>
          <w:highlight w:val="yellow"/>
        </w:rPr>
        <w:lastRenderedPageBreak/>
        <w:t>- Zadanie nr 1</w:t>
      </w:r>
      <w:r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sz w:val="20"/>
          <w:szCs w:val="20"/>
          <w:highlight w:val="yellow"/>
        </w:rPr>
        <w:t xml:space="preserve"> –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max. do 21 dni</w:t>
      </w:r>
      <w:r w:rsidRPr="00292F14">
        <w:rPr>
          <w:rFonts w:ascii="Arial" w:hAnsi="Arial" w:cs="Arial"/>
          <w:sz w:val="20"/>
          <w:szCs w:val="20"/>
          <w:highlight w:val="yellow"/>
        </w:rPr>
        <w:t xml:space="preserve"> od momentu </w:t>
      </w:r>
      <w:r>
        <w:rPr>
          <w:rFonts w:ascii="Arial" w:hAnsi="Arial" w:cs="Arial"/>
          <w:sz w:val="20"/>
          <w:szCs w:val="20"/>
          <w:highlight w:val="yellow"/>
        </w:rPr>
        <w:t>podpisania umowy.</w:t>
      </w:r>
    </w:p>
    <w:p w:rsidR="00921350" w:rsidRDefault="00921350" w:rsidP="007A6101">
      <w:pPr>
        <w:jc w:val="both"/>
        <w:rPr>
          <w:rFonts w:ascii="Arial" w:hAnsi="Arial" w:cs="Arial"/>
          <w:sz w:val="20"/>
          <w:szCs w:val="20"/>
        </w:rPr>
      </w:pPr>
    </w:p>
    <w:p w:rsidR="00921350" w:rsidRDefault="00921350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Miejscem realizacji przedmiotu zamówienia jest siedziba Z</w:t>
      </w:r>
      <w:r w:rsidRPr="00C57F27">
        <w:rPr>
          <w:rFonts w:ascii="Arial" w:hAnsi="Arial" w:cs="Arial"/>
          <w:sz w:val="20"/>
          <w:szCs w:val="20"/>
        </w:rPr>
        <w:t>amawiającego</w:t>
      </w:r>
      <w:r>
        <w:rPr>
          <w:rFonts w:ascii="Arial" w:hAnsi="Arial" w:cs="Arial"/>
          <w:sz w:val="20"/>
          <w:szCs w:val="20"/>
        </w:rPr>
        <w:t>.</w:t>
      </w:r>
    </w:p>
    <w:p w:rsidR="007A6101" w:rsidRPr="00C57F27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Dostawy </w:t>
      </w:r>
      <w:r w:rsidRPr="00C57F27">
        <w:rPr>
          <w:rFonts w:ascii="Arial" w:hAnsi="Arial" w:cs="Arial"/>
          <w:sz w:val="20"/>
          <w:szCs w:val="20"/>
        </w:rPr>
        <w:t xml:space="preserve">mają być </w:t>
      </w:r>
      <w:r>
        <w:rPr>
          <w:rFonts w:ascii="Arial" w:hAnsi="Arial" w:cs="Arial"/>
          <w:sz w:val="20"/>
          <w:szCs w:val="20"/>
        </w:rPr>
        <w:t>realizowane</w:t>
      </w:r>
      <w:r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A6101" w:rsidRDefault="007A6101" w:rsidP="007A6101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>- od 8:00 do 14:00,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895AE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Dostawy będą</w:t>
      </w:r>
      <w:r w:rsidRPr="00895AE6">
        <w:rPr>
          <w:rFonts w:ascii="Arial" w:hAnsi="Arial" w:cs="Arial"/>
          <w:sz w:val="20"/>
          <w:szCs w:val="20"/>
        </w:rPr>
        <w:t xml:space="preserve"> realizowan</w:t>
      </w:r>
      <w:r>
        <w:rPr>
          <w:rFonts w:ascii="Arial" w:hAnsi="Arial" w:cs="Arial"/>
          <w:sz w:val="20"/>
          <w:szCs w:val="20"/>
        </w:rPr>
        <w:t>e</w:t>
      </w:r>
      <w:r w:rsidRPr="00895AE6">
        <w:rPr>
          <w:rFonts w:ascii="Arial" w:hAnsi="Arial" w:cs="Arial"/>
          <w:sz w:val="20"/>
          <w:szCs w:val="20"/>
        </w:rPr>
        <w:t xml:space="preserve"> na koszt i ryzyko Wykonawc</w:t>
      </w:r>
      <w:r>
        <w:rPr>
          <w:rFonts w:ascii="Arial" w:hAnsi="Arial" w:cs="Arial"/>
          <w:sz w:val="20"/>
          <w:szCs w:val="20"/>
        </w:rPr>
        <w:t>y.</w:t>
      </w:r>
    </w:p>
    <w:p w:rsidR="007A6101" w:rsidRPr="007D7F58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FC1A42">
        <w:rPr>
          <w:rFonts w:ascii="Arial" w:hAnsi="Arial" w:cs="Arial"/>
          <w:sz w:val="20"/>
          <w:szCs w:val="20"/>
        </w:rPr>
        <w:t>. 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7D7F58">
        <w:rPr>
          <w:rFonts w:ascii="Arial" w:hAnsi="Arial" w:cs="Arial"/>
          <w:sz w:val="20"/>
          <w:szCs w:val="20"/>
        </w:rPr>
        <w:t>przez Zamawiającego</w:t>
      </w:r>
    </w:p>
    <w:p w:rsidR="007A6101" w:rsidRPr="002A4014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8. Termin przydatności do użycia</w:t>
      </w:r>
      <w:r w:rsidR="00632D4B">
        <w:rPr>
          <w:rFonts w:ascii="Arial" w:hAnsi="Arial" w:cs="Arial"/>
          <w:sz w:val="20"/>
          <w:szCs w:val="20"/>
        </w:rPr>
        <w:t>/ gwarancji</w:t>
      </w:r>
      <w:r w:rsidRPr="002A4014">
        <w:rPr>
          <w:rFonts w:ascii="Arial" w:hAnsi="Arial" w:cs="Arial"/>
          <w:sz w:val="20"/>
          <w:szCs w:val="20"/>
        </w:rPr>
        <w:t xml:space="preserve"> wynosi</w:t>
      </w:r>
      <w:r>
        <w:rPr>
          <w:rFonts w:ascii="Arial" w:hAnsi="Arial" w:cs="Arial"/>
          <w:sz w:val="20"/>
          <w:szCs w:val="20"/>
        </w:rPr>
        <w:t xml:space="preserve"> od daty dostawy</w:t>
      </w:r>
      <w:r w:rsidRPr="002A4014">
        <w:rPr>
          <w:rFonts w:ascii="Arial" w:hAnsi="Arial" w:cs="Arial"/>
          <w:sz w:val="20"/>
          <w:szCs w:val="20"/>
        </w:rPr>
        <w:t>:</w:t>
      </w:r>
    </w:p>
    <w:p w:rsidR="0088151F" w:rsidRDefault="0088151F" w:rsidP="0088151F">
      <w:pPr>
        <w:jc w:val="both"/>
        <w:rPr>
          <w:rFonts w:ascii="Arial" w:hAnsi="Arial" w:cs="Arial"/>
          <w:sz w:val="20"/>
          <w:szCs w:val="20"/>
        </w:rPr>
      </w:pPr>
      <w:r w:rsidRPr="00632D4B">
        <w:rPr>
          <w:rFonts w:ascii="Arial" w:hAnsi="Arial" w:cs="Arial"/>
          <w:sz w:val="20"/>
          <w:szCs w:val="20"/>
        </w:rPr>
        <w:t>- min. 2 lata od daty dostawy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F4EA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7A6101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A6101" w:rsidRPr="00A4597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>
        <w:rPr>
          <w:rFonts w:ascii="Arial" w:hAnsi="Arial" w:cs="Arial"/>
          <w:color w:val="000000"/>
          <w:sz w:val="20"/>
          <w:szCs w:val="20"/>
        </w:rPr>
        <w:t xml:space="preserve">ny, </w:t>
      </w:r>
      <w:r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t xml:space="preserve">12. </w:t>
      </w:r>
      <w:r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7A6101" w:rsidRPr="005177CF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Nr 1,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, 5, 5d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7A6101">
        <w:rPr>
          <w:rFonts w:ascii="Arial" w:hAnsi="Arial" w:cs="Arial"/>
          <w:b/>
          <w:color w:val="000000"/>
          <w:highlight w:val="green"/>
        </w:rPr>
        <w:t>VII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. OPIS WARUNKÓW UDZIAŁU W POSTĘPOWANIU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 PODSTAW WYKLUCZENIA 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ORAZ SPOSOBU DOKONYWANIA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ICH </w:t>
      </w:r>
      <w:r w:rsidR="003E124F" w:rsidRPr="007A6101">
        <w:rPr>
          <w:rFonts w:ascii="Arial" w:hAnsi="Arial" w:cs="Arial"/>
          <w:b/>
          <w:color w:val="000000"/>
          <w:highlight w:val="green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>Z postępowania o udzielenie zamówienia wyklucza się Wykonawców, w stosunku do których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ust. 1  pkt.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lastRenderedPageBreak/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Wykluczenie, o którym mowa w niniejszym punkcie następować będzie na okres ww. okoliczności. W p</w:t>
      </w:r>
      <w:r w:rsidR="000C26DA">
        <w:rPr>
          <w:rFonts w:ascii="Arial" w:eastAsia="Calibri" w:hAnsi="Arial" w:cs="Arial"/>
          <w:color w:val="000000"/>
          <w:sz w:val="20"/>
          <w:szCs w:val="20"/>
        </w:rPr>
        <w:t>rzypadku wykonawcy wykluczonego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na podstawie art. 7 ust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lastRenderedPageBreak/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z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>Dz. U. 2022 poz.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282CDA">
        <w:trPr>
          <w:trHeight w:val="983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 xml:space="preserve">Zamawiający może na każdym etapie postępowania, uznać, że wykonawca nie posiada wymaganych zdolności, jeżeli posiadanie przez wykonawcę sprzecznych interesów, w szczególności zaangażowanie </w:t>
            </w:r>
            <w:r w:rsidRPr="007756DE">
              <w:rPr>
                <w:rFonts w:ascii="Arial" w:hAnsi="Arial" w:cs="Arial"/>
                <w:sz w:val="20"/>
                <w:szCs w:val="20"/>
              </w:rPr>
              <w:lastRenderedPageBreak/>
              <w:t>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D812D9" w:rsidRPr="00643CBB" w:rsidRDefault="00D812D9" w:rsidP="00D812D9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Polskiej: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D812D9" w:rsidRDefault="00D812D9" w:rsidP="00D812D9">
      <w:pPr>
        <w:spacing w:line="276" w:lineRule="auto"/>
        <w:rPr>
          <w:rFonts w:ascii="Arial" w:hAnsi="Arial" w:cs="Arial"/>
          <w:sz w:val="20"/>
          <w:szCs w:val="20"/>
        </w:rPr>
      </w:pPr>
    </w:p>
    <w:p w:rsidR="00D812D9" w:rsidRDefault="00D812D9" w:rsidP="00D812D9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ma przepisów o oświadczeniu pod przysięgą, złożone przed organem sądowym lub administracyjnym, notariuszem, organem samorządu zawodowego lub gospodarczego, właściwym ze względu na siedzibę lub miejsce zamieszkania wykonawcy</w:t>
      </w:r>
      <w:r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D812D9" w:rsidRPr="00643CBB" w:rsidRDefault="00D812D9" w:rsidP="00D812D9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p.z.p</w:t>
      </w:r>
      <w:proofErr w:type="spell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 xml:space="preserve">Jeżeli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zakresie w jakim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 xml:space="preserve">składa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 xml:space="preserve">Wykonawcy mogą wspólnie ubiegać się o udzielenie zamówienia. W takim przypadku Wykonawcy ustanawiają pełnomocnika do reprezentowania ich w postępowaniu albo do reprezentowania i </w:t>
      </w:r>
      <w:r w:rsidRPr="00507FDF">
        <w:rPr>
          <w:rFonts w:ascii="Arial" w:hAnsi="Arial" w:cs="Arial"/>
          <w:sz w:val="20"/>
          <w:szCs w:val="20"/>
        </w:rPr>
        <w:lastRenderedPageBreak/>
        <w:t>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1. W postępowaniu o udzielenie zamówienia publicznego komunikacja między Zamawiającym a wykonawcami odbywa się przy użyciu Platformy e-Zamówienia, która jest dostępna pod adresem https://ezamowienia.gov.pl.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7A6101" w:rsidRDefault="00366978" w:rsidP="002A4C2C">
      <w:pPr>
        <w:autoSpaceDE w:val="0"/>
        <w:autoSpaceDN w:val="0"/>
        <w:adjustRightInd w:val="0"/>
        <w:rPr>
          <w:rStyle w:val="Hipercze"/>
          <w:rFonts w:ascii="Arial" w:hAnsi="Arial" w:cs="Arial"/>
          <w:sz w:val="20"/>
          <w:szCs w:val="20"/>
        </w:rPr>
      </w:pPr>
      <w:r w:rsidRPr="00366978">
        <w:rPr>
          <w:rStyle w:val="Hipercze"/>
          <w:rFonts w:ascii="Arial" w:hAnsi="Arial" w:cs="Arial"/>
          <w:sz w:val="20"/>
          <w:szCs w:val="20"/>
        </w:rPr>
        <w:t>https://ezamowienia.gov.pl/mp-client/tenders/ocds-148610-59e7a601-7a39-48bd-908e-af54ff2d87eb</w:t>
      </w:r>
    </w:p>
    <w:p w:rsidR="0088151F" w:rsidRDefault="0088151F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Default="00366978" w:rsidP="002A4C2C">
      <w:pPr>
        <w:autoSpaceDE w:val="0"/>
        <w:autoSpaceDN w:val="0"/>
        <w:adjustRightInd w:val="0"/>
      </w:pPr>
      <w:r>
        <w:t>ocds-148610-59e7a601-7a39-48bd-908e-af54ff2d87eb</w:t>
      </w:r>
    </w:p>
    <w:p w:rsidR="0088151F" w:rsidRPr="00C64E15" w:rsidRDefault="0088151F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dostępny na stronie internetowej https://ezamowienia.gov.pl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9. Dokumenty elektroniczne1, o których mowa w § 2 ust. 1 rozporządzenia Prezesa Rady Ministrów </w:t>
      </w:r>
      <w:r w:rsidR="00464159" w:rsidRPr="00C64E15">
        <w:rPr>
          <w:sz w:val="20"/>
          <w:szCs w:val="20"/>
        </w:rPr>
        <w:t>z dnia 30 grudnia 2020 r. w sprawie sposobu sporządzania i przekazywania informacji oraz wymagań technicznych dla dokumentów elektronicznych oraz środków komunikacji elektronicznej w postępowaniu o udzielenie zamówienia publicznego lub w konkursie (Dz. U. poz. 2452)</w:t>
      </w:r>
      <w:r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Pr="00C64E15">
        <w:rPr>
          <w:sz w:val="20"/>
          <w:szCs w:val="20"/>
        </w:rPr>
        <w:t xml:space="preserve">, z uwzględnieniem rodzaju przekazywanych danych i przekazuje się jako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a. w formatach danych określonych w przepisach rozporządzenia Rady Ministrów w sprawie Krajowych Ram Interoperacyjności (i przekazuje się jako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b. jako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z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>opatrzone kwalifikowanym podpisem 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przesyłanych jako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2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19. Oferta, wniosek oraz przedmiotowe środki dowodowe składane elektronicznie musza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3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lastRenderedPageBreak/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gdy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4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5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88151F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Andrzej Szczepuła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CB4677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Agata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Łuciw</w:t>
            </w:r>
            <w:proofErr w:type="spellEnd"/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88151F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Apteka Szpitalna</w:t>
            </w:r>
            <w:r w:rsidR="007A610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A6101" w:rsidRPr="00054A96" w:rsidRDefault="007A6101" w:rsidP="007A6101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88151F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apteka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7A6101" w:rsidRPr="00AF6EBB" w:rsidRDefault="007A610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71/ 30 11 3</w:t>
            </w:r>
            <w:r w:rsidR="0088151F">
              <w:rPr>
                <w:rFonts w:ascii="Arial" w:hAnsi="Arial" w:cs="Arial"/>
                <w:sz w:val="20"/>
                <w:szCs w:val="20"/>
                <w:lang w:val="en-US"/>
              </w:rPr>
              <w:t>18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6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</w:t>
            </w:r>
            <w:r w:rsidR="007A6101">
              <w:rPr>
                <w:rFonts w:ascii="Arial" w:hAnsi="Arial" w:cs="Arial"/>
                <w:sz w:val="20"/>
                <w:szCs w:val="20"/>
                <w:lang w:val="en-US"/>
              </w:rPr>
              <w:t>0 11 303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82CDA">
        <w:rPr>
          <w:rFonts w:ascii="Arial" w:hAnsi="Arial" w:cs="Arial"/>
          <w:b/>
          <w:sz w:val="20"/>
          <w:szCs w:val="20"/>
          <w:highlight w:val="yellow"/>
        </w:rPr>
        <w:t xml:space="preserve">do dnia </w:t>
      </w:r>
      <w:r w:rsidR="00282CDA">
        <w:rPr>
          <w:rFonts w:ascii="Arial" w:hAnsi="Arial" w:cs="Arial"/>
          <w:b/>
          <w:sz w:val="20"/>
          <w:szCs w:val="20"/>
          <w:highlight w:val="yellow"/>
        </w:rPr>
        <w:t>13</w:t>
      </w:r>
      <w:r w:rsidR="000024F7" w:rsidRPr="00282CDA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="0088151F" w:rsidRPr="00282CDA">
        <w:rPr>
          <w:rFonts w:ascii="Arial" w:hAnsi="Arial" w:cs="Arial"/>
          <w:b/>
          <w:sz w:val="20"/>
          <w:szCs w:val="20"/>
          <w:highlight w:val="yellow"/>
        </w:rPr>
        <w:t xml:space="preserve">lutego </w:t>
      </w:r>
      <w:r w:rsidRPr="00282CDA">
        <w:rPr>
          <w:rFonts w:ascii="Arial" w:hAnsi="Arial" w:cs="Arial"/>
          <w:b/>
          <w:sz w:val="20"/>
          <w:szCs w:val="20"/>
          <w:highlight w:val="yellow"/>
        </w:rPr>
        <w:t>202</w:t>
      </w:r>
      <w:r w:rsidR="0088151F" w:rsidRPr="00282CDA">
        <w:rPr>
          <w:rFonts w:ascii="Arial" w:hAnsi="Arial" w:cs="Arial"/>
          <w:b/>
          <w:sz w:val="20"/>
          <w:szCs w:val="20"/>
          <w:highlight w:val="yellow"/>
        </w:rPr>
        <w:t>5</w:t>
      </w:r>
      <w:r w:rsidRPr="00282CDA">
        <w:rPr>
          <w:rFonts w:ascii="Arial" w:hAnsi="Arial" w:cs="Arial"/>
          <w:b/>
          <w:sz w:val="20"/>
          <w:szCs w:val="20"/>
          <w:highlight w:val="yellow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(art.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</w:t>
      </w:r>
      <w:r w:rsidRPr="00921387">
        <w:rPr>
          <w:rFonts w:ascii="Arial" w:hAnsi="Arial" w:cs="Arial"/>
          <w:sz w:val="20"/>
          <w:szCs w:val="20"/>
        </w:rPr>
        <w:lastRenderedPageBreak/>
        <w:t xml:space="preserve">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>WZ i wzoru umowy bez zastrzeżeń, a także informację którą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 xml:space="preserve">świadczenie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>Dz. U. 2022 poz.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>specyfikację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C62BFF" w:rsidRPr="00C62BFF" w:rsidRDefault="00C62BFF" w:rsidP="00C62BFF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i/>
          <w:sz w:val="20"/>
          <w:szCs w:val="20"/>
        </w:rPr>
      </w:pPr>
      <w:r w:rsidRPr="00C62BFF">
        <w:rPr>
          <w:rFonts w:ascii="Arial" w:hAnsi="Arial" w:cs="Arial"/>
          <w:i/>
          <w:sz w:val="20"/>
          <w:szCs w:val="20"/>
        </w:rPr>
        <w:t xml:space="preserve">( w celu usprawnienia procesu badania ofert Zamawiający prosi </w:t>
      </w:r>
      <w:r>
        <w:rPr>
          <w:rFonts w:ascii="Arial" w:hAnsi="Arial" w:cs="Arial"/>
          <w:i/>
          <w:sz w:val="20"/>
          <w:szCs w:val="20"/>
        </w:rPr>
        <w:t xml:space="preserve">dodatkowo </w:t>
      </w:r>
      <w:r w:rsidRPr="00C62BFF">
        <w:rPr>
          <w:rFonts w:ascii="Arial" w:hAnsi="Arial" w:cs="Arial"/>
          <w:i/>
          <w:sz w:val="20"/>
          <w:szCs w:val="20"/>
        </w:rPr>
        <w:t xml:space="preserve">o załączenie do Oferty </w:t>
      </w:r>
      <w:r>
        <w:rPr>
          <w:rFonts w:ascii="Arial" w:hAnsi="Arial" w:cs="Arial"/>
          <w:i/>
          <w:sz w:val="20"/>
          <w:szCs w:val="20"/>
        </w:rPr>
        <w:t xml:space="preserve">Załącznika nr 9 - </w:t>
      </w:r>
      <w:r w:rsidRPr="00C62BFF">
        <w:rPr>
          <w:rFonts w:ascii="Arial" w:hAnsi="Arial" w:cs="Arial"/>
          <w:i/>
          <w:sz w:val="20"/>
          <w:szCs w:val="20"/>
        </w:rPr>
        <w:t>Formularza Asortymentowo-cenowego również w wersji edytowalnej);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</w:t>
      </w:r>
      <w:r w:rsidR="006E7348">
        <w:rPr>
          <w:rFonts w:ascii="Arial" w:hAnsi="Arial" w:cs="Arial"/>
          <w:color w:val="000000"/>
          <w:sz w:val="20"/>
          <w:szCs w:val="20"/>
        </w:rPr>
        <w:t>(odpowiednio dla poszczególnych zadań)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oświadczenie,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>pełnomocnictwa do podpisania oferty i załączników (jeżeli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47456E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>Wykonawca dodaje Formularz oferty</w:t>
      </w:r>
      <w:r w:rsidR="0047456E">
        <w:rPr>
          <w:rFonts w:ascii="Arial" w:hAnsi="Arial" w:cs="Arial"/>
          <w:color w:val="000000"/>
          <w:sz w:val="20"/>
          <w:szCs w:val="20"/>
        </w:rPr>
        <w:t xml:space="preserve"> – Załącznik nr 1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 xml:space="preserve"> („Wypełniony formularz oferty”). 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282CDA">
        <w:rPr>
          <w:rFonts w:ascii="Arial" w:hAnsi="Arial" w:cs="Arial"/>
          <w:b/>
          <w:sz w:val="20"/>
          <w:szCs w:val="20"/>
          <w:highlight w:val="yellow"/>
        </w:rPr>
        <w:t>13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8F4808">
        <w:rPr>
          <w:rFonts w:ascii="Arial" w:hAnsi="Arial" w:cs="Arial"/>
          <w:b/>
          <w:sz w:val="20"/>
          <w:szCs w:val="20"/>
          <w:highlight w:val="yellow"/>
        </w:rPr>
        <w:t>12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47456E">
        <w:rPr>
          <w:rFonts w:ascii="Arial" w:hAnsi="Arial" w:cs="Arial"/>
          <w:b/>
          <w:sz w:val="20"/>
          <w:szCs w:val="20"/>
          <w:highlight w:val="yellow"/>
        </w:rPr>
        <w:t>4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r.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lastRenderedPageBreak/>
        <w:t xml:space="preserve">4. Otwarcie ofert nastąpi w dniu </w:t>
      </w:r>
      <w:r w:rsidR="00282CDA">
        <w:rPr>
          <w:rFonts w:ascii="Arial" w:hAnsi="Arial" w:cs="Arial"/>
          <w:b/>
          <w:sz w:val="20"/>
          <w:szCs w:val="20"/>
          <w:highlight w:val="yellow"/>
        </w:rPr>
        <w:t>13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8F4808">
        <w:rPr>
          <w:rFonts w:ascii="Arial" w:hAnsi="Arial" w:cs="Arial"/>
          <w:b/>
          <w:sz w:val="20"/>
          <w:szCs w:val="20"/>
          <w:highlight w:val="yellow"/>
        </w:rPr>
        <w:t>12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47456E">
        <w:rPr>
          <w:rFonts w:ascii="Arial" w:hAnsi="Arial" w:cs="Arial"/>
          <w:b/>
          <w:sz w:val="20"/>
          <w:szCs w:val="20"/>
          <w:highlight w:val="yellow"/>
        </w:rPr>
        <w:t>4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r.,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 oferty - Załącznik nr 1 SWZ (odpowiednio dla poszczególnych zadań).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W pr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zypadku, gdy wykonawca nie wskaże w Załączniku nr 1 oferowanego terminu dostawy lub/ i innych punktowanych parametrów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 możliwy termin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F4808" w:rsidRPr="007C6A35" w:rsidRDefault="008F4808" w:rsidP="008F4808">
      <w:pPr>
        <w:pStyle w:val="NormalnyWeb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Zadanie nr</w:t>
      </w:r>
      <w:r w:rsidRPr="00D951C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: </w:t>
      </w:r>
      <w:r w:rsidR="000F5196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2, 4, 8, </w:t>
      </w:r>
      <w:r w:rsidR="003340DD">
        <w:rPr>
          <w:rFonts w:ascii="Arial" w:hAnsi="Arial" w:cs="Arial"/>
          <w:b/>
          <w:sz w:val="20"/>
          <w:szCs w:val="20"/>
          <w:highlight w:val="green"/>
        </w:rPr>
        <w:t>12, 14, 15</w:t>
      </w:r>
      <w:r w:rsidRPr="00D951C5">
        <w:rPr>
          <w:rFonts w:ascii="Arial" w:hAnsi="Arial" w:cs="Arial"/>
          <w:b/>
          <w:sz w:val="20"/>
          <w:szCs w:val="20"/>
          <w:highlight w:val="green"/>
        </w:rPr>
        <w:t>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snapToGrid w:val="0"/>
              <w:ind w:left="0"/>
              <w:jc w:val="both"/>
            </w:pP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F73DF1" w:rsidRDefault="008F4808" w:rsidP="00AA257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3B4">
              <w:rPr>
                <w:rFonts w:ascii="Arial" w:hAnsi="Arial" w:cs="Arial"/>
                <w:sz w:val="20"/>
                <w:szCs w:val="20"/>
              </w:rPr>
              <w:t>Termin uzupełnienia wykorzystanych implantów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434E43" w:rsidRDefault="008F4808" w:rsidP="00AA257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434E43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</w:t>
      </w:r>
    </w:p>
    <w:p w:rsidR="008F4808" w:rsidRDefault="008F4808" w:rsidP="008F4808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uzupełnienia wykorzystanych implantów:</w:t>
      </w:r>
    </w:p>
    <w:p w:rsidR="008F4808" w:rsidRDefault="008F4808" w:rsidP="008F4808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 od chwili złożenia zamówienia - 40 pkt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- 20 pkt</w:t>
      </w:r>
    </w:p>
    <w:p w:rsidR="008F4808" w:rsidRDefault="008F4808" w:rsidP="008F4808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96 godzin od chwili złożenia zamówienia – 0 pkt*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uzupełnienia zaproponowany w ofercie wykonawcy nie może być dłuższy niż maksymalny podany powyżej. 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i termin uzupełnienia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 </w:t>
      </w:r>
    </w:p>
    <w:p w:rsidR="003340DD" w:rsidRPr="007C6A35" w:rsidRDefault="003340DD" w:rsidP="003340DD">
      <w:pPr>
        <w:pStyle w:val="NormalnyWeb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Zadanie nr</w:t>
      </w:r>
      <w:r w:rsidRPr="00D951C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: </w:t>
      </w: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9, 16</w:t>
      </w:r>
      <w:r>
        <w:rPr>
          <w:rFonts w:ascii="Arial" w:hAnsi="Arial" w:cs="Arial"/>
          <w:b/>
          <w:sz w:val="20"/>
          <w:szCs w:val="20"/>
          <w:highlight w:val="green"/>
        </w:rPr>
        <w:t xml:space="preserve"> </w:t>
      </w:r>
      <w:r w:rsidRPr="00D951C5">
        <w:rPr>
          <w:rFonts w:ascii="Arial" w:hAnsi="Arial" w:cs="Arial"/>
          <w:b/>
          <w:sz w:val="20"/>
          <w:szCs w:val="20"/>
          <w:highlight w:val="green"/>
        </w:rPr>
        <w:t>:</w:t>
      </w:r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3340DD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snapToGrid w:val="0"/>
              <w:ind w:left="0"/>
              <w:jc w:val="both"/>
            </w:pPr>
          </w:p>
        </w:tc>
      </w:tr>
      <w:tr w:rsidR="003340DD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3340DD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0D432C" w:rsidRDefault="003340DD" w:rsidP="007F5E15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0DD" w:rsidRPr="00F73DF1" w:rsidRDefault="003340DD" w:rsidP="003340DD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3B4">
              <w:rPr>
                <w:rFonts w:ascii="Arial" w:hAnsi="Arial" w:cs="Arial"/>
                <w:sz w:val="20"/>
                <w:szCs w:val="20"/>
              </w:rPr>
              <w:t xml:space="preserve">Termin </w:t>
            </w:r>
            <w:r>
              <w:rPr>
                <w:rFonts w:ascii="Arial" w:hAnsi="Arial" w:cs="Arial"/>
                <w:sz w:val="20"/>
                <w:szCs w:val="20"/>
              </w:rPr>
              <w:t>dostarczenia</w:t>
            </w:r>
            <w:r w:rsidRPr="001203B4">
              <w:rPr>
                <w:rFonts w:ascii="Arial" w:hAnsi="Arial" w:cs="Arial"/>
                <w:sz w:val="20"/>
                <w:szCs w:val="20"/>
              </w:rPr>
              <w:t xml:space="preserve"> implantów</w:t>
            </w:r>
            <w:r>
              <w:rPr>
                <w:rFonts w:ascii="Arial" w:hAnsi="Arial" w:cs="Arial"/>
                <w:sz w:val="20"/>
                <w:szCs w:val="20"/>
              </w:rPr>
              <w:t xml:space="preserve"> i instrumentarium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0DD" w:rsidRPr="00434E43" w:rsidRDefault="003340DD" w:rsidP="007F5E1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434E43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3340DD" w:rsidRDefault="003340DD" w:rsidP="003340D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</w:t>
      </w:r>
    </w:p>
    <w:p w:rsidR="003340DD" w:rsidRDefault="003340DD" w:rsidP="003340DD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3340DD" w:rsidRDefault="003340DD" w:rsidP="003340D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Termin </w:t>
      </w:r>
      <w:r w:rsidR="004531B4" w:rsidRPr="004531B4">
        <w:rPr>
          <w:rFonts w:ascii="Arial" w:hAnsi="Arial" w:cs="Arial"/>
          <w:b/>
          <w:sz w:val="20"/>
          <w:szCs w:val="20"/>
        </w:rPr>
        <w:t>dostarczenia implantów i instrumentarium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3340DD" w:rsidRDefault="003340DD" w:rsidP="003340DD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3340DD" w:rsidRDefault="003340DD" w:rsidP="003340DD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 od chwili złożenia zamówienia - 40 pkt</w:t>
      </w:r>
    </w:p>
    <w:p w:rsidR="003340DD" w:rsidRDefault="003340DD" w:rsidP="003340DD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- 20 pkt</w:t>
      </w:r>
    </w:p>
    <w:p w:rsidR="003340DD" w:rsidRDefault="003340DD" w:rsidP="003340DD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96 godzin od chwili złożenia zamówienia – 0 pkt*</w:t>
      </w:r>
    </w:p>
    <w:p w:rsidR="003340DD" w:rsidRDefault="003340DD" w:rsidP="003340DD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uzupełnienia zaproponowany w ofercie wykonawcy nie może być dłuższy niż maksymalny podany powyżej. </w:t>
      </w:r>
    </w:p>
    <w:p w:rsidR="003340DD" w:rsidRDefault="003340DD" w:rsidP="003340DD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i termin uzupełnienia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3340DD" w:rsidRDefault="003340DD" w:rsidP="003340DD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F4808" w:rsidRPr="007C6A35" w:rsidRDefault="008F4808" w:rsidP="003340DD">
      <w:pPr>
        <w:pStyle w:val="NormalnyWeb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Zadanie nr</w:t>
      </w:r>
      <w:r w:rsidRPr="00D951C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: </w:t>
      </w:r>
      <w:r w:rsidR="00BD39F4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1, 3, 5, 6, 7, 10, 11, 13, 17, 21</w:t>
      </w:r>
      <w:r w:rsidRPr="00D951C5">
        <w:rPr>
          <w:rFonts w:ascii="Arial" w:hAnsi="Arial" w:cs="Arial"/>
          <w:b/>
          <w:sz w:val="20"/>
          <w:szCs w:val="20"/>
          <w:highlight w:val="green"/>
        </w:rPr>
        <w:t>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snapToGrid w:val="0"/>
              <w:ind w:left="0"/>
              <w:jc w:val="both"/>
            </w:pP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Termin dostawy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cena oferty z najniższą ceną / cena oferty badanej x 60 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8F4808" w:rsidRDefault="008F4808" w:rsidP="008F4808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8F4808" w:rsidRDefault="008F4808" w:rsidP="008F480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godziny od chwili złożenia zamówienia - 30 pkt</w:t>
      </w:r>
    </w:p>
    <w:p w:rsidR="008F4808" w:rsidRDefault="008F4808" w:rsidP="008F4808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96 godzin od chwili złożenia zamówienia – 0 pkt*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BD39F4" w:rsidRDefault="00BD39F4" w:rsidP="00BD39F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</w:pPr>
    </w:p>
    <w:p w:rsidR="00BD39F4" w:rsidRPr="007C6A35" w:rsidRDefault="00BD39F4" w:rsidP="00BD39F4">
      <w:pPr>
        <w:pStyle w:val="NormalnyWeb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Zadanie nr</w:t>
      </w:r>
      <w:r w:rsidRPr="00D951C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: </w:t>
      </w: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20</w:t>
      </w:r>
      <w:r w:rsidRPr="00D951C5">
        <w:rPr>
          <w:rFonts w:ascii="Arial" w:hAnsi="Arial" w:cs="Arial"/>
          <w:b/>
          <w:sz w:val="20"/>
          <w:szCs w:val="20"/>
          <w:highlight w:val="green"/>
        </w:rPr>
        <w:t>:</w:t>
      </w:r>
    </w:p>
    <w:p w:rsidR="00BD39F4" w:rsidRDefault="00BD39F4" w:rsidP="00BD39F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BD39F4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9F4" w:rsidRPr="000D432C" w:rsidRDefault="00BD39F4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9F4" w:rsidRPr="000D432C" w:rsidRDefault="00BD39F4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9F4" w:rsidRPr="000D432C" w:rsidRDefault="00BD39F4" w:rsidP="007F5E15">
            <w:pPr>
              <w:pStyle w:val="NormalnyWeb"/>
              <w:snapToGrid w:val="0"/>
              <w:ind w:left="0"/>
              <w:jc w:val="both"/>
            </w:pPr>
          </w:p>
        </w:tc>
      </w:tr>
      <w:tr w:rsidR="00BD39F4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9F4" w:rsidRPr="000D432C" w:rsidRDefault="00BD39F4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9F4" w:rsidRPr="000D432C" w:rsidRDefault="00BD39F4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9F4" w:rsidRPr="000D432C" w:rsidRDefault="00BD39F4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BD39F4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9F4" w:rsidRPr="000D432C" w:rsidRDefault="00BD39F4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9F4" w:rsidRPr="000D432C" w:rsidRDefault="00BD39F4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Termin dostawy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9F4" w:rsidRPr="000D432C" w:rsidRDefault="00BD39F4" w:rsidP="007F5E15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BD39F4" w:rsidRDefault="00BD39F4" w:rsidP="00BD39F4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BD39F4" w:rsidRDefault="00BD39F4" w:rsidP="00BD39F4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BD39F4" w:rsidRDefault="00BD39F4" w:rsidP="00BD39F4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BD39F4" w:rsidRDefault="00BD39F4" w:rsidP="00BD39F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cena oferty z najniższą ceną / cena oferty badanej x 60 </w:t>
      </w:r>
    </w:p>
    <w:p w:rsidR="00BD39F4" w:rsidRDefault="00BD39F4" w:rsidP="00BD39F4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D39F4" w:rsidRDefault="00BD39F4" w:rsidP="00BD39F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BD39F4" w:rsidRDefault="00BD39F4" w:rsidP="00BD39F4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BD39F4" w:rsidRPr="004318D6" w:rsidRDefault="00BD39F4" w:rsidP="00BD39F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</w:t>
      </w:r>
      <w:r>
        <w:rPr>
          <w:rFonts w:ascii="Arial" w:hAnsi="Arial" w:cs="Arial"/>
          <w:color w:val="000000"/>
          <w:sz w:val="20"/>
          <w:szCs w:val="20"/>
        </w:rPr>
        <w:t>7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</w:t>
      </w:r>
      <w:r>
        <w:rPr>
          <w:rFonts w:ascii="Arial" w:hAnsi="Arial" w:cs="Arial"/>
          <w:sz w:val="20"/>
          <w:szCs w:val="20"/>
        </w:rPr>
        <w:t xml:space="preserve">od chwili złożenia zamówienia </w:t>
      </w:r>
      <w:r w:rsidRPr="004318D6">
        <w:rPr>
          <w:rFonts w:ascii="Arial" w:hAnsi="Arial" w:cs="Arial"/>
          <w:color w:val="000000"/>
          <w:sz w:val="20"/>
          <w:szCs w:val="20"/>
        </w:rPr>
        <w:t>- 40 pkt</w:t>
      </w:r>
    </w:p>
    <w:p w:rsidR="00BD39F4" w:rsidRPr="004318D6" w:rsidRDefault="00BD39F4" w:rsidP="00BD39F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</w:t>
      </w:r>
      <w:r>
        <w:rPr>
          <w:rFonts w:ascii="Arial" w:hAnsi="Arial" w:cs="Arial"/>
          <w:color w:val="000000"/>
          <w:sz w:val="20"/>
          <w:szCs w:val="20"/>
        </w:rPr>
        <w:t>14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</w:t>
      </w:r>
      <w:r>
        <w:rPr>
          <w:rFonts w:ascii="Arial" w:hAnsi="Arial" w:cs="Arial"/>
          <w:sz w:val="20"/>
          <w:szCs w:val="20"/>
        </w:rPr>
        <w:t xml:space="preserve">od chwili złożenia zamówienia 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- </w:t>
      </w:r>
      <w:r>
        <w:rPr>
          <w:rFonts w:ascii="Arial" w:hAnsi="Arial" w:cs="Arial"/>
          <w:color w:val="000000"/>
          <w:sz w:val="20"/>
          <w:szCs w:val="20"/>
        </w:rPr>
        <w:t>30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pkt</w:t>
      </w:r>
    </w:p>
    <w:p w:rsidR="00BD39F4" w:rsidRPr="004318D6" w:rsidRDefault="00BD39F4" w:rsidP="00BD39F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</w:t>
      </w:r>
      <w:r>
        <w:rPr>
          <w:rFonts w:ascii="Arial" w:hAnsi="Arial" w:cs="Arial"/>
          <w:color w:val="000000"/>
          <w:sz w:val="20"/>
          <w:szCs w:val="20"/>
        </w:rPr>
        <w:t>21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</w:t>
      </w:r>
      <w:r>
        <w:rPr>
          <w:rFonts w:ascii="Arial" w:hAnsi="Arial" w:cs="Arial"/>
          <w:sz w:val="20"/>
          <w:szCs w:val="20"/>
        </w:rPr>
        <w:t xml:space="preserve">od chwili złożenia zamówienia </w:t>
      </w:r>
      <w:r w:rsidRPr="004318D6">
        <w:rPr>
          <w:rFonts w:ascii="Arial" w:hAnsi="Arial" w:cs="Arial"/>
          <w:color w:val="000000"/>
          <w:sz w:val="20"/>
          <w:szCs w:val="20"/>
        </w:rPr>
        <w:t>- 2</w:t>
      </w:r>
      <w:r>
        <w:rPr>
          <w:rFonts w:ascii="Arial" w:hAnsi="Arial" w:cs="Arial"/>
          <w:color w:val="000000"/>
          <w:sz w:val="20"/>
          <w:szCs w:val="20"/>
        </w:rPr>
        <w:t>0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pkt</w:t>
      </w:r>
    </w:p>
    <w:p w:rsidR="00BD39F4" w:rsidRPr="004318D6" w:rsidRDefault="00BD39F4" w:rsidP="00BD39F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maksymalnie do </w:t>
      </w:r>
      <w:r>
        <w:rPr>
          <w:rFonts w:ascii="Arial" w:hAnsi="Arial" w:cs="Arial"/>
          <w:color w:val="000000"/>
          <w:sz w:val="20"/>
          <w:szCs w:val="20"/>
        </w:rPr>
        <w:t xml:space="preserve">28 dni </w:t>
      </w:r>
      <w:r>
        <w:rPr>
          <w:rFonts w:ascii="Arial" w:hAnsi="Arial" w:cs="Arial"/>
          <w:sz w:val="20"/>
          <w:szCs w:val="20"/>
        </w:rPr>
        <w:t xml:space="preserve">od chwili złożenia zamówienia </w:t>
      </w:r>
      <w:r w:rsidRPr="004318D6">
        <w:rPr>
          <w:rFonts w:ascii="Arial" w:hAnsi="Arial" w:cs="Arial"/>
          <w:color w:val="000000"/>
          <w:sz w:val="20"/>
          <w:szCs w:val="20"/>
        </w:rPr>
        <w:t>–0 pkt*</w:t>
      </w:r>
    </w:p>
    <w:p w:rsidR="00BD39F4" w:rsidRDefault="00BD39F4" w:rsidP="00BD39F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BD39F4" w:rsidRDefault="00BD39F4" w:rsidP="00BD39F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D39F4" w:rsidRDefault="00BD39F4" w:rsidP="00BD39F4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8F4808" w:rsidRPr="007C6A35" w:rsidRDefault="008F4808" w:rsidP="008F4808">
      <w:pPr>
        <w:pStyle w:val="NormalnyWeb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Zadanie nr</w:t>
      </w:r>
      <w:r w:rsidRPr="00D951C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: </w:t>
      </w:r>
      <w:r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1</w:t>
      </w:r>
      <w:r w:rsidR="000F5196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8</w:t>
      </w:r>
      <w:r w:rsidRPr="00D951C5">
        <w:rPr>
          <w:rFonts w:ascii="Arial" w:hAnsi="Arial" w:cs="Arial"/>
          <w:b/>
          <w:sz w:val="20"/>
          <w:szCs w:val="20"/>
          <w:highlight w:val="green"/>
        </w:rPr>
        <w:t>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snapToGrid w:val="0"/>
              <w:ind w:left="0"/>
              <w:jc w:val="both"/>
            </w:pP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8F4808" w:rsidTr="00AA257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Termin dostawy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4808" w:rsidRPr="000D432C" w:rsidRDefault="008F4808" w:rsidP="00AA257A">
            <w:pPr>
              <w:pStyle w:val="NormalnyWeb"/>
              <w:ind w:left="0"/>
              <w:jc w:val="both"/>
            </w:pPr>
            <w:r w:rsidRPr="000D432C"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cena oferty z najniższą ceną / cena oferty badanej x 60 </w:t>
      </w:r>
    </w:p>
    <w:p w:rsidR="008F4808" w:rsidRDefault="008F4808" w:rsidP="008F480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8F4808" w:rsidRDefault="008F4808" w:rsidP="008F4808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0F5196" w:rsidRPr="004318D6" w:rsidRDefault="000F5196" w:rsidP="000F5196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</w:t>
      </w:r>
      <w:r>
        <w:rPr>
          <w:rFonts w:ascii="Arial" w:hAnsi="Arial" w:cs="Arial"/>
          <w:color w:val="000000"/>
          <w:sz w:val="20"/>
          <w:szCs w:val="20"/>
        </w:rPr>
        <w:t>7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od dnia zawarcia umowy - 40 pkt</w:t>
      </w:r>
    </w:p>
    <w:p w:rsidR="000F5196" w:rsidRPr="004318D6" w:rsidRDefault="000F5196" w:rsidP="000F5196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</w:t>
      </w:r>
      <w:r>
        <w:rPr>
          <w:rFonts w:ascii="Arial" w:hAnsi="Arial" w:cs="Arial"/>
          <w:color w:val="000000"/>
          <w:sz w:val="20"/>
          <w:szCs w:val="20"/>
        </w:rPr>
        <w:t>14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</w:t>
      </w:r>
      <w:r>
        <w:rPr>
          <w:rFonts w:ascii="Arial" w:hAnsi="Arial" w:cs="Arial"/>
          <w:sz w:val="20"/>
          <w:szCs w:val="20"/>
        </w:rPr>
        <w:t xml:space="preserve">od 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dnia zawarcia umowy - </w:t>
      </w:r>
      <w:r>
        <w:rPr>
          <w:rFonts w:ascii="Arial" w:hAnsi="Arial" w:cs="Arial"/>
          <w:color w:val="000000"/>
          <w:sz w:val="20"/>
          <w:szCs w:val="20"/>
        </w:rPr>
        <w:t>30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pkt</w:t>
      </w:r>
    </w:p>
    <w:p w:rsidR="000F5196" w:rsidRPr="004318D6" w:rsidRDefault="000F5196" w:rsidP="000F5196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</w:t>
      </w:r>
      <w:r>
        <w:rPr>
          <w:rFonts w:ascii="Arial" w:hAnsi="Arial" w:cs="Arial"/>
          <w:color w:val="000000"/>
          <w:sz w:val="20"/>
          <w:szCs w:val="20"/>
        </w:rPr>
        <w:t>21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</w:t>
      </w:r>
      <w:r>
        <w:rPr>
          <w:rFonts w:ascii="Arial" w:hAnsi="Arial" w:cs="Arial"/>
          <w:sz w:val="20"/>
          <w:szCs w:val="20"/>
        </w:rPr>
        <w:t xml:space="preserve">od </w:t>
      </w:r>
      <w:r w:rsidRPr="004318D6">
        <w:rPr>
          <w:rFonts w:ascii="Arial" w:hAnsi="Arial" w:cs="Arial"/>
          <w:color w:val="000000"/>
          <w:sz w:val="20"/>
          <w:szCs w:val="20"/>
        </w:rPr>
        <w:t>dnia zawarcia umowy - 2</w:t>
      </w:r>
      <w:r>
        <w:rPr>
          <w:rFonts w:ascii="Arial" w:hAnsi="Arial" w:cs="Arial"/>
          <w:color w:val="000000"/>
          <w:sz w:val="20"/>
          <w:szCs w:val="20"/>
        </w:rPr>
        <w:t>0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pkt</w:t>
      </w:r>
    </w:p>
    <w:p w:rsidR="000F5196" w:rsidRPr="004318D6" w:rsidRDefault="000F5196" w:rsidP="000F5196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maksymalnie do </w:t>
      </w:r>
      <w:r>
        <w:rPr>
          <w:rFonts w:ascii="Arial" w:hAnsi="Arial" w:cs="Arial"/>
          <w:color w:val="000000"/>
          <w:sz w:val="20"/>
          <w:szCs w:val="20"/>
        </w:rPr>
        <w:t xml:space="preserve">28 dni </w:t>
      </w:r>
      <w:r w:rsidRPr="004318D6">
        <w:rPr>
          <w:rFonts w:ascii="Arial" w:hAnsi="Arial" w:cs="Arial"/>
          <w:color w:val="000000"/>
          <w:sz w:val="20"/>
          <w:szCs w:val="20"/>
        </w:rPr>
        <w:t>od dnia zawarcia umowy –0 pkt*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F4808" w:rsidRDefault="008F480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57440E" w:rsidRDefault="0057440E" w:rsidP="00443B68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highlight w:val="green"/>
          <w:u w:val="single"/>
        </w:rPr>
      </w:pP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443B68">
        <w:rPr>
          <w:rFonts w:ascii="Arial" w:hAnsi="Arial" w:cs="Arial"/>
          <w:b/>
          <w:bCs/>
          <w:color w:val="000000"/>
          <w:sz w:val="20"/>
          <w:szCs w:val="20"/>
          <w:highlight w:val="green"/>
          <w:u w:val="single"/>
        </w:rPr>
        <w:t>Zadanie nr 19:</w:t>
      </w: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43B68" w:rsidRPr="004318D6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snapToGrid w:val="0"/>
              <w:ind w:left="0"/>
              <w:jc w:val="both"/>
            </w:pPr>
          </w:p>
        </w:tc>
      </w:tr>
      <w:tr w:rsidR="00443B68" w:rsidRPr="004318D6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43B68" w:rsidRPr="004318D6" w:rsidTr="007F5E15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</w:pPr>
            <w:r w:rsidRPr="004318D6"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B68" w:rsidRPr="004318D6" w:rsidRDefault="00443B68" w:rsidP="007F5E15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sz w:val="20"/>
                <w:szCs w:val="20"/>
              </w:rPr>
              <w:t>40%</w:t>
            </w:r>
          </w:p>
        </w:tc>
      </w:tr>
    </w:tbl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1) 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C=cena oferty z najniższą ceną / cena oferty badanej x 60% *100</w:t>
      </w:r>
    </w:p>
    <w:p w:rsidR="00443B68" w:rsidRPr="004318D6" w:rsidRDefault="00443B68" w:rsidP="00443B68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443B68" w:rsidRPr="004318D6" w:rsidRDefault="00443B68" w:rsidP="00443B6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lastRenderedPageBreak/>
        <w:t>2)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 Termin dostawy zestawów napędów:</w:t>
      </w:r>
    </w:p>
    <w:p w:rsidR="00443B68" w:rsidRPr="004318D6" w:rsidRDefault="00443B68" w:rsidP="00443B6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- do 4 dni od dnia zawarcia umowy - 40 pkt</w:t>
      </w: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do </w:t>
      </w:r>
      <w:r w:rsidR="00935F83">
        <w:rPr>
          <w:rFonts w:ascii="Arial" w:hAnsi="Arial" w:cs="Arial"/>
          <w:color w:val="000000"/>
          <w:sz w:val="20"/>
          <w:szCs w:val="20"/>
        </w:rPr>
        <w:t>10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od dnia zawarcia umowy - 25 pkt</w:t>
      </w: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- </w:t>
      </w:r>
      <w:bookmarkStart w:id="0" w:name="_Hlk163632309"/>
      <w:r w:rsidRPr="004318D6">
        <w:rPr>
          <w:rFonts w:ascii="Arial" w:hAnsi="Arial" w:cs="Arial"/>
          <w:color w:val="000000"/>
          <w:sz w:val="20"/>
          <w:szCs w:val="20"/>
        </w:rPr>
        <w:t xml:space="preserve">maksymalnie do </w:t>
      </w:r>
      <w:r w:rsidR="00935F83">
        <w:rPr>
          <w:rFonts w:ascii="Arial" w:hAnsi="Arial" w:cs="Arial"/>
          <w:color w:val="000000"/>
          <w:sz w:val="20"/>
          <w:szCs w:val="20"/>
        </w:rPr>
        <w:t>21</w:t>
      </w:r>
      <w:r w:rsidRPr="004318D6">
        <w:rPr>
          <w:rFonts w:ascii="Arial" w:hAnsi="Arial" w:cs="Arial"/>
          <w:color w:val="000000"/>
          <w:sz w:val="20"/>
          <w:szCs w:val="20"/>
        </w:rPr>
        <w:t xml:space="preserve"> dni od dnia zawarcia umowy </w:t>
      </w:r>
      <w:bookmarkEnd w:id="0"/>
      <w:r w:rsidRPr="004318D6">
        <w:rPr>
          <w:rFonts w:ascii="Arial" w:hAnsi="Arial" w:cs="Arial"/>
          <w:color w:val="000000"/>
          <w:sz w:val="20"/>
          <w:szCs w:val="20"/>
        </w:rPr>
        <w:t>–0 pkt*</w:t>
      </w:r>
    </w:p>
    <w:p w:rsidR="00443B68" w:rsidRPr="004318D6" w:rsidRDefault="00443B68" w:rsidP="00443B68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43B68" w:rsidRPr="004318D6" w:rsidRDefault="00443B68" w:rsidP="00443B6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będzie stanowiła całkowitą ilość punktów, które uzyska oferta.</w:t>
      </w:r>
    </w:p>
    <w:p w:rsidR="00443B68" w:rsidRDefault="00443B68" w:rsidP="008F4808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F4808" w:rsidRDefault="008F4808" w:rsidP="008F4808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</w:t>
      </w:r>
      <w:r w:rsidR="007F5E15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</w:t>
      </w:r>
      <w:r w:rsidRPr="00C116F1">
        <w:rPr>
          <w:rFonts w:ascii="Arial" w:hAnsi="Arial" w:cs="Arial"/>
          <w:sz w:val="20"/>
          <w:szCs w:val="20"/>
        </w:rPr>
        <w:lastRenderedPageBreak/>
        <w:t>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Wybrany Wykonawca jest zobowiązany do zawarcia umowy w sprawie zamówienia publicznego na warunkach określonych we Wzorze Umowy, stanowiącym Załącznik nr 5 </w:t>
      </w:r>
      <w:r w:rsidR="000C26DA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 xml:space="preserve">. oraz wskazanym we Wzorze Umowy, stanowiącym Załącznik nr 5 </w:t>
      </w:r>
      <w:r w:rsidR="000C26DA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lastRenderedPageBreak/>
        <w:t>2)</w:t>
      </w:r>
      <w:r w:rsidRPr="00F910D7">
        <w:rPr>
          <w:rFonts w:ascii="Arial" w:hAnsi="Arial" w:cs="Arial"/>
        </w:rPr>
        <w:tab/>
        <w:t>15 dni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Zamawiający przestrzegając przepisów ustawy z dnia 10 maja 2018r. o ochronie danych osobowych (Dz.U. z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str.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 trzeci,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tym że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t>inspektorem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7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8F4808">
        <w:rPr>
          <w:rFonts w:ascii="Arial" w:eastAsia="Calibri" w:hAnsi="Arial" w:cs="Arial"/>
          <w:b/>
          <w:color w:val="000000"/>
          <w:sz w:val="20"/>
          <w:szCs w:val="20"/>
        </w:rPr>
        <w:t>ZOZ/DZP/PN/2</w:t>
      </w:r>
      <w:r w:rsidR="0005542E">
        <w:rPr>
          <w:rFonts w:ascii="Arial" w:eastAsia="Calibri" w:hAnsi="Arial" w:cs="Arial"/>
          <w:b/>
          <w:color w:val="000000"/>
          <w:sz w:val="20"/>
          <w:szCs w:val="20"/>
        </w:rPr>
        <w:t>6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/2</w:t>
      </w:r>
      <w:r w:rsidR="006933FB">
        <w:rPr>
          <w:rFonts w:ascii="Arial" w:eastAsia="Calibri" w:hAnsi="Arial" w:cs="Arial"/>
          <w:b/>
          <w:color w:val="000000"/>
          <w:sz w:val="20"/>
          <w:szCs w:val="20"/>
        </w:rPr>
        <w:t>4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odbiorcami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z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lastRenderedPageBreak/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w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posiada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prawo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nie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w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411BE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pozyskał.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podwykonawcy/podmiotu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podwykonawcy/podmiotu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lastRenderedPageBreak/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Nr 1 -   </w:t>
      </w:r>
      <w:r w:rsidR="003E124F" w:rsidRPr="007C1458">
        <w:rPr>
          <w:rFonts w:ascii="Arial" w:hAnsi="Arial" w:cs="Arial"/>
          <w:sz w:val="20"/>
          <w:szCs w:val="20"/>
        </w:rPr>
        <w:t>Formularz oferty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Nr 3 -   </w:t>
      </w:r>
      <w:r w:rsidR="00D851F2">
        <w:rPr>
          <w:rFonts w:ascii="Arial" w:hAnsi="Arial" w:cs="Arial"/>
          <w:sz w:val="20"/>
          <w:szCs w:val="20"/>
        </w:rPr>
        <w:t>Oświadczenie</w:t>
      </w:r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>Załącznik Nr 5 -   Wzór  umowy</w:t>
      </w:r>
    </w:p>
    <w:p w:rsidR="00253E65" w:rsidRDefault="00253E65" w:rsidP="00253E65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>Załącznik Nr 5</w:t>
      </w:r>
      <w:r>
        <w:rPr>
          <w:rFonts w:ascii="Arial" w:hAnsi="Arial" w:cs="Arial"/>
          <w:sz w:val="20"/>
          <w:szCs w:val="20"/>
        </w:rPr>
        <w:t>d -  Wzór</w:t>
      </w:r>
      <w:r w:rsidRPr="00054A96">
        <w:rPr>
          <w:rFonts w:ascii="Arial" w:hAnsi="Arial" w:cs="Arial"/>
          <w:sz w:val="20"/>
          <w:szCs w:val="20"/>
        </w:rPr>
        <w:t xml:space="preserve">  umowy</w:t>
      </w:r>
      <w:r w:rsidR="008F4808">
        <w:rPr>
          <w:rFonts w:ascii="Arial" w:hAnsi="Arial" w:cs="Arial"/>
          <w:sz w:val="20"/>
          <w:szCs w:val="20"/>
        </w:rPr>
        <w:t xml:space="preserve"> (dla Zadania nr 19</w:t>
      </w:r>
      <w:r w:rsidR="006E7348">
        <w:rPr>
          <w:rFonts w:ascii="Arial" w:hAnsi="Arial" w:cs="Arial"/>
          <w:sz w:val="20"/>
          <w:szCs w:val="20"/>
        </w:rPr>
        <w:t>)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p.z.p</w:t>
      </w:r>
      <w:proofErr w:type="spell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>Załącznik 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 xml:space="preserve">Oświadczenie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="00676C8B">
        <w:rPr>
          <w:rFonts w:ascii="Arial" w:hAnsi="Arial" w:cs="Arial"/>
          <w:sz w:val="20"/>
          <w:szCs w:val="20"/>
        </w:rPr>
        <w:t>r 9 -   Formularz asortymentowo-cenowy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AF3D4E" w:rsidRPr="008141ED" w:rsidRDefault="00AF3D4E" w:rsidP="00AF3D4E">
      <w:pPr>
        <w:pStyle w:val="Default"/>
        <w:rPr>
          <w:rFonts w:ascii="Liberation Sans" w:hAnsi="Liberation Sans" w:cs="Liberation Sans"/>
        </w:rPr>
      </w:pPr>
      <w:r w:rsidRPr="00C2077D">
        <w:rPr>
          <w:sz w:val="20"/>
          <w:szCs w:val="20"/>
          <w:highlight w:val="yellow"/>
        </w:rPr>
        <w:t xml:space="preserve">Numer ogłoszenia TED: </w:t>
      </w:r>
      <w:r w:rsidRPr="00C2077D">
        <w:rPr>
          <w:rFonts w:ascii="Liberation Sans" w:hAnsi="Liberation Sans" w:cs="Liberation Sans"/>
          <w:b/>
          <w:bCs/>
          <w:sz w:val="20"/>
          <w:szCs w:val="20"/>
          <w:highlight w:val="yellow"/>
        </w:rPr>
        <w:t xml:space="preserve">2024/S </w:t>
      </w:r>
      <w:r>
        <w:rPr>
          <w:rFonts w:ascii="Liberation Sans" w:hAnsi="Liberation Sans" w:cs="Liberation Sans"/>
          <w:b/>
          <w:bCs/>
          <w:sz w:val="20"/>
          <w:szCs w:val="20"/>
          <w:highlight w:val="yellow"/>
        </w:rPr>
        <w:t>221</w:t>
      </w:r>
      <w:r w:rsidRPr="00C2077D">
        <w:rPr>
          <w:rFonts w:ascii="Liberation Sans" w:hAnsi="Liberation Sans" w:cs="Liberation Sans"/>
          <w:b/>
          <w:bCs/>
          <w:sz w:val="20"/>
          <w:szCs w:val="20"/>
          <w:highlight w:val="yellow"/>
        </w:rPr>
        <w:t>-</w:t>
      </w:r>
      <w:r w:rsidRPr="00AF3D4E">
        <w:rPr>
          <w:rFonts w:ascii="Liberation Sans" w:hAnsi="Liberation Sans" w:cs="Liberation Sans"/>
          <w:b/>
          <w:bCs/>
          <w:sz w:val="20"/>
          <w:szCs w:val="20"/>
          <w:highlight w:val="yellow"/>
        </w:rPr>
        <w:t>691652</w:t>
      </w: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8"/>
      <w:footerReference w:type="even" r:id="rId19"/>
      <w:footerReference w:type="default" r:id="rId20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17DD3" w:rsidRDefault="00417DD3">
      <w:r>
        <w:separator/>
      </w:r>
    </w:p>
  </w:endnote>
  <w:endnote w:type="continuationSeparator" w:id="0">
    <w:p w:rsidR="00417DD3" w:rsidRDefault="00417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5E15" w:rsidRDefault="007F5E15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F5E15" w:rsidRDefault="007F5E15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5E15" w:rsidRDefault="007F5E15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2BFF">
      <w:rPr>
        <w:rStyle w:val="Numerstrony"/>
        <w:noProof/>
      </w:rPr>
      <w:t>22</w:t>
    </w:r>
    <w:r>
      <w:rPr>
        <w:rStyle w:val="Numerstrony"/>
      </w:rPr>
      <w:fldChar w:fldCharType="end"/>
    </w:r>
  </w:p>
  <w:p w:rsidR="007F5E15" w:rsidRDefault="007F5E15" w:rsidP="0099284C">
    <w:pPr>
      <w:spacing w:beforeLines="120" w:before="288" w:afterLines="120" w:after="288"/>
      <w:rPr>
        <w:rFonts w:cs="Calibri"/>
        <w:b/>
      </w:rPr>
    </w:pPr>
  </w:p>
  <w:p w:rsidR="007F5E15" w:rsidRPr="0099284C" w:rsidRDefault="007F5E15" w:rsidP="0099284C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17DD3" w:rsidRDefault="00417DD3">
      <w:r>
        <w:separator/>
      </w:r>
    </w:p>
  </w:footnote>
  <w:footnote w:type="continuationSeparator" w:id="0">
    <w:p w:rsidR="00417DD3" w:rsidRDefault="00417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F5E15" w:rsidRDefault="007F5E15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373106">
    <w:abstractNumId w:val="12"/>
  </w:num>
  <w:num w:numId="2" w16cid:durableId="1423408903">
    <w:abstractNumId w:val="7"/>
  </w:num>
  <w:num w:numId="3" w16cid:durableId="385684279">
    <w:abstractNumId w:val="11"/>
  </w:num>
  <w:num w:numId="4" w16cid:durableId="1758818608">
    <w:abstractNumId w:val="3"/>
  </w:num>
  <w:num w:numId="5" w16cid:durableId="1424491263">
    <w:abstractNumId w:val="4"/>
  </w:num>
  <w:num w:numId="6" w16cid:durableId="45299411">
    <w:abstractNumId w:val="5"/>
  </w:num>
  <w:num w:numId="7" w16cid:durableId="1704358052">
    <w:abstractNumId w:val="2"/>
  </w:num>
  <w:num w:numId="8" w16cid:durableId="842277390">
    <w:abstractNumId w:val="8"/>
  </w:num>
  <w:num w:numId="9" w16cid:durableId="1817212382">
    <w:abstractNumId w:val="15"/>
  </w:num>
  <w:num w:numId="10" w16cid:durableId="5721618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0033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8551680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53773758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329228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0992105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16577693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E97"/>
    <w:rsid w:val="000008E2"/>
    <w:rsid w:val="0000157E"/>
    <w:rsid w:val="00001EB2"/>
    <w:rsid w:val="000024F7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42E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3D6E"/>
    <w:rsid w:val="00076961"/>
    <w:rsid w:val="00077B75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26D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196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39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56AD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088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359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6C04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AD8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3E65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2C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0E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0DD"/>
    <w:rsid w:val="003342D8"/>
    <w:rsid w:val="00334A56"/>
    <w:rsid w:val="00335743"/>
    <w:rsid w:val="00335819"/>
    <w:rsid w:val="003358F3"/>
    <w:rsid w:val="003366A1"/>
    <w:rsid w:val="00337134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227"/>
    <w:rsid w:val="00355A0D"/>
    <w:rsid w:val="00356AA7"/>
    <w:rsid w:val="0035752F"/>
    <w:rsid w:val="00357BDE"/>
    <w:rsid w:val="00360DDE"/>
    <w:rsid w:val="00360F93"/>
    <w:rsid w:val="0036107F"/>
    <w:rsid w:val="00364642"/>
    <w:rsid w:val="00365279"/>
    <w:rsid w:val="00365B16"/>
    <w:rsid w:val="00365BC5"/>
    <w:rsid w:val="00366978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329"/>
    <w:rsid w:val="003B7528"/>
    <w:rsid w:val="003C1021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C6B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0785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17DD3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3B68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1B4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3B6A"/>
    <w:rsid w:val="004741D8"/>
    <w:rsid w:val="0047456E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3F2D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7189"/>
    <w:rsid w:val="004A00B8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14A7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E5F3F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2528"/>
    <w:rsid w:val="00523345"/>
    <w:rsid w:val="0052344B"/>
    <w:rsid w:val="00524050"/>
    <w:rsid w:val="00525D30"/>
    <w:rsid w:val="00525F53"/>
    <w:rsid w:val="00525FFB"/>
    <w:rsid w:val="0052697B"/>
    <w:rsid w:val="00526B3D"/>
    <w:rsid w:val="00527145"/>
    <w:rsid w:val="005278DC"/>
    <w:rsid w:val="00527BC8"/>
    <w:rsid w:val="00531107"/>
    <w:rsid w:val="00532624"/>
    <w:rsid w:val="00533242"/>
    <w:rsid w:val="00534315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440E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49D7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54A9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90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3B0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D4B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499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3FB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97E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0D2"/>
    <w:rsid w:val="006E4188"/>
    <w:rsid w:val="006E4377"/>
    <w:rsid w:val="006E54A1"/>
    <w:rsid w:val="006E71C9"/>
    <w:rsid w:val="006E7348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161"/>
    <w:rsid w:val="00732518"/>
    <w:rsid w:val="00734316"/>
    <w:rsid w:val="007346DE"/>
    <w:rsid w:val="0073486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5AC6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101"/>
    <w:rsid w:val="007A6317"/>
    <w:rsid w:val="007A751A"/>
    <w:rsid w:val="007B04FD"/>
    <w:rsid w:val="007B1B94"/>
    <w:rsid w:val="007B2818"/>
    <w:rsid w:val="007B51BF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5E15"/>
    <w:rsid w:val="007F7353"/>
    <w:rsid w:val="007F7902"/>
    <w:rsid w:val="008001B2"/>
    <w:rsid w:val="008002A9"/>
    <w:rsid w:val="00800B58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07210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962"/>
    <w:rsid w:val="00820AD9"/>
    <w:rsid w:val="00820EE0"/>
    <w:rsid w:val="00821FA0"/>
    <w:rsid w:val="00822B88"/>
    <w:rsid w:val="00822DBF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076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151F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4808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350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6FDD"/>
    <w:rsid w:val="009279F4"/>
    <w:rsid w:val="009307AF"/>
    <w:rsid w:val="00931BAE"/>
    <w:rsid w:val="00934428"/>
    <w:rsid w:val="00935E04"/>
    <w:rsid w:val="00935F83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0D"/>
    <w:rsid w:val="00974BF2"/>
    <w:rsid w:val="00975F19"/>
    <w:rsid w:val="009761EF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AD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C91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7D7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066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5B6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A9"/>
    <w:rsid w:val="00A863E5"/>
    <w:rsid w:val="00A86A6E"/>
    <w:rsid w:val="00A87A47"/>
    <w:rsid w:val="00A9345A"/>
    <w:rsid w:val="00A940A2"/>
    <w:rsid w:val="00A94E26"/>
    <w:rsid w:val="00A973E5"/>
    <w:rsid w:val="00A9763E"/>
    <w:rsid w:val="00A97875"/>
    <w:rsid w:val="00AA18DE"/>
    <w:rsid w:val="00AA1AAE"/>
    <w:rsid w:val="00AA257A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7A7"/>
    <w:rsid w:val="00AE2C83"/>
    <w:rsid w:val="00AE55A5"/>
    <w:rsid w:val="00AF0BC1"/>
    <w:rsid w:val="00AF2987"/>
    <w:rsid w:val="00AF3D4E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558"/>
    <w:rsid w:val="00B008A4"/>
    <w:rsid w:val="00B00F7C"/>
    <w:rsid w:val="00B0105E"/>
    <w:rsid w:val="00B01266"/>
    <w:rsid w:val="00B01EE9"/>
    <w:rsid w:val="00B02209"/>
    <w:rsid w:val="00B0268B"/>
    <w:rsid w:val="00B02D6E"/>
    <w:rsid w:val="00B03E9B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30B"/>
    <w:rsid w:val="00B43F16"/>
    <w:rsid w:val="00B446E0"/>
    <w:rsid w:val="00B459D8"/>
    <w:rsid w:val="00B45ABF"/>
    <w:rsid w:val="00B47142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86E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1F42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39F4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1AB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928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79B"/>
    <w:rsid w:val="00C17F81"/>
    <w:rsid w:val="00C17F96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BFF"/>
    <w:rsid w:val="00C62CBF"/>
    <w:rsid w:val="00C64838"/>
    <w:rsid w:val="00C64D91"/>
    <w:rsid w:val="00C64E15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6E2D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4C6D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77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3739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8D4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22A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57BA1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2D9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BA7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536A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569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4BF6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5D9D"/>
    <w:rsid w:val="00EC6954"/>
    <w:rsid w:val="00EC6C4A"/>
    <w:rsid w:val="00ED0674"/>
    <w:rsid w:val="00ED09CA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1EB"/>
    <w:rsid w:val="00EE3F8D"/>
    <w:rsid w:val="00EE40FD"/>
    <w:rsid w:val="00EE460F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9A6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4A65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82B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4184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1CEA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7B318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E73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E73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hyperlink" Target="mailto:abi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10" Type="http://schemas.openxmlformats.org/officeDocument/2006/relationships/hyperlink" Target="https://ezamowienia.gov.pl/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8F889-B666-461A-9E3C-0880D9087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186</TotalTime>
  <Pages>1</Pages>
  <Words>10312</Words>
  <Characters>61877</Characters>
  <Application>Microsoft Office Word</Application>
  <DocSecurity>0</DocSecurity>
  <Lines>515</Lines>
  <Paragraphs>144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72045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Agata Zarówna</cp:lastModifiedBy>
  <cp:revision>39</cp:revision>
  <cp:lastPrinted>2024-11-08T12:50:00Z</cp:lastPrinted>
  <dcterms:created xsi:type="dcterms:W3CDTF">2024-11-06T13:59:00Z</dcterms:created>
  <dcterms:modified xsi:type="dcterms:W3CDTF">2024-11-13T10:43:00Z</dcterms:modified>
</cp:coreProperties>
</file>