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B64" w:rsidRDefault="00860B64" w:rsidP="0053540E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E57A98">
        <w:rPr>
          <w:rFonts w:ascii="Times New Roman" w:eastAsia="Times New Roman" w:hAnsi="Times New Roman"/>
          <w:b/>
          <w:bCs/>
          <w:iCs/>
          <w:lang w:eastAsia="ar-SA"/>
        </w:rPr>
        <w:t>3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 do SIWZ</w:t>
      </w:r>
      <w:r w:rsidR="0053540E">
        <w:rPr>
          <w:rFonts w:ascii="Times New Roman" w:eastAsia="Times New Roman" w:hAnsi="Times New Roman"/>
          <w:b/>
          <w:bCs/>
          <w:iCs/>
          <w:lang w:eastAsia="ar-SA"/>
        </w:rPr>
        <w:t xml:space="preserve"> – Oświadczenie Wykonawcy</w:t>
      </w:r>
      <w:bookmarkStart w:id="0" w:name="_GoBack"/>
      <w:bookmarkEnd w:id="0"/>
    </w:p>
    <w:p w:rsidR="00F92643" w:rsidRDefault="00F92643" w:rsidP="003102A6">
      <w:pPr>
        <w:autoSpaceDN/>
        <w:spacing w:after="0" w:line="240" w:lineRule="auto"/>
        <w:textAlignment w:val="auto"/>
        <w:rPr>
          <w:rFonts w:ascii="Times New Roman" w:eastAsia="Times New Roman" w:hAnsi="Times New Roman"/>
          <w:lang w:eastAsia="ar-SA"/>
        </w:rPr>
      </w:pPr>
    </w:p>
    <w:p w:rsidR="003102A6" w:rsidRPr="002029A3" w:rsidRDefault="003102A6" w:rsidP="003102A6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Pr="002029A3" w:rsidRDefault="003102A6" w:rsidP="003102A6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3102A6" w:rsidRDefault="002834AF" w:rsidP="003102A6">
      <w:pPr>
        <w:autoSpaceDN/>
        <w:spacing w:after="0" w:line="360" w:lineRule="auto"/>
        <w:textAlignment w:val="auto"/>
        <w:rPr>
          <w:rFonts w:ascii="Times New Roman" w:eastAsia="Times New Roman" w:hAnsi="Times New Roman"/>
          <w:b/>
          <w:i/>
          <w:lang w:eastAsia="ar-SA"/>
        </w:rPr>
      </w:pPr>
      <w:r>
        <w:rPr>
          <w:rFonts w:ascii="Times New Roman" w:hAnsi="Times New Roman"/>
        </w:rPr>
        <w:t>Dotyczy</w:t>
      </w:r>
      <w:r w:rsidR="003102A6" w:rsidRPr="00233A00">
        <w:rPr>
          <w:rFonts w:ascii="Times New Roman" w:hAnsi="Times New Roman"/>
        </w:rPr>
        <w:t xml:space="preserve"> postępowania o udz</w:t>
      </w:r>
      <w:r w:rsidR="003102A6">
        <w:rPr>
          <w:rFonts w:ascii="Times New Roman" w:hAnsi="Times New Roman"/>
        </w:rPr>
        <w:t xml:space="preserve">ielenie zamówienia publicznego </w:t>
      </w:r>
      <w:r w:rsidR="003102A6" w:rsidRPr="00233A00">
        <w:rPr>
          <w:rFonts w:ascii="Times New Roman" w:hAnsi="Times New Roman"/>
        </w:rPr>
        <w:t xml:space="preserve">pn. </w:t>
      </w:r>
      <w:r w:rsidR="003102A6">
        <w:rPr>
          <w:rFonts w:ascii="Times New Roman" w:hAnsi="Times New Roman"/>
        </w:rPr>
        <w:t xml:space="preserve">: </w:t>
      </w:r>
    </w:p>
    <w:p w:rsidR="00F92643" w:rsidRPr="00F92643" w:rsidRDefault="00F92643" w:rsidP="00F92643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</w:pPr>
      <w:r w:rsidRPr="00F92643"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  <w:t>Dostawa błon mammograficznych i odczynników chemicznych</w:t>
      </w:r>
    </w:p>
    <w:p w:rsidR="003102A6" w:rsidRDefault="00F92643" w:rsidP="00F92643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F92643">
        <w:rPr>
          <w:rFonts w:ascii="Times New Roman" w:eastAsia="Times New Roman" w:hAnsi="Times New Roman"/>
          <w:b/>
          <w:i/>
          <w:sz w:val="24"/>
          <w:szCs w:val="24"/>
          <w:lang w:val="x-none" w:eastAsia="ar-SA"/>
        </w:rPr>
        <w:t>znak sprawy ZOZ/DZP/PN/27/18</w:t>
      </w:r>
    </w:p>
    <w:tbl>
      <w:tblPr>
        <w:tblpPr w:leftFromText="141" w:rightFromText="141" w:vertAnchor="page" w:horzAnchor="margin" w:tblpY="5558"/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398"/>
      </w:tblGrid>
      <w:tr w:rsidR="00F5481D" w:rsidRPr="00860B64" w:rsidTr="009A2012">
        <w:trPr>
          <w:trHeight w:val="1251"/>
        </w:trPr>
        <w:tc>
          <w:tcPr>
            <w:tcW w:w="9398" w:type="dxa"/>
            <w:shd w:val="clear" w:color="auto" w:fill="EAF1DD"/>
          </w:tcPr>
          <w:p w:rsidR="00F5481D" w:rsidRPr="00860B64" w:rsidRDefault="00F5481D" w:rsidP="00F5481D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  <w:bookmarkStart w:id="1" w:name="__RefHeading__66_381024118"/>
            <w:bookmarkEnd w:id="1"/>
          </w:p>
          <w:p w:rsidR="00F5481D" w:rsidRPr="00C26DCB" w:rsidRDefault="00F5481D" w:rsidP="00F5481D">
            <w:pPr>
              <w:pStyle w:val="ChapterTitle"/>
              <w:spacing w:before="0" w:after="240"/>
              <w:rPr>
                <w:caps/>
                <w:sz w:val="24"/>
                <w:szCs w:val="24"/>
              </w:rPr>
            </w:pPr>
            <w:r w:rsidRPr="00C26DCB">
              <w:rPr>
                <w:caps/>
                <w:sz w:val="24"/>
                <w:szCs w:val="24"/>
              </w:rPr>
              <w:t xml:space="preserve">I. oświadczenie Wykonawcy DOTYCZĄCE PRZESŁANEK </w:t>
            </w:r>
          </w:p>
          <w:p w:rsidR="00F5481D" w:rsidRPr="00860B64" w:rsidRDefault="00F5481D" w:rsidP="00F5481D">
            <w:pPr>
              <w:pStyle w:val="ChapterTitle"/>
              <w:spacing w:before="0" w:after="240"/>
              <w:rPr>
                <w:caps/>
                <w:sz w:val="22"/>
              </w:rPr>
            </w:pPr>
            <w:r w:rsidRPr="00C26DCB">
              <w:rPr>
                <w:caps/>
                <w:sz w:val="24"/>
                <w:szCs w:val="24"/>
              </w:rPr>
              <w:t>WYKLUCZENIA Z POSTĘPOWANIA</w:t>
            </w:r>
          </w:p>
        </w:tc>
      </w:tr>
    </w:tbl>
    <w:p w:rsidR="002029A3" w:rsidRDefault="002029A3" w:rsidP="003102A6">
      <w:pPr>
        <w:keepLines/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2029A3" w:rsidRPr="002029A3" w:rsidRDefault="002029A3" w:rsidP="002029A3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2029A3" w:rsidRDefault="002029A3" w:rsidP="002029A3">
      <w:pPr>
        <w:keepLines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F92643" w:rsidRDefault="00F92643" w:rsidP="00A17653">
      <w:pPr>
        <w:autoSpaceDN/>
        <w:spacing w:after="0" w:line="360" w:lineRule="auto"/>
        <w:textAlignment w:val="auto"/>
        <w:rPr>
          <w:rFonts w:ascii="Times New Roman" w:hAnsi="Times New Roman"/>
        </w:rPr>
      </w:pPr>
    </w:p>
    <w:p w:rsidR="00A17653" w:rsidRPr="00A17653" w:rsidRDefault="003102A6" w:rsidP="00A17653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233A00" w:rsidRPr="00233A00">
        <w:rPr>
          <w:rFonts w:ascii="Times New Roman" w:hAnsi="Times New Roman"/>
        </w:rPr>
        <w:t>świadczam, co następuje:</w:t>
      </w:r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wykluczeniu z postępowania na</w:t>
      </w:r>
      <w:r w:rsidR="00A17653" w:rsidRPr="0040566C">
        <w:rPr>
          <w:rFonts w:ascii="Times New Roman" w:hAnsi="Times New Roman"/>
          <w:u w:val="single"/>
        </w:rPr>
        <w:t xml:space="preserve"> podstawie </w:t>
      </w:r>
      <w:r w:rsidR="00C57875" w:rsidRPr="0040566C">
        <w:rPr>
          <w:rFonts w:ascii="Times New Roman" w:hAnsi="Times New Roman"/>
          <w:u w:val="single"/>
        </w:rPr>
        <w:t xml:space="preserve">art. 24 ust 1 pkt </w:t>
      </w:r>
      <w:r w:rsidR="00532D51" w:rsidRPr="0040566C">
        <w:rPr>
          <w:rFonts w:ascii="Times New Roman" w:hAnsi="Times New Roman"/>
          <w:u w:val="single"/>
        </w:rPr>
        <w:t>12</w:t>
      </w:r>
      <w:r w:rsidR="00C57875" w:rsidRPr="0040566C">
        <w:rPr>
          <w:rFonts w:ascii="Times New Roman" w:hAnsi="Times New Roman"/>
          <w:u w:val="single"/>
        </w:rPr>
        <w:t>-2</w:t>
      </w:r>
      <w:r w:rsidR="00532D51" w:rsidRPr="0040566C">
        <w:rPr>
          <w:rFonts w:ascii="Times New Roman" w:hAnsi="Times New Roman"/>
          <w:u w:val="single"/>
        </w:rPr>
        <w:t>3</w:t>
      </w:r>
      <w:r w:rsidR="006E44A9" w:rsidRPr="0040566C">
        <w:rPr>
          <w:rFonts w:ascii="Times New Roman" w:hAnsi="Times New Roman"/>
          <w:u w:val="single"/>
        </w:rPr>
        <w:t xml:space="preserve"> 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</w:p>
    <w:p w:rsidR="00233A00" w:rsidRPr="0040566C" w:rsidRDefault="00233A00" w:rsidP="00233A00">
      <w:pPr>
        <w:numPr>
          <w:ilvl w:val="0"/>
          <w:numId w:val="8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>nie podlegam wykluczen</w:t>
      </w:r>
      <w:r w:rsidR="00A17653" w:rsidRPr="0040566C">
        <w:rPr>
          <w:rFonts w:ascii="Times New Roman" w:hAnsi="Times New Roman"/>
          <w:u w:val="single"/>
        </w:rPr>
        <w:t xml:space="preserve">iu z postępowania na podstawie </w:t>
      </w:r>
      <w:r w:rsidR="006E44A9" w:rsidRPr="0040566C">
        <w:rPr>
          <w:rFonts w:ascii="Times New Roman" w:hAnsi="Times New Roman"/>
          <w:u w:val="single"/>
        </w:rPr>
        <w:t xml:space="preserve">art. 24 ust. 5 </w:t>
      </w:r>
      <w:r w:rsidR="009136CE" w:rsidRPr="0040566C">
        <w:rPr>
          <w:rFonts w:ascii="Times New Roman" w:hAnsi="Times New Roman"/>
          <w:u w:val="single"/>
        </w:rPr>
        <w:t xml:space="preserve">pkt 1 i 2 </w:t>
      </w:r>
      <w:r w:rsidR="006E44A9" w:rsidRPr="0040566C">
        <w:rPr>
          <w:rFonts w:ascii="Times New Roman" w:hAnsi="Times New Roman"/>
          <w:u w:val="single"/>
        </w:rPr>
        <w:t xml:space="preserve">ustawy </w:t>
      </w:r>
      <w:proofErr w:type="spellStart"/>
      <w:r w:rsidR="006E44A9" w:rsidRPr="0040566C">
        <w:rPr>
          <w:rFonts w:ascii="Times New Roman" w:hAnsi="Times New Roman"/>
          <w:u w:val="single"/>
        </w:rPr>
        <w:t>Pzp</w:t>
      </w:r>
      <w:proofErr w:type="spellEnd"/>
      <w:r w:rsidR="006E44A9" w:rsidRPr="0040566C">
        <w:rPr>
          <w:rFonts w:ascii="Times New Roman" w:hAnsi="Times New Roman"/>
          <w:u w:val="single"/>
        </w:rPr>
        <w:t xml:space="preserve">  </w:t>
      </w:r>
    </w:p>
    <w:p w:rsidR="006E44A9" w:rsidRPr="006E44A9" w:rsidRDefault="006E44A9" w:rsidP="006E44A9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8212A2" w:rsidRDefault="00233A00" w:rsidP="002834AF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6E44A9"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233A00" w:rsidRPr="00233A00" w:rsidRDefault="00233A00" w:rsidP="006E44A9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233A00" w:rsidRPr="00233A00" w:rsidRDefault="00233A00" w:rsidP="002A6714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>(podać mającą zastosowanie podstawę wykluczenia spośród wymienion</w:t>
      </w:r>
      <w:r w:rsidR="00EC1F8E" w:rsidRPr="002A6714">
        <w:rPr>
          <w:rFonts w:ascii="Times New Roman" w:hAnsi="Times New Roman"/>
          <w:i/>
        </w:rPr>
        <w:t>ych w art. 24 ust. 1</w:t>
      </w:r>
      <w:r w:rsidR="00532D51" w:rsidRPr="002A6714">
        <w:rPr>
          <w:rFonts w:ascii="Times New Roman" w:hAnsi="Times New Roman"/>
          <w:i/>
        </w:rPr>
        <w:t>pkt 13-14,</w:t>
      </w:r>
      <w:r w:rsidR="00EC1F8E" w:rsidRPr="002A6714">
        <w:rPr>
          <w:rFonts w:ascii="Times New Roman" w:hAnsi="Times New Roman"/>
          <w:i/>
        </w:rPr>
        <w:t xml:space="preserve"> pkt </w:t>
      </w:r>
      <w:r w:rsidRPr="002A6714">
        <w:rPr>
          <w:rFonts w:ascii="Times New Roman" w:hAnsi="Times New Roman"/>
          <w:i/>
        </w:rPr>
        <w:t xml:space="preserve">16-20 lub art. 24 ust. 5 ustawy </w:t>
      </w:r>
      <w:proofErr w:type="spellStart"/>
      <w:r w:rsidRPr="002A6714">
        <w:rPr>
          <w:rFonts w:ascii="Times New Roman" w:hAnsi="Times New Roman"/>
          <w:i/>
        </w:rPr>
        <w:t>Pzp</w:t>
      </w:r>
      <w:proofErr w:type="spellEnd"/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24 ust. 8 ustawy </w:t>
      </w:r>
      <w:proofErr w:type="spellStart"/>
      <w:r w:rsidRPr="002A6714">
        <w:rPr>
          <w:rFonts w:ascii="Times New Roman" w:hAnsi="Times New Roman"/>
        </w:rPr>
        <w:t>Pzp</w:t>
      </w:r>
      <w:proofErr w:type="spellEnd"/>
      <w:r w:rsidRPr="002A6714">
        <w:rPr>
          <w:rFonts w:ascii="Times New Roman" w:hAnsi="Times New Roman"/>
        </w:rPr>
        <w:t xml:space="preserve"> podjąłem następujące środki naprawcze</w:t>
      </w:r>
      <w:r w:rsidR="002A6714" w:rsidRPr="002A6714">
        <w:rPr>
          <w:rFonts w:ascii="Times New Roman" w:hAnsi="Times New Roman"/>
        </w:rPr>
        <w:t xml:space="preserve"> </w:t>
      </w:r>
      <w:r w:rsidR="002A6714" w:rsidRPr="002A6714">
        <w:rPr>
          <w:rFonts w:ascii="Times New Roman" w:hAnsi="Times New Roman"/>
          <w:i/>
        </w:rPr>
        <w:t>(jeżeli dotyczy)</w:t>
      </w:r>
      <w:r w:rsidRPr="002A6714">
        <w:rPr>
          <w:rFonts w:ascii="Times New Roman" w:hAnsi="Times New Roman"/>
          <w:i/>
        </w:rPr>
        <w:t>:</w:t>
      </w:r>
      <w:r w:rsidRPr="00233A00">
        <w:rPr>
          <w:rFonts w:ascii="Times New Roman" w:hAnsi="Times New Roman"/>
        </w:rPr>
        <w:t xml:space="preserve"> ………………………………</w:t>
      </w:r>
      <w:r w:rsidR="00EC1F8E">
        <w:rPr>
          <w:rFonts w:ascii="Times New Roman" w:hAnsi="Times New Roman"/>
        </w:rPr>
        <w:t>……………………………………………………………………………</w:t>
      </w:r>
    </w:p>
    <w:p w:rsidR="008212A2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…………………………………………………………………………………………..…………………………….…….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 w:rsidR="006268A4">
        <w:rPr>
          <w:rFonts w:ascii="Times New Roman" w:hAnsi="Times New Roman"/>
        </w:rPr>
        <w:t>nia …………………. r</w:t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  <w:r w:rsidR="00F5481D">
        <w:rPr>
          <w:rFonts w:ascii="Times New Roman" w:hAnsi="Times New Roman"/>
        </w:rPr>
        <w:tab/>
      </w:r>
    </w:p>
    <w:p w:rsidR="00034B91" w:rsidRPr="00233A00" w:rsidRDefault="00233A00" w:rsidP="00034B91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233A00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3102A6" w:rsidRPr="003102A6" w:rsidRDefault="003102A6" w:rsidP="003102A6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</w:p>
    <w:p w:rsidR="003102A6" w:rsidRDefault="003102A6" w:rsidP="003102A6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i/>
        </w:rPr>
      </w:pPr>
    </w:p>
    <w:p w:rsidR="003102A6" w:rsidRPr="00233A00" w:rsidRDefault="003102A6" w:rsidP="006268A4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233A00" w:rsidRPr="00C26DCB" w:rsidRDefault="00F02CE4" w:rsidP="00C26DC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</w:t>
      </w:r>
      <w:r w:rsidR="003102A6" w:rsidRPr="00C26DCB">
        <w:rPr>
          <w:rFonts w:ascii="Times New Roman" w:hAnsi="Times New Roman"/>
          <w:b/>
          <w:sz w:val="24"/>
          <w:szCs w:val="24"/>
        </w:rPr>
        <w:t xml:space="preserve">I. </w:t>
      </w:r>
      <w:r w:rsidR="00233A00" w:rsidRPr="00C26DCB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8212A2" w:rsidRDefault="008212A2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233A00" w:rsidRDefault="00233A00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Oświadczam, że wszystkie informacje podane w powyższych oświadczeniach są aktualne </w:t>
      </w:r>
      <w:r w:rsidRPr="0040566C">
        <w:rPr>
          <w:rFonts w:ascii="Times New Roman" w:hAnsi="Times New Roman"/>
          <w:u w:val="single"/>
        </w:rPr>
        <w:br/>
        <w:t>i zgodne z prawdą oraz zostały przedstawione z pełną świadomo</w:t>
      </w:r>
      <w:r w:rsidR="00192CC3" w:rsidRPr="0040566C">
        <w:rPr>
          <w:rFonts w:ascii="Times New Roman" w:hAnsi="Times New Roman"/>
          <w:u w:val="single"/>
        </w:rPr>
        <w:t>ścią konsekwencji wprowadzenia Z</w:t>
      </w:r>
      <w:r w:rsidRPr="0040566C">
        <w:rPr>
          <w:rFonts w:ascii="Times New Roman" w:hAnsi="Times New Roman"/>
          <w:u w:val="single"/>
        </w:rPr>
        <w:t>amawiającego w błąd przy przedstawianiu informacji.</w:t>
      </w:r>
    </w:p>
    <w:p w:rsidR="002A6714" w:rsidRPr="0040566C" w:rsidRDefault="002A6714" w:rsidP="003102A6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="008212A2">
        <w:rPr>
          <w:rFonts w:ascii="Times New Roman" w:hAnsi="Times New Roman"/>
        </w:rPr>
        <w:t xml:space="preserve">dnia …………………. r. </w:t>
      </w:r>
    </w:p>
    <w:p w:rsidR="00233A00" w:rsidRPr="00233A00" w:rsidRDefault="00233A00" w:rsidP="00233A00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233A00" w:rsidRPr="008212A2" w:rsidRDefault="00233A00" w:rsidP="008212A2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233A00" w:rsidRPr="008212A2" w:rsidSect="00C57875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B13" w:rsidRDefault="00431B13">
      <w:pPr>
        <w:spacing w:after="0" w:line="240" w:lineRule="auto"/>
      </w:pPr>
      <w:r>
        <w:separator/>
      </w:r>
    </w:p>
  </w:endnote>
  <w:endnote w:type="continuationSeparator" w:id="0">
    <w:p w:rsidR="00431B13" w:rsidRDefault="00431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AD4" w:rsidRDefault="00E43AD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3540E">
      <w:rPr>
        <w:noProof/>
      </w:rPr>
      <w:t>2</w:t>
    </w:r>
    <w:r>
      <w:fldChar w:fldCharType="end"/>
    </w:r>
  </w:p>
  <w:p w:rsidR="00E43AD4" w:rsidRDefault="00E43A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B13" w:rsidRDefault="00431B1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31B13" w:rsidRDefault="00431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eastAsia="Calibri"/>
        <w:b w:val="0"/>
        <w:bCs/>
        <w:iCs/>
        <w:color w:val="000000"/>
        <w:sz w:val="22"/>
        <w:szCs w:val="22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1E4D02"/>
    <w:multiLevelType w:val="hybridMultilevel"/>
    <w:tmpl w:val="A2308776"/>
    <w:lvl w:ilvl="0" w:tplc="1C0E98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 w15:restartNumberingAfterBreak="0">
    <w:nsid w:val="5A58195B"/>
    <w:multiLevelType w:val="hybridMultilevel"/>
    <w:tmpl w:val="EF089A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" w15:restartNumberingAfterBreak="0">
    <w:nsid w:val="640F5D33"/>
    <w:multiLevelType w:val="hybridMultilevel"/>
    <w:tmpl w:val="17AEE43E"/>
    <w:lvl w:ilvl="0" w:tplc="B67660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2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C4D"/>
    <w:rsid w:val="00007F3D"/>
    <w:rsid w:val="000204C2"/>
    <w:rsid w:val="0003131D"/>
    <w:rsid w:val="00032497"/>
    <w:rsid w:val="00034B91"/>
    <w:rsid w:val="00034F9F"/>
    <w:rsid w:val="000442BF"/>
    <w:rsid w:val="00062187"/>
    <w:rsid w:val="0006547B"/>
    <w:rsid w:val="00074784"/>
    <w:rsid w:val="00076C09"/>
    <w:rsid w:val="00086C4D"/>
    <w:rsid w:val="000A0E2C"/>
    <w:rsid w:val="000D500C"/>
    <w:rsid w:val="000F459B"/>
    <w:rsid w:val="00106762"/>
    <w:rsid w:val="00127B8B"/>
    <w:rsid w:val="00132C13"/>
    <w:rsid w:val="001425A3"/>
    <w:rsid w:val="00164EEF"/>
    <w:rsid w:val="00192CC3"/>
    <w:rsid w:val="001B7096"/>
    <w:rsid w:val="001C5D7C"/>
    <w:rsid w:val="001D7F9A"/>
    <w:rsid w:val="001E6F55"/>
    <w:rsid w:val="001F1963"/>
    <w:rsid w:val="002029A3"/>
    <w:rsid w:val="00226B78"/>
    <w:rsid w:val="00233A00"/>
    <w:rsid w:val="002834AF"/>
    <w:rsid w:val="00292030"/>
    <w:rsid w:val="00296027"/>
    <w:rsid w:val="002A6714"/>
    <w:rsid w:val="002E1B89"/>
    <w:rsid w:val="003016A8"/>
    <w:rsid w:val="00303D74"/>
    <w:rsid w:val="003078B6"/>
    <w:rsid w:val="003102A6"/>
    <w:rsid w:val="00327942"/>
    <w:rsid w:val="003334FD"/>
    <w:rsid w:val="00334461"/>
    <w:rsid w:val="00336013"/>
    <w:rsid w:val="00356F61"/>
    <w:rsid w:val="003760A4"/>
    <w:rsid w:val="0038038D"/>
    <w:rsid w:val="0038250F"/>
    <w:rsid w:val="00385FE3"/>
    <w:rsid w:val="003A5F15"/>
    <w:rsid w:val="003B7B9A"/>
    <w:rsid w:val="003D1D9E"/>
    <w:rsid w:val="003E2F9C"/>
    <w:rsid w:val="003E6B37"/>
    <w:rsid w:val="003E7B53"/>
    <w:rsid w:val="003F2B10"/>
    <w:rsid w:val="003F3CF8"/>
    <w:rsid w:val="00403B0E"/>
    <w:rsid w:val="0040544F"/>
    <w:rsid w:val="0040566C"/>
    <w:rsid w:val="004210B6"/>
    <w:rsid w:val="00427EB9"/>
    <w:rsid w:val="00431B13"/>
    <w:rsid w:val="0044021E"/>
    <w:rsid w:val="004440B2"/>
    <w:rsid w:val="00445059"/>
    <w:rsid w:val="004458A0"/>
    <w:rsid w:val="00454419"/>
    <w:rsid w:val="00473714"/>
    <w:rsid w:val="00475275"/>
    <w:rsid w:val="004969D3"/>
    <w:rsid w:val="004A24F8"/>
    <w:rsid w:val="004A2B24"/>
    <w:rsid w:val="004C238D"/>
    <w:rsid w:val="004D0179"/>
    <w:rsid w:val="004D5A4D"/>
    <w:rsid w:val="004F1A9A"/>
    <w:rsid w:val="004F53D8"/>
    <w:rsid w:val="005011B1"/>
    <w:rsid w:val="00511DD6"/>
    <w:rsid w:val="005149BB"/>
    <w:rsid w:val="00515466"/>
    <w:rsid w:val="005166FB"/>
    <w:rsid w:val="00522984"/>
    <w:rsid w:val="00532D51"/>
    <w:rsid w:val="0053540E"/>
    <w:rsid w:val="00535DDF"/>
    <w:rsid w:val="00554134"/>
    <w:rsid w:val="00565050"/>
    <w:rsid w:val="00567F30"/>
    <w:rsid w:val="00577832"/>
    <w:rsid w:val="00595469"/>
    <w:rsid w:val="005A4A8B"/>
    <w:rsid w:val="005B6F20"/>
    <w:rsid w:val="005C11B0"/>
    <w:rsid w:val="005C54CA"/>
    <w:rsid w:val="005E6817"/>
    <w:rsid w:val="00601CCF"/>
    <w:rsid w:val="006119BE"/>
    <w:rsid w:val="00616F46"/>
    <w:rsid w:val="006268A4"/>
    <w:rsid w:val="00660959"/>
    <w:rsid w:val="00662ED8"/>
    <w:rsid w:val="00666952"/>
    <w:rsid w:val="006809EE"/>
    <w:rsid w:val="00682ACB"/>
    <w:rsid w:val="006B227C"/>
    <w:rsid w:val="006B78B7"/>
    <w:rsid w:val="006C0879"/>
    <w:rsid w:val="006C129A"/>
    <w:rsid w:val="006E44A9"/>
    <w:rsid w:val="006F258D"/>
    <w:rsid w:val="006F5DDA"/>
    <w:rsid w:val="007000BF"/>
    <w:rsid w:val="0071110D"/>
    <w:rsid w:val="007252B7"/>
    <w:rsid w:val="007403A5"/>
    <w:rsid w:val="00750853"/>
    <w:rsid w:val="00754CB8"/>
    <w:rsid w:val="00755D42"/>
    <w:rsid w:val="00775BBF"/>
    <w:rsid w:val="00795A10"/>
    <w:rsid w:val="007A2C54"/>
    <w:rsid w:val="007D4497"/>
    <w:rsid w:val="007D6DC9"/>
    <w:rsid w:val="007D7A1D"/>
    <w:rsid w:val="007E3114"/>
    <w:rsid w:val="007E3CA1"/>
    <w:rsid w:val="007F3290"/>
    <w:rsid w:val="007F7A9C"/>
    <w:rsid w:val="00810E00"/>
    <w:rsid w:val="008212A2"/>
    <w:rsid w:val="00826BA5"/>
    <w:rsid w:val="00860B64"/>
    <w:rsid w:val="0088541C"/>
    <w:rsid w:val="00893B19"/>
    <w:rsid w:val="00895E31"/>
    <w:rsid w:val="008A08E5"/>
    <w:rsid w:val="008A68DA"/>
    <w:rsid w:val="008C2532"/>
    <w:rsid w:val="008D6498"/>
    <w:rsid w:val="008F50F9"/>
    <w:rsid w:val="008F5BD5"/>
    <w:rsid w:val="00906454"/>
    <w:rsid w:val="009136CE"/>
    <w:rsid w:val="0092068D"/>
    <w:rsid w:val="0094082A"/>
    <w:rsid w:val="009439FE"/>
    <w:rsid w:val="0095434F"/>
    <w:rsid w:val="00996A58"/>
    <w:rsid w:val="009971D4"/>
    <w:rsid w:val="009A2012"/>
    <w:rsid w:val="009B441E"/>
    <w:rsid w:val="009D127B"/>
    <w:rsid w:val="009D21EF"/>
    <w:rsid w:val="009D4A89"/>
    <w:rsid w:val="009D7F80"/>
    <w:rsid w:val="009F214F"/>
    <w:rsid w:val="009F73B6"/>
    <w:rsid w:val="00A11756"/>
    <w:rsid w:val="00A17653"/>
    <w:rsid w:val="00A22697"/>
    <w:rsid w:val="00A2613A"/>
    <w:rsid w:val="00A266AC"/>
    <w:rsid w:val="00A36729"/>
    <w:rsid w:val="00A46870"/>
    <w:rsid w:val="00A53537"/>
    <w:rsid w:val="00A53C02"/>
    <w:rsid w:val="00A63002"/>
    <w:rsid w:val="00A76D3E"/>
    <w:rsid w:val="00A77304"/>
    <w:rsid w:val="00A8271C"/>
    <w:rsid w:val="00A95BDB"/>
    <w:rsid w:val="00AB116F"/>
    <w:rsid w:val="00AC3E1A"/>
    <w:rsid w:val="00AF0C8C"/>
    <w:rsid w:val="00B25A3B"/>
    <w:rsid w:val="00B50224"/>
    <w:rsid w:val="00B536B0"/>
    <w:rsid w:val="00B63E70"/>
    <w:rsid w:val="00B77588"/>
    <w:rsid w:val="00B85C7D"/>
    <w:rsid w:val="00B86169"/>
    <w:rsid w:val="00B92724"/>
    <w:rsid w:val="00BB30C9"/>
    <w:rsid w:val="00BB606D"/>
    <w:rsid w:val="00BB6AF4"/>
    <w:rsid w:val="00BD040B"/>
    <w:rsid w:val="00BF333F"/>
    <w:rsid w:val="00C04644"/>
    <w:rsid w:val="00C23915"/>
    <w:rsid w:val="00C26DCB"/>
    <w:rsid w:val="00C507DD"/>
    <w:rsid w:val="00C57875"/>
    <w:rsid w:val="00C9473E"/>
    <w:rsid w:val="00CA7F5A"/>
    <w:rsid w:val="00CD7908"/>
    <w:rsid w:val="00CF0EAE"/>
    <w:rsid w:val="00D0258E"/>
    <w:rsid w:val="00D1118F"/>
    <w:rsid w:val="00D16E3C"/>
    <w:rsid w:val="00D3295F"/>
    <w:rsid w:val="00D54692"/>
    <w:rsid w:val="00D663CF"/>
    <w:rsid w:val="00D704DB"/>
    <w:rsid w:val="00D91AE9"/>
    <w:rsid w:val="00DA1900"/>
    <w:rsid w:val="00DA20FC"/>
    <w:rsid w:val="00DA7393"/>
    <w:rsid w:val="00DC03DD"/>
    <w:rsid w:val="00DD1A3F"/>
    <w:rsid w:val="00DF0744"/>
    <w:rsid w:val="00E02D37"/>
    <w:rsid w:val="00E37288"/>
    <w:rsid w:val="00E43AD4"/>
    <w:rsid w:val="00E55AF9"/>
    <w:rsid w:val="00E57A98"/>
    <w:rsid w:val="00E64B7B"/>
    <w:rsid w:val="00E85FA6"/>
    <w:rsid w:val="00E951CF"/>
    <w:rsid w:val="00E966C1"/>
    <w:rsid w:val="00EC1F8E"/>
    <w:rsid w:val="00EC7645"/>
    <w:rsid w:val="00ED0E27"/>
    <w:rsid w:val="00F02CE4"/>
    <w:rsid w:val="00F17D9F"/>
    <w:rsid w:val="00F26BC5"/>
    <w:rsid w:val="00F5481D"/>
    <w:rsid w:val="00F6225F"/>
    <w:rsid w:val="00F66F36"/>
    <w:rsid w:val="00F71A8B"/>
    <w:rsid w:val="00F82ADF"/>
    <w:rsid w:val="00F92643"/>
    <w:rsid w:val="00FC19F9"/>
    <w:rsid w:val="00FE468F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87672-2F0C-4A03-9D5E-AE29D7DA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tabs>
        <w:tab w:val="left" w:pos="432"/>
      </w:tabs>
      <w:spacing w:after="0" w:line="360" w:lineRule="auto"/>
      <w:ind w:firstLine="5940"/>
      <w:outlineLvl w:val="0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34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7">
    <w:name w:val="heading 7"/>
    <w:basedOn w:val="Normalny"/>
    <w:next w:val="Normalny"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styleId="Hipercze">
    <w:name w:val="Hyperlink"/>
    <w:rPr>
      <w:color w:val="0000FF"/>
      <w:u w:val="single"/>
    </w:rPr>
  </w:style>
  <w:style w:type="paragraph" w:styleId="Bezodstpw">
    <w:name w:val="No Spacing"/>
    <w:qFormat/>
    <w:pPr>
      <w:suppressAutoHyphens/>
      <w:autoSpaceDN w:val="0"/>
      <w:textAlignment w:val="baseline"/>
    </w:pPr>
    <w:rPr>
      <w:rFonts w:eastAsia="Arial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7Znak">
    <w:name w:val="Nagłówek 7 Znak"/>
    <w:rPr>
      <w:rFonts w:ascii="Cambria" w:eastAsia="Times New Roman" w:hAnsi="Cambria" w:cs="Times New Roman"/>
      <w:i/>
      <w:iCs/>
      <w:color w:val="404040"/>
    </w:rPr>
  </w:style>
  <w:style w:type="paragraph" w:customStyle="1" w:styleId="Style5">
    <w:name w:val="Style5"/>
    <w:basedOn w:val="Normalny"/>
    <w:pPr>
      <w:widowControl w:val="0"/>
      <w:autoSpaceDE w:val="0"/>
      <w:spacing w:after="0" w:line="319" w:lineRule="exact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kapitzlistZnak">
    <w:name w:val="Akapit z listą Znak"/>
  </w:style>
  <w:style w:type="paragraph" w:customStyle="1" w:styleId="Default">
    <w:name w:val="Default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4021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44021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4021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44021E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5A4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D5A4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7D6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DC9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7D6DC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D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D6DC9"/>
    <w:rPr>
      <w:b/>
      <w:bCs/>
      <w:lang w:eastAsia="en-US"/>
    </w:rPr>
  </w:style>
  <w:style w:type="character" w:customStyle="1" w:styleId="Nagwek3Znak">
    <w:name w:val="Nagłówek 3 Znak"/>
    <w:link w:val="Nagwek3"/>
    <w:uiPriority w:val="9"/>
    <w:rsid w:val="003334F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table" w:styleId="Tabela-Siatka">
    <w:name w:val="Table Grid"/>
    <w:basedOn w:val="Standardowy"/>
    <w:uiPriority w:val="59"/>
    <w:rsid w:val="00B77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A63002"/>
    <w:rPr>
      <w:i/>
      <w:iCs/>
    </w:rPr>
  </w:style>
  <w:style w:type="paragraph" w:customStyle="1" w:styleId="ChapterTitle">
    <w:name w:val="ChapterTitle"/>
    <w:basedOn w:val="Normalny"/>
    <w:next w:val="Normalny"/>
    <w:rsid w:val="00660959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customStyle="1" w:styleId="Annexetitre">
    <w:name w:val="Annexe titre"/>
    <w:basedOn w:val="Normalny"/>
    <w:next w:val="Normalny"/>
    <w:rsid w:val="00660959"/>
    <w:pPr>
      <w:suppressAutoHyphens w:val="0"/>
      <w:autoSpaceDN/>
      <w:spacing w:before="120" w:after="120" w:line="240" w:lineRule="auto"/>
      <w:jc w:val="center"/>
      <w:textAlignment w:val="auto"/>
    </w:pPr>
    <w:rPr>
      <w:rFonts w:ascii="Times New Roman" w:hAnsi="Times New Roman"/>
      <w:b/>
      <w:sz w:val="24"/>
      <w:u w:val="single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187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62187"/>
    <w:rPr>
      <w:lang w:eastAsia="en-US"/>
    </w:rPr>
  </w:style>
  <w:style w:type="character" w:customStyle="1" w:styleId="DeltaViewInsertion">
    <w:name w:val="DeltaView Insertion"/>
    <w:rsid w:val="00062187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62187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D0258E"/>
    <w:pPr>
      <w:numPr>
        <w:numId w:val="1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D0258E"/>
    <w:pPr>
      <w:numPr>
        <w:numId w:val="2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D0258E"/>
    <w:pPr>
      <w:numPr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D0258E"/>
    <w:pPr>
      <w:numPr>
        <w:ilvl w:val="1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D0258E"/>
    <w:pPr>
      <w:numPr>
        <w:ilvl w:val="2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D0258E"/>
    <w:pPr>
      <w:numPr>
        <w:ilvl w:val="3"/>
        <w:numId w:val="5"/>
      </w:numPr>
      <w:suppressAutoHyphens w:val="0"/>
      <w:autoSpaceDN/>
      <w:spacing w:before="120" w:after="120" w:line="240" w:lineRule="auto"/>
      <w:jc w:val="both"/>
      <w:textAlignment w:val="auto"/>
    </w:pPr>
    <w:rPr>
      <w:rFonts w:ascii="Times New Roman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8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wolak\Desktop\Post&#281;powania\2018\B&#322;ony\2A018CE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2A018CE4</Template>
  <TotalTime>3</TotalTime>
  <Pages>2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Komora Roma</dc:creator>
  <cp:keywords/>
  <cp:lastModifiedBy>Gabriela GW. Kamińska-Wolak</cp:lastModifiedBy>
  <cp:revision>3</cp:revision>
  <cp:lastPrinted>2016-08-16T15:15:00Z</cp:lastPrinted>
  <dcterms:created xsi:type="dcterms:W3CDTF">2018-10-01T12:18:00Z</dcterms:created>
  <dcterms:modified xsi:type="dcterms:W3CDTF">2018-10-02T07:11:00Z</dcterms:modified>
</cp:coreProperties>
</file>