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B64" w:rsidRDefault="00860B64" w:rsidP="00860B64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bookmarkStart w:id="0" w:name="_GoBack"/>
      <w:bookmarkEnd w:id="0"/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Załącznik nr </w:t>
      </w:r>
      <w:r w:rsidR="00E57A98">
        <w:rPr>
          <w:rFonts w:ascii="Times New Roman" w:eastAsia="Times New Roman" w:hAnsi="Times New Roman"/>
          <w:b/>
          <w:bCs/>
          <w:iCs/>
          <w:lang w:eastAsia="ar-SA"/>
        </w:rPr>
        <w:t>3</w:t>
      </w: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 do SIWZ</w:t>
      </w:r>
    </w:p>
    <w:p w:rsidR="003102A6" w:rsidRDefault="003102A6" w:rsidP="00860B64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p w:rsidR="003102A6" w:rsidRPr="002029A3" w:rsidRDefault="003102A6" w:rsidP="003102A6">
      <w:pPr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Wykonawcy </w:t>
      </w:r>
      <w:r w:rsidRPr="002029A3">
        <w:rPr>
          <w:rFonts w:ascii="Times New Roman" w:eastAsia="Times New Roman" w:hAnsi="Times New Roman"/>
          <w:i/>
          <w:lang w:eastAsia="ar-SA"/>
        </w:rPr>
        <w:t>(</w:t>
      </w:r>
      <w:r w:rsidRPr="002029A3">
        <w:rPr>
          <w:rFonts w:ascii="Times New Roman" w:eastAsia="Times New Roman" w:hAnsi="Times New Roman"/>
          <w:i/>
          <w:u w:val="single"/>
          <w:lang w:eastAsia="ar-SA"/>
        </w:rPr>
        <w:t>Pełnomocnika</w:t>
      </w:r>
      <w:r w:rsidRPr="002029A3">
        <w:rPr>
          <w:rFonts w:ascii="Times New Roman" w:eastAsia="Times New Roman" w:hAnsi="Times New Roman"/>
          <w:i/>
          <w:lang w:eastAsia="ar-SA"/>
        </w:rPr>
        <w:t xml:space="preserve"> w przypadku Konsorcjum):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Partnera/-ów: </w:t>
      </w:r>
      <w:r w:rsidRPr="002029A3">
        <w:rPr>
          <w:rFonts w:ascii="Times New Roman" w:eastAsia="Times New Roman" w:hAnsi="Times New Roman"/>
          <w:i/>
          <w:lang w:eastAsia="ar-SA"/>
        </w:rPr>
        <w:t>(w przypadku Konsorcjum)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before="20" w:after="48" w:line="240" w:lineRule="auto"/>
        <w:jc w:val="both"/>
        <w:textAlignment w:val="auto"/>
        <w:rPr>
          <w:rFonts w:ascii="Times New Roman" w:eastAsia="Times New Roman" w:hAnsi="Times New Roman"/>
          <w:lang w:eastAsia="ar-SA"/>
        </w:rPr>
      </w:pPr>
    </w:p>
    <w:p w:rsidR="003102A6" w:rsidRDefault="002834AF" w:rsidP="003102A6">
      <w:pPr>
        <w:autoSpaceDN/>
        <w:spacing w:after="0" w:line="360" w:lineRule="auto"/>
        <w:textAlignment w:val="auto"/>
        <w:rPr>
          <w:rFonts w:ascii="Times New Roman" w:eastAsia="Times New Roman" w:hAnsi="Times New Roman"/>
          <w:b/>
          <w:i/>
          <w:lang w:eastAsia="ar-SA"/>
        </w:rPr>
      </w:pPr>
      <w:r>
        <w:rPr>
          <w:rFonts w:ascii="Times New Roman" w:hAnsi="Times New Roman"/>
        </w:rPr>
        <w:t>Dotyczy</w:t>
      </w:r>
      <w:r w:rsidR="003102A6" w:rsidRPr="00233A00">
        <w:rPr>
          <w:rFonts w:ascii="Times New Roman" w:hAnsi="Times New Roman"/>
        </w:rPr>
        <w:t xml:space="preserve"> postępowania o udz</w:t>
      </w:r>
      <w:r w:rsidR="003102A6">
        <w:rPr>
          <w:rFonts w:ascii="Times New Roman" w:hAnsi="Times New Roman"/>
        </w:rPr>
        <w:t xml:space="preserve">ielenie zamówienia publicznego </w:t>
      </w:r>
      <w:r w:rsidR="003102A6" w:rsidRPr="00233A00">
        <w:rPr>
          <w:rFonts w:ascii="Times New Roman" w:hAnsi="Times New Roman"/>
        </w:rPr>
        <w:t xml:space="preserve">pn. </w:t>
      </w:r>
      <w:r w:rsidR="003102A6">
        <w:rPr>
          <w:rFonts w:ascii="Times New Roman" w:hAnsi="Times New Roman"/>
        </w:rPr>
        <w:t xml:space="preserve">: </w:t>
      </w:r>
    </w:p>
    <w:p w:rsidR="003102A6" w:rsidRPr="00E43AD4" w:rsidRDefault="003102A6" w:rsidP="00E64B7B">
      <w:pPr>
        <w:pStyle w:val="Nagwek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E43AD4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,,</w:t>
      </w:r>
      <w:r w:rsidR="00E64B7B" w:rsidRPr="00E43AD4">
        <w:rPr>
          <w:rFonts w:ascii="Times New Roman" w:hAnsi="Times New Roman"/>
          <w:b/>
          <w:sz w:val="24"/>
          <w:szCs w:val="24"/>
        </w:rPr>
        <w:t xml:space="preserve"> </w:t>
      </w:r>
      <w:r w:rsidR="008847B3">
        <w:rPr>
          <w:rFonts w:ascii="Times New Roman" w:hAnsi="Times New Roman"/>
          <w:b/>
          <w:sz w:val="24"/>
          <w:szCs w:val="24"/>
        </w:rPr>
        <w:t>Usługa aktualizacji i opieki serwisowej dla systemu Simple ERP</w:t>
      </w:r>
      <w:r w:rsidR="007A4CF6">
        <w:rPr>
          <w:rFonts w:ascii="Times New Roman" w:hAnsi="Times New Roman"/>
          <w:b/>
          <w:sz w:val="24"/>
          <w:szCs w:val="24"/>
        </w:rPr>
        <w:t xml:space="preserve"> i Eskulap</w:t>
      </w:r>
      <w:r w:rsidRPr="00E43AD4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”</w:t>
      </w:r>
    </w:p>
    <w:p w:rsidR="003102A6" w:rsidRDefault="002834AF" w:rsidP="002834AF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>
        <w:rPr>
          <w:rFonts w:ascii="Times New Roman" w:eastAsia="Times New Roman" w:hAnsi="Times New Roman"/>
          <w:b/>
          <w:bCs/>
          <w:iCs/>
          <w:lang w:eastAsia="ar-SA"/>
        </w:rPr>
        <w:t>Znak sprawy:</w:t>
      </w:r>
      <w:r w:rsidR="00E64B7B">
        <w:rPr>
          <w:rFonts w:ascii="Times New Roman" w:eastAsia="Times New Roman" w:hAnsi="Times New Roman"/>
          <w:b/>
          <w:bCs/>
          <w:iCs/>
          <w:lang w:eastAsia="ar-SA"/>
        </w:rPr>
        <w:t xml:space="preserve"> ZOZ/DZP/PN/</w:t>
      </w:r>
      <w:r w:rsidR="007A4CF6">
        <w:rPr>
          <w:rFonts w:ascii="Times New Roman" w:eastAsia="Times New Roman" w:hAnsi="Times New Roman"/>
          <w:b/>
          <w:bCs/>
          <w:iCs/>
          <w:lang w:eastAsia="ar-SA"/>
        </w:rPr>
        <w:t>1/19</w:t>
      </w:r>
    </w:p>
    <w:p w:rsidR="003102A6" w:rsidRDefault="003102A6" w:rsidP="002834AF">
      <w:pPr>
        <w:autoSpaceDN/>
        <w:spacing w:after="0" w:line="240" w:lineRule="auto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tbl>
      <w:tblPr>
        <w:tblpPr w:leftFromText="141" w:rightFromText="141" w:vertAnchor="page" w:horzAnchor="margin" w:tblpY="5558"/>
        <w:tblW w:w="9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398"/>
      </w:tblGrid>
      <w:tr w:rsidR="00F5481D" w:rsidRPr="00860B64" w:rsidTr="009A2012">
        <w:trPr>
          <w:trHeight w:val="1251"/>
        </w:trPr>
        <w:tc>
          <w:tcPr>
            <w:tcW w:w="9398" w:type="dxa"/>
            <w:shd w:val="clear" w:color="auto" w:fill="EAF1DD"/>
          </w:tcPr>
          <w:p w:rsidR="00F5481D" w:rsidRPr="00860B64" w:rsidRDefault="00F5481D" w:rsidP="00F5481D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  <w:bookmarkStart w:id="1" w:name="__RefHeading__66_381024118"/>
            <w:bookmarkEnd w:id="1"/>
          </w:p>
          <w:p w:rsidR="00F5481D" w:rsidRPr="00C26DCB" w:rsidRDefault="00F5481D" w:rsidP="00F5481D">
            <w:pPr>
              <w:pStyle w:val="ChapterTitle"/>
              <w:spacing w:before="0" w:after="240"/>
              <w:rPr>
                <w:caps/>
                <w:sz w:val="24"/>
                <w:szCs w:val="24"/>
              </w:rPr>
            </w:pPr>
            <w:r w:rsidRPr="00C26DCB">
              <w:rPr>
                <w:caps/>
                <w:sz w:val="24"/>
                <w:szCs w:val="24"/>
              </w:rPr>
              <w:t xml:space="preserve">I. oświadczenie Wykonawcy DOTYCZĄCE PRZESŁANEK </w:t>
            </w:r>
          </w:p>
          <w:p w:rsidR="00F5481D" w:rsidRPr="00860B64" w:rsidRDefault="00F5481D" w:rsidP="00F5481D">
            <w:pPr>
              <w:pStyle w:val="ChapterTitle"/>
              <w:spacing w:before="0" w:after="240"/>
              <w:rPr>
                <w:caps/>
                <w:sz w:val="22"/>
              </w:rPr>
            </w:pPr>
            <w:r w:rsidRPr="00C26DCB">
              <w:rPr>
                <w:caps/>
                <w:sz w:val="24"/>
                <w:szCs w:val="24"/>
              </w:rPr>
              <w:t>WYKLUCZENIA Z POSTĘPOWANIA</w:t>
            </w:r>
          </w:p>
        </w:tc>
      </w:tr>
    </w:tbl>
    <w:p w:rsidR="002029A3" w:rsidRDefault="002029A3" w:rsidP="003102A6">
      <w:pPr>
        <w:keepLines/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</w:p>
    <w:p w:rsidR="002029A3" w:rsidRPr="002029A3" w:rsidRDefault="002029A3" w:rsidP="002029A3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(Wypełnia Wykonawca lub Pełnomocnik w przypadku Konsorcjum</w:t>
      </w:r>
    </w:p>
    <w:p w:rsidR="002029A3" w:rsidRPr="002029A3" w:rsidRDefault="002029A3" w:rsidP="002029A3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albo upoważniona osoba przez Wykonawcę)</w:t>
      </w:r>
    </w:p>
    <w:p w:rsidR="002029A3" w:rsidRDefault="002029A3" w:rsidP="002029A3">
      <w:pPr>
        <w:keepLines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eastAsia="ar-SA"/>
        </w:rPr>
      </w:pPr>
    </w:p>
    <w:p w:rsidR="00A17653" w:rsidRPr="00A17653" w:rsidRDefault="003102A6" w:rsidP="00A17653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233A00" w:rsidRPr="00233A00">
        <w:rPr>
          <w:rFonts w:ascii="Times New Roman" w:hAnsi="Times New Roman"/>
        </w:rPr>
        <w:t>świadczam, co następuje:</w:t>
      </w:r>
    </w:p>
    <w:p w:rsidR="00233A00" w:rsidRPr="0040566C" w:rsidRDefault="00233A00" w:rsidP="00233A00">
      <w:pPr>
        <w:numPr>
          <w:ilvl w:val="0"/>
          <w:numId w:val="8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>nie podlegam wykluczeniu z postępowania na</w:t>
      </w:r>
      <w:r w:rsidR="00A17653" w:rsidRPr="0040566C">
        <w:rPr>
          <w:rFonts w:ascii="Times New Roman" w:hAnsi="Times New Roman"/>
          <w:u w:val="single"/>
        </w:rPr>
        <w:t xml:space="preserve"> podstawie </w:t>
      </w:r>
      <w:r w:rsidR="00C57875" w:rsidRPr="0040566C">
        <w:rPr>
          <w:rFonts w:ascii="Times New Roman" w:hAnsi="Times New Roman"/>
          <w:u w:val="single"/>
        </w:rPr>
        <w:t xml:space="preserve">art. 24 ust 1 pkt </w:t>
      </w:r>
      <w:r w:rsidR="00532D51" w:rsidRPr="0040566C">
        <w:rPr>
          <w:rFonts w:ascii="Times New Roman" w:hAnsi="Times New Roman"/>
          <w:u w:val="single"/>
        </w:rPr>
        <w:t>12</w:t>
      </w:r>
      <w:r w:rsidR="00C57875" w:rsidRPr="0040566C">
        <w:rPr>
          <w:rFonts w:ascii="Times New Roman" w:hAnsi="Times New Roman"/>
          <w:u w:val="single"/>
        </w:rPr>
        <w:t>-2</w:t>
      </w:r>
      <w:r w:rsidR="00532D51" w:rsidRPr="0040566C">
        <w:rPr>
          <w:rFonts w:ascii="Times New Roman" w:hAnsi="Times New Roman"/>
          <w:u w:val="single"/>
        </w:rPr>
        <w:t>3</w:t>
      </w:r>
      <w:r w:rsidR="006E44A9" w:rsidRPr="0040566C">
        <w:rPr>
          <w:rFonts w:ascii="Times New Roman" w:hAnsi="Times New Roman"/>
          <w:u w:val="single"/>
        </w:rPr>
        <w:t xml:space="preserve"> ustawy </w:t>
      </w:r>
      <w:proofErr w:type="spellStart"/>
      <w:r w:rsidR="006E44A9" w:rsidRPr="0040566C">
        <w:rPr>
          <w:rFonts w:ascii="Times New Roman" w:hAnsi="Times New Roman"/>
          <w:u w:val="single"/>
        </w:rPr>
        <w:t>Pzp</w:t>
      </w:r>
      <w:proofErr w:type="spellEnd"/>
    </w:p>
    <w:p w:rsidR="00233A00" w:rsidRPr="0040566C" w:rsidRDefault="00233A00" w:rsidP="00233A00">
      <w:pPr>
        <w:numPr>
          <w:ilvl w:val="0"/>
          <w:numId w:val="8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>nie podlegam wykluczen</w:t>
      </w:r>
      <w:r w:rsidR="00A17653" w:rsidRPr="0040566C">
        <w:rPr>
          <w:rFonts w:ascii="Times New Roman" w:hAnsi="Times New Roman"/>
          <w:u w:val="single"/>
        </w:rPr>
        <w:t xml:space="preserve">iu z postępowania na podstawie </w:t>
      </w:r>
      <w:r w:rsidR="006E44A9" w:rsidRPr="0040566C">
        <w:rPr>
          <w:rFonts w:ascii="Times New Roman" w:hAnsi="Times New Roman"/>
          <w:u w:val="single"/>
        </w:rPr>
        <w:t xml:space="preserve">art. 24 ust. 5 </w:t>
      </w:r>
      <w:r w:rsidR="009136CE" w:rsidRPr="0040566C">
        <w:rPr>
          <w:rFonts w:ascii="Times New Roman" w:hAnsi="Times New Roman"/>
          <w:u w:val="single"/>
        </w:rPr>
        <w:t xml:space="preserve">pkt 1 </w:t>
      </w:r>
      <w:r w:rsidR="006E44A9" w:rsidRPr="0040566C">
        <w:rPr>
          <w:rFonts w:ascii="Times New Roman" w:hAnsi="Times New Roman"/>
          <w:u w:val="single"/>
        </w:rPr>
        <w:t xml:space="preserve">ustawy </w:t>
      </w:r>
      <w:proofErr w:type="spellStart"/>
      <w:r w:rsidR="006E44A9" w:rsidRPr="0040566C">
        <w:rPr>
          <w:rFonts w:ascii="Times New Roman" w:hAnsi="Times New Roman"/>
          <w:u w:val="single"/>
        </w:rPr>
        <w:t>Pzp</w:t>
      </w:r>
      <w:proofErr w:type="spellEnd"/>
      <w:r w:rsidR="006E44A9" w:rsidRPr="0040566C">
        <w:rPr>
          <w:rFonts w:ascii="Times New Roman" w:hAnsi="Times New Roman"/>
          <w:u w:val="single"/>
        </w:rPr>
        <w:t xml:space="preserve">  </w:t>
      </w:r>
    </w:p>
    <w:p w:rsidR="006E44A9" w:rsidRPr="006E44A9" w:rsidRDefault="006E44A9" w:rsidP="006E44A9">
      <w:pPr>
        <w:suppressAutoHyphens w:val="0"/>
        <w:autoSpaceDN/>
        <w:spacing w:after="0" w:line="360" w:lineRule="auto"/>
        <w:ind w:left="360"/>
        <w:contextualSpacing/>
        <w:jc w:val="both"/>
        <w:textAlignment w:val="auto"/>
        <w:rPr>
          <w:rFonts w:ascii="Times New Roman" w:hAnsi="Times New Roman"/>
        </w:rPr>
      </w:pPr>
    </w:p>
    <w:p w:rsidR="008212A2" w:rsidRDefault="00233A00" w:rsidP="002834AF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="006E44A9">
        <w:rPr>
          <w:rFonts w:ascii="Times New Roman" w:hAnsi="Times New Roman"/>
        </w:rPr>
        <w:t xml:space="preserve">dnia ………….……. r. </w:t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</w:p>
    <w:p w:rsidR="00233A00" w:rsidRPr="00233A00" w:rsidRDefault="00233A00" w:rsidP="006E44A9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233A00" w:rsidRPr="00233A00" w:rsidRDefault="00233A00" w:rsidP="00233A00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233A00" w:rsidRPr="00233A00" w:rsidRDefault="00233A00" w:rsidP="002A6714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  <w:r w:rsidRPr="002A6714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2A6714">
        <w:rPr>
          <w:rFonts w:ascii="Times New Roman" w:hAnsi="Times New Roman"/>
        </w:rPr>
        <w:t>Pzp</w:t>
      </w:r>
      <w:proofErr w:type="spellEnd"/>
      <w:r w:rsidRPr="002A6714">
        <w:rPr>
          <w:rFonts w:ascii="Times New Roman" w:hAnsi="Times New Roman"/>
        </w:rPr>
        <w:t xml:space="preserve"> </w:t>
      </w:r>
      <w:r w:rsidRPr="002A6714">
        <w:rPr>
          <w:rFonts w:ascii="Times New Roman" w:hAnsi="Times New Roman"/>
          <w:i/>
        </w:rPr>
        <w:t>(podać mającą zastosowanie podstawę wykluczenia spośród wymienion</w:t>
      </w:r>
      <w:r w:rsidR="00EC1F8E" w:rsidRPr="002A6714">
        <w:rPr>
          <w:rFonts w:ascii="Times New Roman" w:hAnsi="Times New Roman"/>
          <w:i/>
        </w:rPr>
        <w:t>ych w art. 24 ust. 1</w:t>
      </w:r>
      <w:r w:rsidR="00532D51" w:rsidRPr="002A6714">
        <w:rPr>
          <w:rFonts w:ascii="Times New Roman" w:hAnsi="Times New Roman"/>
          <w:i/>
        </w:rPr>
        <w:t>pkt 13-14,</w:t>
      </w:r>
      <w:r w:rsidR="00EC1F8E" w:rsidRPr="002A6714">
        <w:rPr>
          <w:rFonts w:ascii="Times New Roman" w:hAnsi="Times New Roman"/>
          <w:i/>
        </w:rPr>
        <w:t xml:space="preserve"> pkt </w:t>
      </w:r>
      <w:r w:rsidRPr="002A6714">
        <w:rPr>
          <w:rFonts w:ascii="Times New Roman" w:hAnsi="Times New Roman"/>
          <w:i/>
        </w:rPr>
        <w:t xml:space="preserve">16-20 lub art. 24 ust. 5 ustawy </w:t>
      </w:r>
      <w:proofErr w:type="spellStart"/>
      <w:r w:rsidRPr="002A6714">
        <w:rPr>
          <w:rFonts w:ascii="Times New Roman" w:hAnsi="Times New Roman"/>
          <w:i/>
        </w:rPr>
        <w:t>Pzp</w:t>
      </w:r>
      <w:proofErr w:type="spellEnd"/>
      <w:r w:rsidRPr="002A6714">
        <w:rPr>
          <w:rFonts w:ascii="Times New Roman" w:hAnsi="Times New Roman"/>
          <w:i/>
        </w:rPr>
        <w:t>).</w:t>
      </w:r>
      <w:r w:rsidRPr="002A6714">
        <w:rPr>
          <w:rFonts w:ascii="Times New Roman" w:hAnsi="Times New Roman"/>
        </w:rPr>
        <w:t xml:space="preserve"> Jednocześnie oświadczam, że w związku z ww. okolicznością, na podstawie art. 24 ust. 8 ustawy </w:t>
      </w:r>
      <w:proofErr w:type="spellStart"/>
      <w:r w:rsidRPr="002A6714">
        <w:rPr>
          <w:rFonts w:ascii="Times New Roman" w:hAnsi="Times New Roman"/>
        </w:rPr>
        <w:t>Pzp</w:t>
      </w:r>
      <w:proofErr w:type="spellEnd"/>
      <w:r w:rsidRPr="002A6714">
        <w:rPr>
          <w:rFonts w:ascii="Times New Roman" w:hAnsi="Times New Roman"/>
        </w:rPr>
        <w:t xml:space="preserve"> podjąłem następujące środki naprawcze</w:t>
      </w:r>
      <w:r w:rsidR="002A6714" w:rsidRPr="002A6714">
        <w:rPr>
          <w:rFonts w:ascii="Times New Roman" w:hAnsi="Times New Roman"/>
        </w:rPr>
        <w:t xml:space="preserve"> </w:t>
      </w:r>
      <w:r w:rsidR="002A6714" w:rsidRPr="002A6714">
        <w:rPr>
          <w:rFonts w:ascii="Times New Roman" w:hAnsi="Times New Roman"/>
          <w:i/>
        </w:rPr>
        <w:t>(jeżeli dotyczy)</w:t>
      </w:r>
      <w:r w:rsidRPr="002A6714">
        <w:rPr>
          <w:rFonts w:ascii="Times New Roman" w:hAnsi="Times New Roman"/>
          <w:i/>
        </w:rPr>
        <w:t>:</w:t>
      </w:r>
      <w:r w:rsidRPr="00233A00">
        <w:rPr>
          <w:rFonts w:ascii="Times New Roman" w:hAnsi="Times New Roman"/>
        </w:rPr>
        <w:t xml:space="preserve"> ………………………………</w:t>
      </w:r>
      <w:r w:rsidR="00EC1F8E">
        <w:rPr>
          <w:rFonts w:ascii="Times New Roman" w:hAnsi="Times New Roman"/>
        </w:rPr>
        <w:t>……………………………………………………………………………</w:t>
      </w:r>
    </w:p>
    <w:p w:rsidR="00233A00" w:rsidRPr="00233A00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</w:t>
      </w:r>
      <w:r w:rsidR="00EC1F8E">
        <w:rPr>
          <w:rFonts w:ascii="Times New Roman" w:hAnsi="Times New Roman"/>
        </w:rPr>
        <w:t>……………………………………………………</w:t>
      </w:r>
    </w:p>
    <w:p w:rsidR="008212A2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 w:rsidR="006268A4">
        <w:rPr>
          <w:rFonts w:ascii="Times New Roman" w:hAnsi="Times New Roman"/>
        </w:rPr>
        <w:t>nia …………………. r</w:t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</w:p>
    <w:p w:rsidR="00034B91" w:rsidRPr="00233A00" w:rsidRDefault="00233A00" w:rsidP="00034B91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233A00" w:rsidRDefault="00233A00" w:rsidP="008212A2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3102A6" w:rsidRDefault="003102A6" w:rsidP="003102A6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i/>
        </w:rPr>
      </w:pPr>
    </w:p>
    <w:p w:rsidR="003102A6" w:rsidRPr="00233A00" w:rsidRDefault="003102A6" w:rsidP="006268A4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</w:p>
    <w:p w:rsidR="00233A00" w:rsidRPr="00C26DCB" w:rsidRDefault="003102A6" w:rsidP="00C26DCB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 w:rsidRPr="00C26DCB">
        <w:rPr>
          <w:rFonts w:ascii="Times New Roman" w:hAnsi="Times New Roman"/>
          <w:b/>
          <w:sz w:val="24"/>
          <w:szCs w:val="24"/>
        </w:rPr>
        <w:t xml:space="preserve">III. </w:t>
      </w:r>
      <w:r w:rsidR="00233A00" w:rsidRPr="00C26DCB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8212A2" w:rsidRDefault="008212A2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</w:p>
    <w:p w:rsidR="00233A00" w:rsidRDefault="00233A00" w:rsidP="003102A6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Oświadczam, że wszystkie informacje podane w powyższych oświadczeniach są aktualne </w:t>
      </w:r>
      <w:r w:rsidRPr="0040566C">
        <w:rPr>
          <w:rFonts w:ascii="Times New Roman" w:hAnsi="Times New Roman"/>
          <w:u w:val="single"/>
        </w:rPr>
        <w:br/>
        <w:t>i zgodne z prawdą oraz zostały przedstawione z pełną świadomo</w:t>
      </w:r>
      <w:r w:rsidR="00192CC3" w:rsidRPr="0040566C">
        <w:rPr>
          <w:rFonts w:ascii="Times New Roman" w:hAnsi="Times New Roman"/>
          <w:u w:val="single"/>
        </w:rPr>
        <w:t>ścią konsekwencji wprowadzenia Z</w:t>
      </w:r>
      <w:r w:rsidRPr="0040566C">
        <w:rPr>
          <w:rFonts w:ascii="Times New Roman" w:hAnsi="Times New Roman"/>
          <w:u w:val="single"/>
        </w:rPr>
        <w:t>amawiającego w błąd przy przedstawianiu informacji.</w:t>
      </w:r>
    </w:p>
    <w:p w:rsidR="002A6714" w:rsidRPr="0040566C" w:rsidRDefault="002A6714" w:rsidP="003102A6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</w:p>
    <w:p w:rsidR="00233A00" w:rsidRPr="00233A00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="008212A2">
        <w:rPr>
          <w:rFonts w:ascii="Times New Roman" w:hAnsi="Times New Roman"/>
        </w:rPr>
        <w:t xml:space="preserve">dnia …………………. r. </w:t>
      </w:r>
    </w:p>
    <w:p w:rsidR="00233A00" w:rsidRPr="00233A00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  <w:t>…………………………………………</w:t>
      </w:r>
    </w:p>
    <w:p w:rsidR="00233A00" w:rsidRPr="008212A2" w:rsidRDefault="00233A00" w:rsidP="008212A2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sectPr w:rsidR="00233A00" w:rsidRPr="008212A2" w:rsidSect="00C57875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86E" w:rsidRDefault="0098186E">
      <w:pPr>
        <w:spacing w:after="0" w:line="240" w:lineRule="auto"/>
      </w:pPr>
      <w:r>
        <w:separator/>
      </w:r>
    </w:p>
  </w:endnote>
  <w:endnote w:type="continuationSeparator" w:id="0">
    <w:p w:rsidR="0098186E" w:rsidRDefault="0098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AD4" w:rsidRDefault="0098186E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15594">
      <w:rPr>
        <w:noProof/>
      </w:rPr>
      <w:t>1</w:t>
    </w:r>
    <w:r>
      <w:rPr>
        <w:noProof/>
      </w:rPr>
      <w:fldChar w:fldCharType="end"/>
    </w:r>
  </w:p>
  <w:p w:rsidR="00E43AD4" w:rsidRDefault="00E43A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86E" w:rsidRDefault="0098186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8186E" w:rsidRDefault="009818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eastAsia="Calibri"/>
        <w:b w:val="0"/>
        <w:bCs/>
        <w:iCs/>
        <w:color w:val="000000"/>
        <w:sz w:val="22"/>
        <w:szCs w:val="22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1E4D02"/>
    <w:multiLevelType w:val="hybridMultilevel"/>
    <w:tmpl w:val="A2308776"/>
    <w:lvl w:ilvl="0" w:tplc="1C0E98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 w15:restartNumberingAfterBreak="0">
    <w:nsid w:val="5A58195B"/>
    <w:multiLevelType w:val="hybridMultilevel"/>
    <w:tmpl w:val="EF089A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" w15:restartNumberingAfterBreak="0">
    <w:nsid w:val="640F5D33"/>
    <w:multiLevelType w:val="hybridMultilevel"/>
    <w:tmpl w:val="17AEE43E"/>
    <w:lvl w:ilvl="0" w:tplc="B676605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2"/>
  </w:num>
  <w:num w:numId="1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C4D"/>
    <w:rsid w:val="00007F3D"/>
    <w:rsid w:val="000204C2"/>
    <w:rsid w:val="0003131D"/>
    <w:rsid w:val="00032497"/>
    <w:rsid w:val="00034B91"/>
    <w:rsid w:val="00034F9F"/>
    <w:rsid w:val="000442BF"/>
    <w:rsid w:val="00062187"/>
    <w:rsid w:val="0006547B"/>
    <w:rsid w:val="00074784"/>
    <w:rsid w:val="00076C09"/>
    <w:rsid w:val="00086C4D"/>
    <w:rsid w:val="000A0E2C"/>
    <w:rsid w:val="000B3C66"/>
    <w:rsid w:val="000D500C"/>
    <w:rsid w:val="000E6205"/>
    <w:rsid w:val="000F459B"/>
    <w:rsid w:val="00106762"/>
    <w:rsid w:val="00127B8B"/>
    <w:rsid w:val="00132C13"/>
    <w:rsid w:val="00164EEF"/>
    <w:rsid w:val="00192CC3"/>
    <w:rsid w:val="001B7096"/>
    <w:rsid w:val="001C4639"/>
    <w:rsid w:val="001C5D7C"/>
    <w:rsid w:val="001D759A"/>
    <w:rsid w:val="001D7F9A"/>
    <w:rsid w:val="001E6F55"/>
    <w:rsid w:val="001F1963"/>
    <w:rsid w:val="002029A3"/>
    <w:rsid w:val="00215594"/>
    <w:rsid w:val="00226B78"/>
    <w:rsid w:val="00233A00"/>
    <w:rsid w:val="002834AF"/>
    <w:rsid w:val="00292030"/>
    <w:rsid w:val="00296027"/>
    <w:rsid w:val="002A6714"/>
    <w:rsid w:val="002E1B89"/>
    <w:rsid w:val="003016A8"/>
    <w:rsid w:val="00303D74"/>
    <w:rsid w:val="003078B6"/>
    <w:rsid w:val="003102A6"/>
    <w:rsid w:val="00327942"/>
    <w:rsid w:val="003334FD"/>
    <w:rsid w:val="00336013"/>
    <w:rsid w:val="00340E47"/>
    <w:rsid w:val="00356F61"/>
    <w:rsid w:val="003760A4"/>
    <w:rsid w:val="0038038D"/>
    <w:rsid w:val="0038250F"/>
    <w:rsid w:val="00385FE3"/>
    <w:rsid w:val="003A5F15"/>
    <w:rsid w:val="003B28AA"/>
    <w:rsid w:val="003B7B9A"/>
    <w:rsid w:val="003D1D9E"/>
    <w:rsid w:val="003E2F9C"/>
    <w:rsid w:val="003E7B53"/>
    <w:rsid w:val="003F2B10"/>
    <w:rsid w:val="003F3CF8"/>
    <w:rsid w:val="00403B0E"/>
    <w:rsid w:val="0040544F"/>
    <w:rsid w:val="0040566C"/>
    <w:rsid w:val="004210B6"/>
    <w:rsid w:val="00427EB9"/>
    <w:rsid w:val="00435C51"/>
    <w:rsid w:val="0044021E"/>
    <w:rsid w:val="004440B2"/>
    <w:rsid w:val="00445059"/>
    <w:rsid w:val="004458A0"/>
    <w:rsid w:val="00454419"/>
    <w:rsid w:val="00473714"/>
    <w:rsid w:val="00475275"/>
    <w:rsid w:val="004969D3"/>
    <w:rsid w:val="004A24F8"/>
    <w:rsid w:val="004A2B24"/>
    <w:rsid w:val="004C238D"/>
    <w:rsid w:val="004D0179"/>
    <w:rsid w:val="004D5A4D"/>
    <w:rsid w:val="004F1A9A"/>
    <w:rsid w:val="004F53D8"/>
    <w:rsid w:val="005011B1"/>
    <w:rsid w:val="00511DD6"/>
    <w:rsid w:val="005149BB"/>
    <w:rsid w:val="00515466"/>
    <w:rsid w:val="005166FB"/>
    <w:rsid w:val="00522984"/>
    <w:rsid w:val="00532D51"/>
    <w:rsid w:val="00535DDF"/>
    <w:rsid w:val="00554134"/>
    <w:rsid w:val="00565050"/>
    <w:rsid w:val="00567F30"/>
    <w:rsid w:val="00577832"/>
    <w:rsid w:val="00595469"/>
    <w:rsid w:val="005A4A8B"/>
    <w:rsid w:val="005B6F20"/>
    <w:rsid w:val="005C11B0"/>
    <w:rsid w:val="005C54CA"/>
    <w:rsid w:val="005E309E"/>
    <w:rsid w:val="005E6817"/>
    <w:rsid w:val="00601CCF"/>
    <w:rsid w:val="00602387"/>
    <w:rsid w:val="006119BE"/>
    <w:rsid w:val="00616F46"/>
    <w:rsid w:val="006268A4"/>
    <w:rsid w:val="00660959"/>
    <w:rsid w:val="00662ED8"/>
    <w:rsid w:val="00666952"/>
    <w:rsid w:val="006809EE"/>
    <w:rsid w:val="00682ACB"/>
    <w:rsid w:val="006B227C"/>
    <w:rsid w:val="006B78B7"/>
    <w:rsid w:val="006C0879"/>
    <w:rsid w:val="006C129A"/>
    <w:rsid w:val="006E44A9"/>
    <w:rsid w:val="006F258D"/>
    <w:rsid w:val="006F5DDA"/>
    <w:rsid w:val="0071110D"/>
    <w:rsid w:val="007252B7"/>
    <w:rsid w:val="007403A5"/>
    <w:rsid w:val="00750853"/>
    <w:rsid w:val="00754CB8"/>
    <w:rsid w:val="00755D42"/>
    <w:rsid w:val="00775BBF"/>
    <w:rsid w:val="00795A10"/>
    <w:rsid w:val="007A2C54"/>
    <w:rsid w:val="007A4CF6"/>
    <w:rsid w:val="007D4497"/>
    <w:rsid w:val="007D6DC9"/>
    <w:rsid w:val="007D7A1D"/>
    <w:rsid w:val="007E10C8"/>
    <w:rsid w:val="007E3114"/>
    <w:rsid w:val="007E3CA1"/>
    <w:rsid w:val="007F3290"/>
    <w:rsid w:val="007F7A9C"/>
    <w:rsid w:val="00810E00"/>
    <w:rsid w:val="008212A2"/>
    <w:rsid w:val="00826BA5"/>
    <w:rsid w:val="00860B64"/>
    <w:rsid w:val="008847B3"/>
    <w:rsid w:val="0088541C"/>
    <w:rsid w:val="00893B19"/>
    <w:rsid w:val="00895E31"/>
    <w:rsid w:val="008A08E5"/>
    <w:rsid w:val="008A68DA"/>
    <w:rsid w:val="008C2532"/>
    <w:rsid w:val="008D6498"/>
    <w:rsid w:val="008F50F9"/>
    <w:rsid w:val="008F5BD5"/>
    <w:rsid w:val="009136CE"/>
    <w:rsid w:val="0092068D"/>
    <w:rsid w:val="0094082A"/>
    <w:rsid w:val="009439FE"/>
    <w:rsid w:val="0095434F"/>
    <w:rsid w:val="0098186E"/>
    <w:rsid w:val="00996A58"/>
    <w:rsid w:val="009971D4"/>
    <w:rsid w:val="009A2012"/>
    <w:rsid w:val="009B441E"/>
    <w:rsid w:val="009D127B"/>
    <w:rsid w:val="009D21EF"/>
    <w:rsid w:val="009D4A89"/>
    <w:rsid w:val="009D7F80"/>
    <w:rsid w:val="009F214F"/>
    <w:rsid w:val="009F73B6"/>
    <w:rsid w:val="00A11756"/>
    <w:rsid w:val="00A17653"/>
    <w:rsid w:val="00A22697"/>
    <w:rsid w:val="00A2613A"/>
    <w:rsid w:val="00A266AC"/>
    <w:rsid w:val="00A36729"/>
    <w:rsid w:val="00A46870"/>
    <w:rsid w:val="00A53537"/>
    <w:rsid w:val="00A53C02"/>
    <w:rsid w:val="00A63002"/>
    <w:rsid w:val="00A76D3E"/>
    <w:rsid w:val="00A77304"/>
    <w:rsid w:val="00A8271C"/>
    <w:rsid w:val="00A95BDB"/>
    <w:rsid w:val="00AB116F"/>
    <w:rsid w:val="00AC3E1A"/>
    <w:rsid w:val="00AF0C8C"/>
    <w:rsid w:val="00B2512B"/>
    <w:rsid w:val="00B25A3B"/>
    <w:rsid w:val="00B50224"/>
    <w:rsid w:val="00B536B0"/>
    <w:rsid w:val="00B63E70"/>
    <w:rsid w:val="00B77588"/>
    <w:rsid w:val="00B85C7D"/>
    <w:rsid w:val="00B86169"/>
    <w:rsid w:val="00B9002D"/>
    <w:rsid w:val="00B92724"/>
    <w:rsid w:val="00BB30C9"/>
    <w:rsid w:val="00BB606D"/>
    <w:rsid w:val="00BB6AF4"/>
    <w:rsid w:val="00BD040B"/>
    <w:rsid w:val="00BF333F"/>
    <w:rsid w:val="00C04644"/>
    <w:rsid w:val="00C23915"/>
    <w:rsid w:val="00C26DCB"/>
    <w:rsid w:val="00C507DD"/>
    <w:rsid w:val="00C57875"/>
    <w:rsid w:val="00C9473E"/>
    <w:rsid w:val="00CA7F5A"/>
    <w:rsid w:val="00CD7908"/>
    <w:rsid w:val="00CF0EAE"/>
    <w:rsid w:val="00D0258E"/>
    <w:rsid w:val="00D1118F"/>
    <w:rsid w:val="00D16E3C"/>
    <w:rsid w:val="00D3295F"/>
    <w:rsid w:val="00D54692"/>
    <w:rsid w:val="00D663CF"/>
    <w:rsid w:val="00D704DB"/>
    <w:rsid w:val="00D91AE9"/>
    <w:rsid w:val="00DA1900"/>
    <w:rsid w:val="00DA20FC"/>
    <w:rsid w:val="00DA7393"/>
    <w:rsid w:val="00DC03DD"/>
    <w:rsid w:val="00DD1A3F"/>
    <w:rsid w:val="00DF0744"/>
    <w:rsid w:val="00E02D37"/>
    <w:rsid w:val="00E37288"/>
    <w:rsid w:val="00E43AD4"/>
    <w:rsid w:val="00E55AF9"/>
    <w:rsid w:val="00E57A98"/>
    <w:rsid w:val="00E632E8"/>
    <w:rsid w:val="00E64B7B"/>
    <w:rsid w:val="00E85FA6"/>
    <w:rsid w:val="00E951CF"/>
    <w:rsid w:val="00E966C1"/>
    <w:rsid w:val="00EC1F8E"/>
    <w:rsid w:val="00EC7645"/>
    <w:rsid w:val="00ED0E27"/>
    <w:rsid w:val="00F17D9F"/>
    <w:rsid w:val="00F26BC5"/>
    <w:rsid w:val="00F5481D"/>
    <w:rsid w:val="00F6225F"/>
    <w:rsid w:val="00F66F36"/>
    <w:rsid w:val="00F82ADF"/>
    <w:rsid w:val="00F90DBF"/>
    <w:rsid w:val="00FC19F9"/>
    <w:rsid w:val="00FE468F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1FE22A-8C83-4FF4-B16C-A06D4ED31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tabs>
        <w:tab w:val="left" w:pos="432"/>
      </w:tabs>
      <w:spacing w:after="0" w:line="360" w:lineRule="auto"/>
      <w:ind w:firstLine="5940"/>
      <w:outlineLvl w:val="0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3334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7">
    <w:name w:val="heading 7"/>
    <w:basedOn w:val="Normalny"/>
    <w:next w:val="Normalny"/>
    <w:qFormat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styleId="Hipercze">
    <w:name w:val="Hyperlink"/>
    <w:rPr>
      <w:color w:val="0000FF"/>
      <w:u w:val="single"/>
    </w:rPr>
  </w:style>
  <w:style w:type="paragraph" w:styleId="Bezodstpw">
    <w:name w:val="No Spacing"/>
    <w:qFormat/>
    <w:pPr>
      <w:suppressAutoHyphens/>
      <w:autoSpaceDN w:val="0"/>
      <w:textAlignment w:val="baseline"/>
    </w:pPr>
    <w:rPr>
      <w:rFonts w:eastAsia="Arial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character" w:customStyle="1" w:styleId="Nagwek7Znak">
    <w:name w:val="Nagłówek 7 Znak"/>
    <w:rPr>
      <w:rFonts w:ascii="Cambria" w:eastAsia="Times New Roman" w:hAnsi="Cambria" w:cs="Times New Roman"/>
      <w:i/>
      <w:iCs/>
      <w:color w:val="404040"/>
    </w:rPr>
  </w:style>
  <w:style w:type="paragraph" w:customStyle="1" w:styleId="Style5">
    <w:name w:val="Style5"/>
    <w:basedOn w:val="Normalny"/>
    <w:pPr>
      <w:widowControl w:val="0"/>
      <w:autoSpaceDE w:val="0"/>
      <w:spacing w:after="0" w:line="319" w:lineRule="exact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kapitzlistZnak">
    <w:name w:val="Akapit z listą Znak"/>
  </w:style>
  <w:style w:type="paragraph" w:customStyle="1" w:styleId="Default">
    <w:name w:val="Default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402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021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4021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021E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5A4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D5A4D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7D6D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DC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D6DC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D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D6DC9"/>
    <w:rPr>
      <w:b/>
      <w:bCs/>
      <w:lang w:eastAsia="en-US"/>
    </w:rPr>
  </w:style>
  <w:style w:type="character" w:customStyle="1" w:styleId="Nagwek3Znak">
    <w:name w:val="Nagłówek 3 Znak"/>
    <w:link w:val="Nagwek3"/>
    <w:uiPriority w:val="9"/>
    <w:rsid w:val="003334F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table" w:styleId="Tabela-Siatka">
    <w:name w:val="Table Grid"/>
    <w:basedOn w:val="Standardowy"/>
    <w:uiPriority w:val="59"/>
    <w:rsid w:val="00B77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A63002"/>
    <w:rPr>
      <w:i/>
      <w:iCs/>
    </w:rPr>
  </w:style>
  <w:style w:type="paragraph" w:customStyle="1" w:styleId="ChapterTitle">
    <w:name w:val="ChapterTitle"/>
    <w:basedOn w:val="Normalny"/>
    <w:next w:val="Normalny"/>
    <w:rsid w:val="00660959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customStyle="1" w:styleId="Annexetitre">
    <w:name w:val="Annexe titre"/>
    <w:basedOn w:val="Normalny"/>
    <w:next w:val="Normalny"/>
    <w:rsid w:val="00660959"/>
    <w:pPr>
      <w:suppressAutoHyphens w:val="0"/>
      <w:autoSpaceDN/>
      <w:spacing w:before="120" w:after="120" w:line="240" w:lineRule="auto"/>
      <w:jc w:val="center"/>
      <w:textAlignment w:val="auto"/>
    </w:pPr>
    <w:rPr>
      <w:rFonts w:ascii="Times New Roman" w:hAnsi="Times New Roman"/>
      <w:b/>
      <w:sz w:val="24"/>
      <w:u w:val="single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218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62187"/>
    <w:rPr>
      <w:lang w:eastAsia="en-US"/>
    </w:rPr>
  </w:style>
  <w:style w:type="character" w:customStyle="1" w:styleId="DeltaViewInsertion">
    <w:name w:val="DeltaView Insertion"/>
    <w:rsid w:val="0006218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6218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D0258E"/>
    <w:pPr>
      <w:numPr>
        <w:numId w:val="1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D0258E"/>
    <w:pPr>
      <w:numPr>
        <w:numId w:val="2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D0258E"/>
    <w:pPr>
      <w:numPr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D0258E"/>
    <w:pPr>
      <w:numPr>
        <w:ilvl w:val="1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D0258E"/>
    <w:pPr>
      <w:numPr>
        <w:ilvl w:val="2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D0258E"/>
    <w:pPr>
      <w:numPr>
        <w:ilvl w:val="3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8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ZAPLO~1\AppData\Local\Temp\2A018CE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2A018CE4</Template>
  <TotalTime>0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Komora Roma</dc:creator>
  <cp:lastModifiedBy>Marta MZ. Zapłotna</cp:lastModifiedBy>
  <cp:revision>2</cp:revision>
  <cp:lastPrinted>2016-08-16T16:15:00Z</cp:lastPrinted>
  <dcterms:created xsi:type="dcterms:W3CDTF">2019-01-21T07:57:00Z</dcterms:created>
  <dcterms:modified xsi:type="dcterms:W3CDTF">2019-01-21T07:57:00Z</dcterms:modified>
</cp:coreProperties>
</file>