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92D" w:rsidRPr="0069603C" w:rsidRDefault="00B3192D" w:rsidP="0069603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9603C">
        <w:rPr>
          <w:rFonts w:ascii="Arial" w:hAnsi="Arial" w:cs="Arial"/>
          <w:b/>
        </w:rPr>
        <w:t>Znak sprawy: ZOZ/DZP/ZO/</w:t>
      </w:r>
      <w:r>
        <w:rPr>
          <w:rFonts w:ascii="Arial" w:hAnsi="Arial" w:cs="Arial"/>
          <w:b/>
        </w:rPr>
        <w:t>5</w:t>
      </w:r>
      <w:r w:rsidRPr="0069603C">
        <w:rPr>
          <w:rFonts w:ascii="Arial" w:hAnsi="Arial" w:cs="Arial"/>
          <w:b/>
        </w:rPr>
        <w:t>/20</w:t>
      </w:r>
    </w:p>
    <w:p w:rsidR="00B3192D" w:rsidRPr="0069603C" w:rsidRDefault="00B3192D" w:rsidP="0069603C">
      <w:pPr>
        <w:ind w:left="5664" w:firstLine="708"/>
        <w:jc w:val="both"/>
        <w:rPr>
          <w:rFonts w:ascii="Arial" w:hAnsi="Arial" w:cs="Arial"/>
          <w:b/>
        </w:rPr>
      </w:pPr>
      <w:r w:rsidRPr="0069603C">
        <w:rPr>
          <w:rFonts w:ascii="Arial" w:hAnsi="Arial" w:cs="Arial"/>
          <w:sz w:val="20"/>
        </w:rPr>
        <w:t xml:space="preserve">                     </w:t>
      </w:r>
      <w:r w:rsidRPr="0069603C">
        <w:rPr>
          <w:rFonts w:ascii="Arial" w:hAnsi="Arial" w:cs="Arial"/>
          <w:b/>
        </w:rPr>
        <w:t>Załącznik nr 1</w:t>
      </w:r>
    </w:p>
    <w:p w:rsidR="00B3192D" w:rsidRPr="0069603C" w:rsidRDefault="00B3192D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</w:p>
    <w:p w:rsidR="00B3192D" w:rsidRPr="0069603C" w:rsidRDefault="00B3192D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</w:p>
    <w:p w:rsidR="00B3192D" w:rsidRPr="0069603C" w:rsidRDefault="00B3192D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  <w:r w:rsidRPr="0069603C">
        <w:rPr>
          <w:rFonts w:ascii="Arial" w:hAnsi="Arial" w:cs="Arial"/>
          <w:b/>
          <w:color w:val="000000"/>
          <w:sz w:val="20"/>
          <w:szCs w:val="28"/>
        </w:rPr>
        <w:t>FORMULARZ OFERTOWY</w:t>
      </w:r>
    </w:p>
    <w:p w:rsidR="00B3192D" w:rsidRPr="0069603C" w:rsidRDefault="00B3192D" w:rsidP="0069603C">
      <w:pPr>
        <w:jc w:val="center"/>
        <w:rPr>
          <w:rFonts w:ascii="Arial" w:hAnsi="Arial" w:cs="Arial"/>
        </w:rPr>
      </w:pPr>
      <w:r w:rsidRPr="0069603C">
        <w:rPr>
          <w:rFonts w:ascii="Arial" w:hAnsi="Arial" w:cs="Arial"/>
        </w:rPr>
        <w:t xml:space="preserve">na wykonanie zamówienia o wartości szacunkowej do 30 000 euro niepodlegającego Ustawie </w:t>
      </w:r>
    </w:p>
    <w:p w:rsidR="00B3192D" w:rsidRPr="0069603C" w:rsidRDefault="00B3192D" w:rsidP="0069603C">
      <w:pPr>
        <w:jc w:val="center"/>
        <w:rPr>
          <w:rFonts w:ascii="Arial" w:hAnsi="Arial" w:cs="Arial"/>
          <w:iCs/>
          <w:color w:val="000000"/>
        </w:rPr>
      </w:pPr>
      <w:r w:rsidRPr="0069603C">
        <w:rPr>
          <w:rFonts w:ascii="Arial" w:hAnsi="Arial" w:cs="Arial"/>
        </w:rPr>
        <w:t xml:space="preserve">z dnia  29 stycznia 2004 r. Prawo zamówień publicznych </w:t>
      </w:r>
      <w:r w:rsidRPr="0069603C">
        <w:rPr>
          <w:rFonts w:ascii="Arial" w:hAnsi="Arial" w:cs="Arial"/>
          <w:bCs/>
        </w:rPr>
        <w:t xml:space="preserve">( tekst jednolity Dz. U. z </w:t>
      </w:r>
      <w:r w:rsidRPr="0069603C">
        <w:rPr>
          <w:rFonts w:ascii="Arial" w:hAnsi="Arial" w:cs="Arial"/>
          <w:iCs/>
          <w:color w:val="000000"/>
        </w:rPr>
        <w:t xml:space="preserve"> 2019 r.,</w:t>
      </w:r>
    </w:p>
    <w:p w:rsidR="00B3192D" w:rsidRPr="0069603C" w:rsidRDefault="00B3192D" w:rsidP="0069603C">
      <w:pPr>
        <w:jc w:val="center"/>
        <w:rPr>
          <w:rFonts w:ascii="Arial" w:hAnsi="Arial" w:cs="Arial"/>
        </w:rPr>
      </w:pPr>
      <w:r w:rsidRPr="0069603C">
        <w:rPr>
          <w:rFonts w:ascii="Arial" w:hAnsi="Arial" w:cs="Arial"/>
          <w:iCs/>
          <w:color w:val="000000"/>
        </w:rPr>
        <w:t xml:space="preserve"> poz. </w:t>
      </w:r>
      <w:r w:rsidRPr="0069603C">
        <w:rPr>
          <w:rFonts w:ascii="Arial" w:hAnsi="Arial" w:cs="Arial"/>
          <w:iCs/>
          <w:color w:val="000000"/>
          <w:shd w:val="clear" w:color="auto" w:fill="FFFFFF"/>
        </w:rPr>
        <w:t>1843 z późn. zm</w:t>
      </w:r>
      <w:r w:rsidRPr="0069603C">
        <w:rPr>
          <w:rFonts w:ascii="Arial" w:hAnsi="Arial" w:cs="Arial"/>
          <w:bCs/>
        </w:rPr>
        <w:t>.),</w:t>
      </w:r>
    </w:p>
    <w:p w:rsidR="00B3192D" w:rsidRPr="0069603C" w:rsidRDefault="00B3192D" w:rsidP="0069603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B3192D" w:rsidRPr="0069603C" w:rsidRDefault="00B3192D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3192D" w:rsidRPr="0069603C" w:rsidRDefault="00B3192D" w:rsidP="006960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69603C">
        <w:rPr>
          <w:rFonts w:ascii="Arial" w:hAnsi="Arial" w:cs="Arial"/>
          <w:sz w:val="22"/>
          <w:szCs w:val="22"/>
        </w:rPr>
        <w:t xml:space="preserve">Ja/My niżej podpisani </w:t>
      </w:r>
    </w:p>
    <w:p w:rsidR="00B3192D" w:rsidRPr="0069603C" w:rsidRDefault="00B3192D" w:rsidP="006960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69603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192D" w:rsidRPr="0069603C" w:rsidRDefault="00B3192D" w:rsidP="0069603C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</w:rPr>
      </w:pPr>
      <w:r w:rsidRPr="0069603C">
        <w:rPr>
          <w:rFonts w:ascii="Arial" w:hAnsi="Arial" w:cs="Arial"/>
        </w:rPr>
        <w:t>REGON………………………………………………….. NIP………………………………………………………………….</w:t>
      </w:r>
    </w:p>
    <w:p w:rsidR="00B3192D" w:rsidRPr="0069603C" w:rsidRDefault="00B3192D" w:rsidP="0069603C">
      <w:pPr>
        <w:jc w:val="center"/>
        <w:rPr>
          <w:rFonts w:ascii="Arial" w:hAnsi="Arial" w:cs="Arial"/>
        </w:rPr>
      </w:pPr>
      <w:r w:rsidRPr="0069603C">
        <w:rPr>
          <w:rStyle w:val="Domylnaczcionkaakapitu1"/>
          <w:rFonts w:ascii="Arial" w:hAnsi="Arial" w:cs="Arial"/>
        </w:rPr>
        <w:t>składamy niniejszą ofertę na:</w:t>
      </w:r>
    </w:p>
    <w:p w:rsidR="00B3192D" w:rsidRPr="0069603C" w:rsidRDefault="00B3192D" w:rsidP="0069603C">
      <w:pPr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bCs/>
          <w:sz w:val="20"/>
          <w:szCs w:val="20"/>
        </w:rPr>
        <w:tab/>
      </w:r>
    </w:p>
    <w:p w:rsidR="00B3192D" w:rsidRPr="0069603C" w:rsidRDefault="00B3192D" w:rsidP="0069603C">
      <w:pPr>
        <w:jc w:val="center"/>
        <w:rPr>
          <w:rFonts w:ascii="Arial" w:hAnsi="Arial" w:cs="Arial"/>
          <w:b/>
          <w:bCs/>
          <w:color w:val="000000"/>
        </w:rPr>
      </w:pPr>
      <w:r w:rsidRPr="0069603C">
        <w:rPr>
          <w:rFonts w:ascii="Arial" w:hAnsi="Arial" w:cs="Arial"/>
          <w:b/>
          <w:bCs/>
          <w:color w:val="000000"/>
        </w:rPr>
        <w:t>Świadczenie usług pocztowych</w:t>
      </w:r>
      <w:r w:rsidRPr="0069603C">
        <w:rPr>
          <w:rStyle w:val="Domylnaczcionkaakapitu1"/>
          <w:rFonts w:ascii="Arial" w:hAnsi="Arial" w:cs="Arial"/>
          <w:b/>
        </w:rPr>
        <w:t xml:space="preserve"> dla Zespołu Opieki Zdrowotnej w Oławie</w:t>
      </w:r>
    </w:p>
    <w:p w:rsidR="00B3192D" w:rsidRPr="0069603C" w:rsidRDefault="00B3192D" w:rsidP="0069603C">
      <w:pPr>
        <w:jc w:val="center"/>
        <w:rPr>
          <w:rFonts w:ascii="Arial" w:hAnsi="Arial" w:cs="Arial"/>
          <w:b/>
        </w:rPr>
      </w:pPr>
      <w:r w:rsidRPr="0069603C">
        <w:rPr>
          <w:rFonts w:ascii="Arial" w:hAnsi="Arial" w:cs="Arial"/>
          <w:b/>
        </w:rPr>
        <w:t>Znak sprawy ZOZ/DZP/ZO/</w:t>
      </w:r>
      <w:r>
        <w:rPr>
          <w:rFonts w:ascii="Arial" w:hAnsi="Arial" w:cs="Arial"/>
          <w:b/>
        </w:rPr>
        <w:t>5</w:t>
      </w:r>
      <w:r w:rsidRPr="0069603C">
        <w:rPr>
          <w:rFonts w:ascii="Arial" w:hAnsi="Arial" w:cs="Arial"/>
          <w:b/>
        </w:rPr>
        <w:t>/20</w:t>
      </w:r>
    </w:p>
    <w:p w:rsidR="00B3192D" w:rsidRPr="0069603C" w:rsidRDefault="00B3192D" w:rsidP="0069603C">
      <w:pPr>
        <w:jc w:val="center"/>
        <w:rPr>
          <w:rFonts w:ascii="Arial" w:hAnsi="Arial" w:cs="Arial"/>
          <w:b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0"/>
          <w:lang w:val="en-US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</w:t>
      </w:r>
      <w:r w:rsidRPr="0069603C">
        <w:rPr>
          <w:rFonts w:ascii="Arial" w:hAnsi="Arial" w:cs="Arial"/>
          <w:b/>
          <w:sz w:val="20"/>
        </w:rPr>
        <w:t xml:space="preserve">.  Oferuję </w:t>
      </w:r>
      <w:r>
        <w:rPr>
          <w:rFonts w:ascii="Arial" w:hAnsi="Arial" w:cs="Arial"/>
          <w:b/>
          <w:sz w:val="20"/>
        </w:rPr>
        <w:t>wykonanie przedmiotu zamówienia za</w:t>
      </w:r>
      <w:r w:rsidRPr="0069603C">
        <w:rPr>
          <w:rFonts w:ascii="Arial" w:hAnsi="Arial" w:cs="Arial"/>
          <w:b/>
          <w:sz w:val="20"/>
        </w:rPr>
        <w:t>:</w:t>
      </w:r>
    </w:p>
    <w:p w:rsidR="00B3192D" w:rsidRDefault="00B3192D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Wartość oferty</w:t>
      </w:r>
      <w:r w:rsidRPr="0069603C">
        <w:rPr>
          <w:rFonts w:ascii="Arial" w:hAnsi="Arial" w:cs="Arial"/>
          <w:sz w:val="20"/>
        </w:rPr>
        <w:t xml:space="preserve"> netto: ……………………zł, </w:t>
      </w:r>
    </w:p>
    <w:p w:rsidR="00B3192D" w:rsidRPr="0069603C" w:rsidRDefault="00B3192D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słownie:………………………………………………</w:t>
      </w:r>
      <w:r>
        <w:rPr>
          <w:rFonts w:ascii="Arial" w:hAnsi="Arial" w:cs="Arial"/>
          <w:sz w:val="20"/>
        </w:rPr>
        <w:t>……………</w:t>
      </w:r>
    </w:p>
    <w:p w:rsidR="00B3192D" w:rsidRPr="0069603C" w:rsidRDefault="00B3192D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VAT: ………………….zł, słownie …………</w:t>
      </w:r>
      <w:r>
        <w:rPr>
          <w:rFonts w:ascii="Arial" w:hAnsi="Arial" w:cs="Arial"/>
          <w:sz w:val="20"/>
        </w:rPr>
        <w:t>……………………</w:t>
      </w:r>
    </w:p>
    <w:p w:rsidR="00B3192D" w:rsidRDefault="00B3192D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Wartość oferty brutto: …………………..zł, </w:t>
      </w:r>
    </w:p>
    <w:p w:rsidR="00B3192D" w:rsidRPr="0069603C" w:rsidRDefault="00B3192D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sło</w:t>
      </w:r>
      <w:r>
        <w:rPr>
          <w:rFonts w:ascii="Arial" w:hAnsi="Arial" w:cs="Arial"/>
          <w:sz w:val="20"/>
        </w:rPr>
        <w:t>wnie:……………………………………………………………</w:t>
      </w:r>
    </w:p>
    <w:p w:rsidR="00B3192D" w:rsidRPr="0069603C" w:rsidRDefault="00B3192D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w tym: </w:t>
      </w:r>
    </w:p>
    <w:p w:rsidR="00B3192D" w:rsidRPr="0069603C" w:rsidRDefault="00B3192D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0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B3192D" w:rsidRPr="0069603C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B3192D" w:rsidRPr="0069603C" w:rsidRDefault="00B3192D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B3192D" w:rsidRPr="0069603C" w:rsidRDefault="00B3192D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B3192D" w:rsidRPr="0069603C" w:rsidRDefault="00B3192D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3192D" w:rsidRPr="0069603C" w:rsidRDefault="00B3192D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brutto (zł)</w:t>
            </w:r>
          </w:p>
          <w:p w:rsidR="00B3192D" w:rsidRPr="0069603C" w:rsidRDefault="00B3192D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192D" w:rsidRPr="0069603C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3192D" w:rsidRPr="00F227C1" w:rsidRDefault="00B3192D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B3192D" w:rsidRPr="0069603C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3192D" w:rsidRPr="00F227C1" w:rsidRDefault="00B3192D" w:rsidP="00342626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  <w:szCs w:val="22"/>
              </w:rPr>
              <w:t>Gabaryt B</w:t>
            </w:r>
          </w:p>
          <w:p w:rsidR="00B3192D" w:rsidRPr="00F227C1" w:rsidRDefault="00B3192D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B3192D" w:rsidRPr="0069603C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B3192D" w:rsidRPr="00F227C1" w:rsidRDefault="00B3192D" w:rsidP="00F227C1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B3192D" w:rsidRPr="0069603C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B3192D" w:rsidRPr="00F227C1" w:rsidRDefault="00B3192D" w:rsidP="00F227C1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</w:rPr>
              <w:t xml:space="preserve">Odbiór przesyłek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         </w:t>
            </w:r>
            <w:r w:rsidRPr="00F227C1">
              <w:rPr>
                <w:rFonts w:ascii="Arial" w:hAnsi="Arial" w:cs="Arial"/>
                <w:b/>
                <w:bCs/>
                <w:sz w:val="20"/>
              </w:rPr>
              <w:t>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B3192D" w:rsidRPr="0069603C" w:rsidRDefault="00B3192D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B3192D" w:rsidRPr="0069603C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192D" w:rsidRPr="0069603C" w:rsidRDefault="00B3192D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92D" w:rsidRPr="0069603C" w:rsidRDefault="00B3192D" w:rsidP="00FF43B7">
            <w:pPr>
              <w:jc w:val="righ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92D" w:rsidRPr="0069603C" w:rsidRDefault="00B3192D" w:rsidP="00FF43B7">
            <w:pPr>
              <w:jc w:val="right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B3192D" w:rsidRPr="0069603C" w:rsidRDefault="00B3192D" w:rsidP="00FC4BD1">
      <w:pPr>
        <w:tabs>
          <w:tab w:val="left" w:pos="6780"/>
        </w:tabs>
        <w:rPr>
          <w:rFonts w:ascii="Arial" w:hAnsi="Arial" w:cs="Arial"/>
          <w:sz w:val="20"/>
        </w:rPr>
      </w:pPr>
      <w:r w:rsidRPr="0069603C">
        <w:rPr>
          <w:rFonts w:ascii="Arial" w:hAnsi="Arial" w:cs="Arial"/>
          <w:b/>
          <w:bCs/>
          <w:sz w:val="20"/>
        </w:rPr>
        <w:t xml:space="preserve"> </w:t>
      </w:r>
    </w:p>
    <w:p w:rsidR="00B3192D" w:rsidRPr="0069603C" w:rsidRDefault="00B3192D" w:rsidP="00FC4BD1">
      <w:pPr>
        <w:rPr>
          <w:rFonts w:ascii="Arial" w:hAnsi="Arial" w:cs="Arial"/>
          <w:b/>
          <w:bCs/>
          <w:sz w:val="20"/>
          <w:szCs w:val="22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br w:type="page"/>
        <w:t>5.</w:t>
      </w:r>
      <w:r w:rsidRPr="0069603C">
        <w:rPr>
          <w:rFonts w:ascii="Arial" w:hAnsi="Arial" w:cs="Arial"/>
          <w:sz w:val="20"/>
        </w:rPr>
        <w:t xml:space="preserve"> </w:t>
      </w:r>
      <w:r w:rsidRPr="0069603C">
        <w:rPr>
          <w:rFonts w:ascii="Arial" w:hAnsi="Arial" w:cs="Arial"/>
          <w:b/>
          <w:sz w:val="20"/>
        </w:rPr>
        <w:t>Deklaruję ponadto:</w:t>
      </w: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</w:p>
    <w:p w:rsidR="00B3192D" w:rsidRPr="0069603C" w:rsidRDefault="00B3192D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sz w:val="20"/>
          <w:szCs w:val="24"/>
        </w:rPr>
      </w:pPr>
      <w:r w:rsidRPr="0069603C">
        <w:rPr>
          <w:b/>
          <w:sz w:val="20"/>
          <w:szCs w:val="24"/>
        </w:rPr>
        <w:t>a)</w:t>
      </w:r>
      <w:r w:rsidRPr="0069603C">
        <w:rPr>
          <w:sz w:val="20"/>
          <w:szCs w:val="24"/>
        </w:rPr>
        <w:t xml:space="preserve"> termin realizacji zamówienia: 24 m-cy od daty podpisania umowy,</w:t>
      </w:r>
    </w:p>
    <w:p w:rsidR="00B3192D" w:rsidRPr="0069603C" w:rsidRDefault="00B3192D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sz w:val="20"/>
          <w:szCs w:val="24"/>
        </w:rPr>
      </w:pPr>
      <w:r w:rsidRPr="0069603C">
        <w:rPr>
          <w:b/>
          <w:sz w:val="20"/>
          <w:szCs w:val="24"/>
        </w:rPr>
        <w:t>b)</w:t>
      </w:r>
      <w:r w:rsidRPr="0069603C">
        <w:rPr>
          <w:sz w:val="20"/>
          <w:szCs w:val="24"/>
        </w:rPr>
        <w:t xml:space="preserve"> wykonanie zamówienia: od poniedziałku do piątku w godzinach pracy: 7.00 – 15.00</w:t>
      </w:r>
    </w:p>
    <w:p w:rsidR="00B3192D" w:rsidRPr="0069603C" w:rsidRDefault="00B3192D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sz w:val="20"/>
          <w:szCs w:val="24"/>
        </w:rPr>
      </w:pPr>
      <w:r w:rsidRPr="0069603C">
        <w:rPr>
          <w:sz w:val="20"/>
          <w:szCs w:val="24"/>
        </w:rPr>
        <w:t xml:space="preserve">Przesyłki będą </w:t>
      </w:r>
      <w:r w:rsidRPr="0069603C">
        <w:rPr>
          <w:b/>
          <w:sz w:val="20"/>
          <w:szCs w:val="24"/>
        </w:rPr>
        <w:t>odbierane</w:t>
      </w:r>
      <w:r w:rsidRPr="0069603C">
        <w:rPr>
          <w:sz w:val="20"/>
          <w:szCs w:val="24"/>
        </w:rPr>
        <w:t xml:space="preserve"> z siedziby Zamawiającego </w:t>
      </w:r>
      <w:r w:rsidRPr="0069603C">
        <w:rPr>
          <w:b/>
          <w:sz w:val="20"/>
          <w:szCs w:val="24"/>
        </w:rPr>
        <w:t>codziennie o godz. 14:15 do 14:45</w:t>
      </w:r>
    </w:p>
    <w:p w:rsidR="00B3192D" w:rsidRPr="0069603C" w:rsidRDefault="00B3192D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sz w:val="20"/>
          <w:szCs w:val="24"/>
        </w:rPr>
      </w:pPr>
      <w:r w:rsidRPr="0069603C">
        <w:rPr>
          <w:sz w:val="20"/>
          <w:szCs w:val="24"/>
        </w:rPr>
        <w:t xml:space="preserve">Przesyłki będą </w:t>
      </w:r>
      <w:r w:rsidRPr="0069603C">
        <w:rPr>
          <w:b/>
          <w:sz w:val="20"/>
          <w:szCs w:val="24"/>
        </w:rPr>
        <w:t>dostarczane</w:t>
      </w:r>
      <w:r w:rsidRPr="0069603C">
        <w:rPr>
          <w:sz w:val="20"/>
          <w:szCs w:val="24"/>
        </w:rPr>
        <w:t xml:space="preserve"> do siedziby Zamawiającego codziennie </w:t>
      </w:r>
      <w:r w:rsidRPr="0069603C">
        <w:rPr>
          <w:b/>
          <w:sz w:val="20"/>
          <w:szCs w:val="24"/>
        </w:rPr>
        <w:t>do godziny 10:00</w:t>
      </w: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c</w:t>
      </w:r>
      <w:r w:rsidRPr="0069603C">
        <w:rPr>
          <w:rFonts w:ascii="Arial" w:hAnsi="Arial" w:cs="Arial"/>
          <w:sz w:val="20"/>
        </w:rPr>
        <w:t>) akceptację warunków płatności: 14 dni od daty przedłożenia zamawiającemu rachunku/faktury,</w:t>
      </w:r>
      <w:r w:rsidRPr="0069603C">
        <w:rPr>
          <w:rFonts w:ascii="Arial" w:hAnsi="Arial" w:cs="Arial"/>
          <w:b/>
          <w:sz w:val="20"/>
        </w:rPr>
        <w:t xml:space="preserve">    </w:t>
      </w: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 xml:space="preserve">      </w:t>
      </w:r>
      <w:r w:rsidRPr="0069603C">
        <w:rPr>
          <w:rFonts w:ascii="Arial" w:hAnsi="Arial" w:cs="Arial"/>
          <w:b/>
          <w:sz w:val="20"/>
        </w:rPr>
        <w:t>d)</w:t>
      </w:r>
      <w:r w:rsidRPr="0069603C">
        <w:rPr>
          <w:rFonts w:ascii="Arial" w:hAnsi="Arial" w:cs="Arial"/>
          <w:sz w:val="20"/>
        </w:rPr>
        <w:t xml:space="preserve"> zobowiązujemy się wykonać zadanie zgodnie z obowiązującymi przepisami prawa.</w:t>
      </w: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highlight w:val="yellow"/>
        </w:rPr>
      </w:pP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9603C">
        <w:rPr>
          <w:rFonts w:ascii="Arial" w:hAnsi="Arial" w:cs="Arial"/>
          <w:b/>
          <w:sz w:val="20"/>
        </w:rPr>
        <w:t>6.  Oświadczam, że zapoznałem się z opisem przedmiotu zamówienia i nie wnoszę do niego zastrzeżeń.          W przypadku wybrania naszej oferty zobowiązujemy się do realizacji zamówienia na warunkach określonych zapytaniu ofertowym.</w:t>
      </w:r>
      <w:r w:rsidRPr="0069603C">
        <w:rPr>
          <w:rFonts w:ascii="Arial" w:hAnsi="Arial" w:cs="Arial"/>
          <w:b/>
          <w:sz w:val="20"/>
          <w:szCs w:val="20"/>
        </w:rPr>
        <w:t xml:space="preserve"> Akceptuję wzór umowy.</w:t>
      </w:r>
    </w:p>
    <w:p w:rsidR="00B3192D" w:rsidRPr="0069603C" w:rsidRDefault="00B3192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:rsidR="00B3192D" w:rsidRPr="0069603C" w:rsidRDefault="00B3192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7. Oświadczam, że oferta zawiera wszystkie koszty wykonania zamówienia.</w:t>
      </w:r>
    </w:p>
    <w:p w:rsidR="00B3192D" w:rsidRPr="0069603C" w:rsidRDefault="00B3192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8. Oświadczam, że usługi będą realizowane zgodnie z obowiązującymi przepisami prawa. </w:t>
      </w:r>
    </w:p>
    <w:p w:rsidR="00B3192D" w:rsidRPr="0069603C" w:rsidRDefault="00B3192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9. </w:t>
      </w:r>
      <w:r w:rsidRPr="0069603C">
        <w:rPr>
          <w:rFonts w:ascii="Arial" w:hAnsi="Arial" w:cs="Arial"/>
          <w:b/>
          <w:sz w:val="20"/>
          <w:szCs w:val="20"/>
        </w:rPr>
        <w:t>Oświadczam, że jako wykonawca jestem uprawniony do wykonywania działalności pocztowej na podstawie wpisu do rejestru operatorów pocztowych, prowadzonego zgodnie z ustawą z dnia 23 listopada 2012 r. Prawo pocztowe (Dz. U. z 2020 r., poz. 1</w:t>
      </w:r>
      <w:bookmarkStart w:id="0" w:name="_GoBack"/>
      <w:bookmarkEnd w:id="0"/>
      <w:r w:rsidRPr="0069603C">
        <w:rPr>
          <w:rFonts w:ascii="Arial" w:hAnsi="Arial" w:cs="Arial"/>
          <w:b/>
          <w:sz w:val="20"/>
          <w:szCs w:val="20"/>
        </w:rPr>
        <w:t>041 z późn. zm.).</w:t>
      </w:r>
    </w:p>
    <w:p w:rsidR="00B3192D" w:rsidRPr="0069603C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10.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B3192D" w:rsidRPr="0069603C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B3192D" w:rsidRPr="0069603C" w:rsidRDefault="00B3192D" w:rsidP="00FC4BD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Pr="0069603C">
        <w:rPr>
          <w:rFonts w:ascii="Arial" w:hAnsi="Arial" w:cs="Arial"/>
          <w:sz w:val="20"/>
          <w:szCs w:val="20"/>
        </w:rPr>
        <w:tab/>
      </w:r>
      <w:r w:rsidRPr="0069603C">
        <w:rPr>
          <w:rFonts w:ascii="Arial" w:hAnsi="Arial" w:cs="Arial"/>
          <w:sz w:val="20"/>
          <w:szCs w:val="20"/>
        </w:rPr>
        <w:tab/>
        <w:t xml:space="preserve">   …………………………………..……………</w:t>
      </w:r>
    </w:p>
    <w:p w:rsidR="00B3192D" w:rsidRPr="0069603C" w:rsidRDefault="00B3192D" w:rsidP="00FC4BD1">
      <w:pPr>
        <w:autoSpaceDE w:val="0"/>
        <w:autoSpaceDN w:val="0"/>
        <w:adjustRightInd w:val="0"/>
        <w:ind w:left="6372"/>
        <w:jc w:val="both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>Podpis i pieczęć wykonawcy</w:t>
      </w:r>
    </w:p>
    <w:sectPr w:rsidR="00B3192D" w:rsidRPr="0069603C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92D" w:rsidRDefault="00B3192D">
      <w:r>
        <w:separator/>
      </w:r>
    </w:p>
  </w:endnote>
  <w:endnote w:type="continuationSeparator" w:id="0">
    <w:p w:rsidR="00B3192D" w:rsidRDefault="00B31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92D" w:rsidRDefault="00B3192D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192D" w:rsidRDefault="00B319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92D" w:rsidRDefault="00B3192D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B3192D" w:rsidRDefault="00B319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92D" w:rsidRDefault="00B3192D">
      <w:r>
        <w:separator/>
      </w:r>
    </w:p>
  </w:footnote>
  <w:footnote w:type="continuationSeparator" w:id="0">
    <w:p w:rsidR="00B3192D" w:rsidRDefault="00B319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92D" w:rsidRDefault="00B3192D">
    <w:pPr>
      <w:pStyle w:val="Header"/>
      <w:jc w:val="right"/>
    </w:pPr>
  </w:p>
  <w:p w:rsidR="00B3192D" w:rsidRDefault="00B319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02E5"/>
    <w:rsid w:val="000730E3"/>
    <w:rsid w:val="00073531"/>
    <w:rsid w:val="00076182"/>
    <w:rsid w:val="00080FF4"/>
    <w:rsid w:val="0009060A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734E8"/>
    <w:rsid w:val="00175627"/>
    <w:rsid w:val="001825B8"/>
    <w:rsid w:val="001843FC"/>
    <w:rsid w:val="00184477"/>
    <w:rsid w:val="00196F20"/>
    <w:rsid w:val="001A3736"/>
    <w:rsid w:val="001B139C"/>
    <w:rsid w:val="001B5A1D"/>
    <w:rsid w:val="001C768B"/>
    <w:rsid w:val="001D031F"/>
    <w:rsid w:val="001D1EE7"/>
    <w:rsid w:val="001D5BE7"/>
    <w:rsid w:val="0020034E"/>
    <w:rsid w:val="002056B8"/>
    <w:rsid w:val="002120C2"/>
    <w:rsid w:val="00237E4D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155F0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D371B"/>
    <w:rsid w:val="003E2154"/>
    <w:rsid w:val="003F48EC"/>
    <w:rsid w:val="00404169"/>
    <w:rsid w:val="004200DB"/>
    <w:rsid w:val="00425AC9"/>
    <w:rsid w:val="004473F5"/>
    <w:rsid w:val="004634CE"/>
    <w:rsid w:val="00464586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CF3"/>
    <w:rsid w:val="0062142A"/>
    <w:rsid w:val="00621FA3"/>
    <w:rsid w:val="00627E32"/>
    <w:rsid w:val="006505BD"/>
    <w:rsid w:val="00661B19"/>
    <w:rsid w:val="0067267F"/>
    <w:rsid w:val="00675858"/>
    <w:rsid w:val="00675D8D"/>
    <w:rsid w:val="00676412"/>
    <w:rsid w:val="00694B75"/>
    <w:rsid w:val="0069603C"/>
    <w:rsid w:val="006960CA"/>
    <w:rsid w:val="006A25A1"/>
    <w:rsid w:val="006B0C82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D591F"/>
    <w:rsid w:val="008F1347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215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F285E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5FEE"/>
    <w:rsid w:val="00BC05AF"/>
    <w:rsid w:val="00BC1FE6"/>
    <w:rsid w:val="00BC78DE"/>
    <w:rsid w:val="00BE49DE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F01122"/>
    <w:rsid w:val="00F227C1"/>
    <w:rsid w:val="00F30946"/>
    <w:rsid w:val="00F35E90"/>
    <w:rsid w:val="00F36627"/>
    <w:rsid w:val="00F36DFD"/>
    <w:rsid w:val="00F426CB"/>
    <w:rsid w:val="00F45616"/>
    <w:rsid w:val="00F64D3C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0BC3"/>
    <w:rsid w:val="00FF43B7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basedOn w:val="DefaultParagraphFont"/>
    <w:uiPriority w:val="99"/>
    <w:locked/>
    <w:rsid w:val="0069603C"/>
    <w:rPr>
      <w:rFonts w:cs="Times New Roman"/>
    </w:rPr>
  </w:style>
  <w:style w:type="paragraph" w:customStyle="1" w:styleId="Normalny1">
    <w:name w:val="Normalny1"/>
    <w:uiPriority w:val="99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59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2</Pages>
  <Words>396</Words>
  <Characters>2377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9</cp:revision>
  <cp:lastPrinted>2020-07-15T07:23:00Z</cp:lastPrinted>
  <dcterms:created xsi:type="dcterms:W3CDTF">2020-06-24T11:34:00Z</dcterms:created>
  <dcterms:modified xsi:type="dcterms:W3CDTF">2020-07-15T07:23:00Z</dcterms:modified>
</cp:coreProperties>
</file>