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269" w:rsidRPr="00BB01ED" w:rsidRDefault="006F6269" w:rsidP="00504A3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2A09C5">
        <w:rPr>
          <w:rFonts w:ascii="Arial" w:hAnsi="Arial" w:cs="Arial"/>
          <w:b/>
        </w:rPr>
        <w:t xml:space="preserve">Znak sprawy: </w:t>
      </w:r>
      <w:r w:rsidRPr="00BB01ED">
        <w:rPr>
          <w:rFonts w:ascii="Arial" w:hAnsi="Arial" w:cs="Arial"/>
          <w:b/>
        </w:rPr>
        <w:t>ZOZ/DZP/ZO</w:t>
      </w:r>
      <w:r>
        <w:rPr>
          <w:rFonts w:ascii="Arial" w:hAnsi="Arial" w:cs="Arial"/>
          <w:b/>
          <w:sz w:val="20"/>
          <w:szCs w:val="20"/>
        </w:rPr>
        <w:t>/13</w:t>
      </w:r>
      <w:r w:rsidRPr="00BB01ED">
        <w:rPr>
          <w:rFonts w:ascii="Arial" w:hAnsi="Arial" w:cs="Arial"/>
          <w:b/>
          <w:sz w:val="20"/>
          <w:szCs w:val="20"/>
        </w:rPr>
        <w:t>/21</w:t>
      </w:r>
    </w:p>
    <w:p w:rsidR="006F6269" w:rsidRPr="00BB01ED" w:rsidRDefault="006F6269" w:rsidP="00504A3C">
      <w:pPr>
        <w:ind w:left="5664" w:firstLine="708"/>
        <w:jc w:val="both"/>
        <w:rPr>
          <w:rFonts w:ascii="Arial" w:hAnsi="Arial" w:cs="Arial"/>
          <w:b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 xml:space="preserve">                   </w:t>
      </w:r>
      <w:r w:rsidRPr="00BB01ED">
        <w:rPr>
          <w:rFonts w:ascii="Arial" w:hAnsi="Arial" w:cs="Arial"/>
          <w:b/>
          <w:sz w:val="20"/>
          <w:szCs w:val="20"/>
        </w:rPr>
        <w:t>Załącznik nr 1</w:t>
      </w:r>
    </w:p>
    <w:p w:rsidR="006F6269" w:rsidRPr="00BB01ED" w:rsidRDefault="006F6269" w:rsidP="00504A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F6269" w:rsidRPr="00BB01ED" w:rsidRDefault="006F6269" w:rsidP="00090298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B01ED">
        <w:rPr>
          <w:rFonts w:ascii="Arial" w:hAnsi="Arial" w:cs="Arial"/>
          <w:b/>
          <w:color w:val="000000"/>
          <w:sz w:val="20"/>
          <w:szCs w:val="20"/>
        </w:rPr>
        <w:t>FORMULARZ OFERTOWY</w:t>
      </w:r>
    </w:p>
    <w:p w:rsidR="006F6269" w:rsidRPr="00BB01ED" w:rsidRDefault="006F6269" w:rsidP="00090298">
      <w:pPr>
        <w:pStyle w:val="Normalny1"/>
        <w:spacing w:line="360" w:lineRule="auto"/>
        <w:rPr>
          <w:rFonts w:ascii="Arial" w:hAnsi="Arial" w:cs="Arial"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 xml:space="preserve">Ja/My niżej podpisani </w:t>
      </w:r>
    </w:p>
    <w:p w:rsidR="006F6269" w:rsidRPr="00BB01ED" w:rsidRDefault="006F6269" w:rsidP="00090298">
      <w:pPr>
        <w:pStyle w:val="Normalny1"/>
        <w:spacing w:line="360" w:lineRule="auto"/>
        <w:rPr>
          <w:rFonts w:ascii="Arial" w:hAnsi="Arial" w:cs="Arial"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6F6269" w:rsidRPr="00BB01ED" w:rsidRDefault="006F6269" w:rsidP="00090298">
      <w:pPr>
        <w:pStyle w:val="Normalny1"/>
        <w:spacing w:line="360" w:lineRule="auto"/>
        <w:rPr>
          <w:rFonts w:ascii="Arial" w:hAnsi="Arial" w:cs="Arial"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>z siedzibą:..................................................................................................................................................</w:t>
      </w:r>
    </w:p>
    <w:p w:rsidR="006F6269" w:rsidRPr="00BB01ED" w:rsidRDefault="006F6269" w:rsidP="00090298">
      <w:pPr>
        <w:pStyle w:val="Footer"/>
        <w:tabs>
          <w:tab w:val="left" w:pos="708"/>
        </w:tabs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BB01ED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fax…………………………………email………………………………….....</w:t>
      </w:r>
    </w:p>
    <w:p w:rsidR="006F6269" w:rsidRPr="00BB01ED" w:rsidRDefault="006F6269" w:rsidP="00090298">
      <w:pPr>
        <w:pStyle w:val="Footer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>REGON ………………………………………………….. NIP………………………………………………………</w:t>
      </w:r>
    </w:p>
    <w:p w:rsidR="006F6269" w:rsidRPr="00BB01ED" w:rsidRDefault="006F6269" w:rsidP="00090298">
      <w:pPr>
        <w:jc w:val="center"/>
        <w:rPr>
          <w:rStyle w:val="Domylnaczcionkaakapitu1"/>
          <w:rFonts w:ascii="Arial" w:hAnsi="Arial" w:cs="Arial"/>
          <w:sz w:val="20"/>
          <w:szCs w:val="20"/>
        </w:rPr>
      </w:pPr>
      <w:r w:rsidRPr="00BB01ED">
        <w:rPr>
          <w:rStyle w:val="Domylnaczcionkaakapitu1"/>
          <w:rFonts w:ascii="Arial" w:hAnsi="Arial" w:cs="Arial"/>
          <w:sz w:val="20"/>
          <w:szCs w:val="20"/>
        </w:rPr>
        <w:t>składamy niniejszą ofertę na:</w:t>
      </w:r>
    </w:p>
    <w:p w:rsidR="006F6269" w:rsidRPr="00BB01ED" w:rsidRDefault="006F6269" w:rsidP="00504A3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BB01ED">
        <w:rPr>
          <w:rFonts w:ascii="Arial" w:hAnsi="Arial" w:cs="Arial"/>
          <w:b/>
          <w:sz w:val="20"/>
          <w:szCs w:val="20"/>
        </w:rPr>
        <w:t>Dostawa i montaż mebli</w:t>
      </w:r>
      <w:r>
        <w:rPr>
          <w:rFonts w:ascii="Arial" w:hAnsi="Arial" w:cs="Arial"/>
          <w:b/>
          <w:sz w:val="20"/>
          <w:szCs w:val="20"/>
        </w:rPr>
        <w:t xml:space="preserve"> II</w:t>
      </w:r>
    </w:p>
    <w:p w:rsidR="006F6269" w:rsidRPr="00BB01ED" w:rsidRDefault="006F6269" w:rsidP="00504A3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Znak sprawy ZOZ/DZP/ZO/13</w:t>
      </w:r>
      <w:r w:rsidRPr="00BB01ED">
        <w:rPr>
          <w:rFonts w:ascii="Arial" w:hAnsi="Arial" w:cs="Arial"/>
          <w:b/>
          <w:sz w:val="20"/>
          <w:szCs w:val="20"/>
        </w:rPr>
        <w:t>/21</w:t>
      </w:r>
    </w:p>
    <w:p w:rsidR="006F6269" w:rsidRPr="00BB01ED" w:rsidRDefault="006F6269" w:rsidP="00CE4DDB">
      <w:pPr>
        <w:jc w:val="center"/>
        <w:rPr>
          <w:rFonts w:ascii="Arial" w:hAnsi="Arial" w:cs="Arial"/>
          <w:b/>
          <w:sz w:val="20"/>
          <w:szCs w:val="20"/>
        </w:rPr>
      </w:pPr>
    </w:p>
    <w:p w:rsidR="006F6269" w:rsidRPr="00BB01ED" w:rsidRDefault="006F6269" w:rsidP="00690D99">
      <w:pPr>
        <w:spacing w:after="0" w:line="240" w:lineRule="auto"/>
        <w:ind w:left="360"/>
        <w:rPr>
          <w:rFonts w:ascii="Arial" w:hAnsi="Arial" w:cs="Arial"/>
          <w:b/>
          <w:sz w:val="20"/>
          <w:szCs w:val="20"/>
          <w:lang w:val="en-US" w:eastAsia="pl-PL"/>
        </w:rPr>
      </w:pPr>
    </w:p>
    <w:p w:rsidR="006F6269" w:rsidRPr="00BB01ED" w:rsidRDefault="006F6269" w:rsidP="00FE3A7C">
      <w:pPr>
        <w:numPr>
          <w:ilvl w:val="0"/>
          <w:numId w:val="19"/>
        </w:numPr>
        <w:tabs>
          <w:tab w:val="clear" w:pos="720"/>
          <w:tab w:val="num" w:pos="220"/>
        </w:tabs>
        <w:autoSpaceDE w:val="0"/>
        <w:autoSpaceDN w:val="0"/>
        <w:adjustRightInd w:val="0"/>
        <w:spacing w:line="276" w:lineRule="auto"/>
        <w:ind w:hanging="720"/>
        <w:rPr>
          <w:rFonts w:ascii="Arial" w:hAnsi="Arial" w:cs="Arial"/>
          <w:b/>
          <w:sz w:val="20"/>
          <w:szCs w:val="20"/>
        </w:rPr>
      </w:pPr>
      <w:r w:rsidRPr="00BB01ED">
        <w:rPr>
          <w:rFonts w:ascii="Arial" w:hAnsi="Arial" w:cs="Arial"/>
          <w:b/>
          <w:sz w:val="20"/>
          <w:szCs w:val="20"/>
        </w:rPr>
        <w:t xml:space="preserve">Oferuję wykonanie przedmiotu zamówienia </w:t>
      </w:r>
      <w:r w:rsidRPr="00BB01ED">
        <w:rPr>
          <w:rFonts w:ascii="Arial" w:hAnsi="Arial" w:cs="Arial"/>
          <w:b/>
          <w:bCs/>
          <w:sz w:val="20"/>
          <w:szCs w:val="20"/>
        </w:rPr>
        <w:t>za</w:t>
      </w:r>
      <w:r w:rsidRPr="00BB01ED">
        <w:rPr>
          <w:rFonts w:ascii="Arial" w:hAnsi="Arial" w:cs="Arial"/>
          <w:b/>
          <w:sz w:val="20"/>
          <w:szCs w:val="20"/>
        </w:rPr>
        <w:t>:</w:t>
      </w:r>
    </w:p>
    <w:tbl>
      <w:tblPr>
        <w:tblpPr w:leftFromText="141" w:rightFromText="141" w:vertAnchor="text" w:horzAnchor="margin" w:tblpY="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4"/>
        <w:gridCol w:w="2181"/>
        <w:gridCol w:w="2598"/>
        <w:gridCol w:w="1244"/>
        <w:gridCol w:w="2725"/>
      </w:tblGrid>
      <w:tr w:rsidR="006F6269" w:rsidRPr="00BB01ED" w:rsidTr="002E110B">
        <w:trPr>
          <w:cantSplit/>
          <w:trHeight w:val="1067"/>
        </w:trPr>
        <w:tc>
          <w:tcPr>
            <w:tcW w:w="252" w:type="pct"/>
            <w:tcBorders>
              <w:right w:val="single" w:sz="2" w:space="0" w:color="auto"/>
            </w:tcBorders>
            <w:vAlign w:val="center"/>
          </w:tcPr>
          <w:p w:rsidR="006F6269" w:rsidRPr="00BB01ED" w:rsidRDefault="006F6269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84" w:type="pct"/>
            <w:tcBorders>
              <w:right w:val="single" w:sz="2" w:space="0" w:color="auto"/>
            </w:tcBorders>
            <w:vAlign w:val="center"/>
          </w:tcPr>
          <w:p w:rsidR="006F6269" w:rsidRPr="00BB01ED" w:rsidRDefault="006F6269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Przedmiotu zamówienia</w:t>
            </w:r>
          </w:p>
        </w:tc>
        <w:tc>
          <w:tcPr>
            <w:tcW w:w="1410" w:type="pct"/>
            <w:tcBorders>
              <w:left w:val="single" w:sz="2" w:space="0" w:color="auto"/>
            </w:tcBorders>
            <w:vAlign w:val="center"/>
          </w:tcPr>
          <w:p w:rsidR="006F6269" w:rsidRPr="00BB01ED" w:rsidRDefault="006F6269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Wartość  oferty netto (zł)</w:t>
            </w:r>
          </w:p>
        </w:tc>
        <w:tc>
          <w:tcPr>
            <w:tcW w:w="675" w:type="pct"/>
            <w:tcBorders>
              <w:right w:val="single" w:sz="2" w:space="0" w:color="auto"/>
            </w:tcBorders>
            <w:vAlign w:val="center"/>
          </w:tcPr>
          <w:p w:rsidR="006F6269" w:rsidRPr="00BB01ED" w:rsidRDefault="006F6269" w:rsidP="00090298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479" w:type="pct"/>
            <w:tcBorders>
              <w:left w:val="single" w:sz="2" w:space="0" w:color="auto"/>
            </w:tcBorders>
            <w:vAlign w:val="center"/>
          </w:tcPr>
          <w:p w:rsidR="006F6269" w:rsidRPr="00BB01ED" w:rsidRDefault="006F6269" w:rsidP="00090298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F6269" w:rsidRPr="00BB01ED" w:rsidRDefault="006F6269" w:rsidP="00090298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Wartość oferty brutto (zł)</w:t>
            </w:r>
          </w:p>
          <w:p w:rsidR="006F6269" w:rsidRPr="00BB01ED" w:rsidRDefault="006F6269" w:rsidP="00090298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F6269" w:rsidRPr="00BB01ED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6269" w:rsidRPr="00BB01ED" w:rsidRDefault="006F6269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6269" w:rsidRPr="00BB01ED" w:rsidRDefault="006F6269" w:rsidP="00FE3A7C">
            <w:pPr>
              <w:tabs>
                <w:tab w:val="left" w:pos="6780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sz w:val="20"/>
                <w:szCs w:val="20"/>
              </w:rPr>
              <w:t xml:space="preserve">Dostawa i montaż mebli 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6F6269" w:rsidRPr="00BB01ED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6269" w:rsidRPr="00BB01ED" w:rsidRDefault="006F6269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F6269" w:rsidRPr="00BB01ED" w:rsidRDefault="006F6269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6269" w:rsidRPr="00BB01ED" w:rsidRDefault="006F6269" w:rsidP="00FE3A7C">
            <w:pPr>
              <w:tabs>
                <w:tab w:val="left" w:pos="6780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sz w:val="20"/>
                <w:szCs w:val="20"/>
              </w:rPr>
              <w:t>Dos</w:t>
            </w:r>
            <w:r>
              <w:rPr>
                <w:rFonts w:ascii="Arial" w:hAnsi="Arial" w:cs="Arial"/>
                <w:b/>
                <w:sz w:val="20"/>
                <w:szCs w:val="20"/>
              </w:rPr>
              <w:t>tawa i montaż mebli zadanie nr 4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6F6269" w:rsidRPr="00BB01ED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6269" w:rsidRPr="00BB01ED" w:rsidRDefault="006F6269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6269" w:rsidRPr="00BB01ED" w:rsidRDefault="006F6269" w:rsidP="00FE3A7C">
            <w:pPr>
              <w:tabs>
                <w:tab w:val="left" w:pos="6780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sz w:val="20"/>
                <w:szCs w:val="20"/>
              </w:rPr>
              <w:t>Dos</w:t>
            </w:r>
            <w:r>
              <w:rPr>
                <w:rFonts w:ascii="Arial" w:hAnsi="Arial" w:cs="Arial"/>
                <w:b/>
                <w:sz w:val="20"/>
                <w:szCs w:val="20"/>
              </w:rPr>
              <w:t>tawa i montaż mebli zadanie nr 5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6F6269" w:rsidRPr="00BB01ED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6269" w:rsidRPr="00BB01ED" w:rsidRDefault="006F6269" w:rsidP="00FE3A7C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6269" w:rsidRPr="00BB01ED" w:rsidRDefault="006F6269" w:rsidP="00FE3A7C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sz w:val="20"/>
                <w:szCs w:val="20"/>
              </w:rPr>
              <w:t>Razem: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6F6269" w:rsidRPr="00BB01ED" w:rsidRDefault="006F6269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</w:tbl>
    <w:p w:rsidR="006F6269" w:rsidRPr="00BB01ED" w:rsidRDefault="006F6269" w:rsidP="00CE4DDB">
      <w:pPr>
        <w:tabs>
          <w:tab w:val="left" w:pos="6780"/>
        </w:tabs>
        <w:rPr>
          <w:rFonts w:ascii="Arial" w:hAnsi="Arial" w:cs="Arial"/>
          <w:sz w:val="20"/>
          <w:szCs w:val="20"/>
        </w:rPr>
      </w:pPr>
    </w:p>
    <w:p w:rsidR="006F6269" w:rsidRPr="00BB01ED" w:rsidRDefault="006F6269" w:rsidP="0022268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B01ED">
        <w:rPr>
          <w:rFonts w:ascii="Arial" w:hAnsi="Arial" w:cs="Arial"/>
          <w:b/>
          <w:sz w:val="20"/>
          <w:szCs w:val="20"/>
        </w:rPr>
        <w:t>2.</w:t>
      </w:r>
      <w:r w:rsidRPr="00BB01ED">
        <w:rPr>
          <w:rFonts w:ascii="Arial" w:hAnsi="Arial" w:cs="Arial"/>
          <w:sz w:val="20"/>
          <w:szCs w:val="20"/>
        </w:rPr>
        <w:t xml:space="preserve"> </w:t>
      </w:r>
      <w:r w:rsidRPr="00BB01ED">
        <w:rPr>
          <w:rFonts w:ascii="Arial" w:hAnsi="Arial" w:cs="Arial"/>
          <w:b/>
          <w:sz w:val="20"/>
          <w:szCs w:val="20"/>
        </w:rPr>
        <w:t>Deklaruję ponadto:</w:t>
      </w:r>
    </w:p>
    <w:p w:rsidR="006F6269" w:rsidRDefault="006F6269" w:rsidP="00A81F97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 xml:space="preserve">a) realizację przedmiotu zamówienia w okresie: </w:t>
      </w:r>
    </w:p>
    <w:p w:rsidR="006F6269" w:rsidRDefault="006F6269" w:rsidP="00A81F97">
      <w:pPr>
        <w:numPr>
          <w:ilvl w:val="0"/>
          <w:numId w:val="24"/>
        </w:numPr>
        <w:tabs>
          <w:tab w:val="center" w:pos="4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6 tygodni</w:t>
      </w:r>
      <w:r>
        <w:rPr>
          <w:rFonts w:ascii="Arial" w:hAnsi="Arial" w:cs="Arial"/>
          <w:sz w:val="20"/>
          <w:szCs w:val="20"/>
        </w:rPr>
        <w:t xml:space="preserve"> od dnia podpisania umowy w</w:t>
      </w:r>
      <w:r w:rsidRPr="00D311F5">
        <w:rPr>
          <w:rFonts w:ascii="Arial" w:hAnsi="Arial" w:cs="Arial"/>
          <w:sz w:val="20"/>
          <w:szCs w:val="20"/>
        </w:rPr>
        <w:t xml:space="preserve"> zakresie Zadania nr</w:t>
      </w:r>
      <w:r>
        <w:rPr>
          <w:rFonts w:ascii="Arial" w:hAnsi="Arial" w:cs="Arial"/>
          <w:sz w:val="20"/>
          <w:szCs w:val="20"/>
        </w:rPr>
        <w:t xml:space="preserve"> 3,</w:t>
      </w:r>
    </w:p>
    <w:p w:rsidR="006F6269" w:rsidRDefault="006F6269" w:rsidP="00A81F97">
      <w:pPr>
        <w:numPr>
          <w:ilvl w:val="0"/>
          <w:numId w:val="24"/>
        </w:numPr>
        <w:tabs>
          <w:tab w:val="center" w:pos="4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8 tygodni</w:t>
      </w:r>
      <w:r>
        <w:rPr>
          <w:rFonts w:ascii="Arial" w:hAnsi="Arial" w:cs="Arial"/>
          <w:sz w:val="20"/>
          <w:szCs w:val="20"/>
        </w:rPr>
        <w:t xml:space="preserve"> od dnia podpisania umowy w</w:t>
      </w:r>
      <w:r w:rsidRPr="00D311F5">
        <w:rPr>
          <w:rFonts w:ascii="Arial" w:hAnsi="Arial" w:cs="Arial"/>
          <w:sz w:val="20"/>
          <w:szCs w:val="20"/>
        </w:rPr>
        <w:t xml:space="preserve"> zakresie Zadania nr</w:t>
      </w:r>
      <w:r>
        <w:rPr>
          <w:rFonts w:ascii="Arial" w:hAnsi="Arial" w:cs="Arial"/>
          <w:sz w:val="20"/>
          <w:szCs w:val="20"/>
        </w:rPr>
        <w:t xml:space="preserve"> 4,</w:t>
      </w:r>
    </w:p>
    <w:p w:rsidR="006F6269" w:rsidRDefault="006F6269" w:rsidP="00A81F97">
      <w:pPr>
        <w:numPr>
          <w:ilvl w:val="0"/>
          <w:numId w:val="24"/>
        </w:numPr>
        <w:tabs>
          <w:tab w:val="center" w:pos="4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4 tygodni</w:t>
      </w:r>
      <w:r>
        <w:rPr>
          <w:rFonts w:ascii="Arial" w:hAnsi="Arial" w:cs="Arial"/>
          <w:sz w:val="20"/>
          <w:szCs w:val="20"/>
        </w:rPr>
        <w:t xml:space="preserve"> od dnia podpisania umowy w</w:t>
      </w:r>
      <w:r w:rsidRPr="00D311F5">
        <w:rPr>
          <w:rFonts w:ascii="Arial" w:hAnsi="Arial" w:cs="Arial"/>
          <w:sz w:val="20"/>
          <w:szCs w:val="20"/>
        </w:rPr>
        <w:t xml:space="preserve"> zakresie Zadania nr</w:t>
      </w:r>
      <w:r>
        <w:rPr>
          <w:rFonts w:ascii="Arial" w:hAnsi="Arial" w:cs="Arial"/>
          <w:sz w:val="20"/>
          <w:szCs w:val="20"/>
        </w:rPr>
        <w:t xml:space="preserve"> 5,</w:t>
      </w:r>
    </w:p>
    <w:p w:rsidR="006F6269" w:rsidRDefault="006F6269" w:rsidP="00A81F97">
      <w:pPr>
        <w:tabs>
          <w:tab w:val="center" w:pos="426"/>
        </w:tabs>
        <w:spacing w:after="0" w:line="240" w:lineRule="auto"/>
        <w:ind w:left="420"/>
        <w:jc w:val="both"/>
        <w:rPr>
          <w:rFonts w:ascii="Arial" w:hAnsi="Arial" w:cs="Arial"/>
          <w:sz w:val="20"/>
          <w:szCs w:val="20"/>
        </w:rPr>
      </w:pPr>
    </w:p>
    <w:p w:rsidR="006F6269" w:rsidRPr="00BB01ED" w:rsidRDefault="006F6269" w:rsidP="00215DA6">
      <w:pPr>
        <w:pStyle w:val="NormalWeb"/>
        <w:spacing w:before="0" w:beforeAutospacing="0" w:afterLines="80" w:afterAutospacing="0" w:line="276" w:lineRule="auto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b) wykonanie zamówienia: w terminach uzgodnionych z Zamawiającym,</w:t>
      </w:r>
    </w:p>
    <w:p w:rsidR="006F6269" w:rsidRPr="00BB01ED" w:rsidRDefault="006F6269" w:rsidP="00215DA6">
      <w:pPr>
        <w:pStyle w:val="NormalWeb"/>
        <w:spacing w:before="0" w:beforeAutospacing="0" w:afterLines="80" w:afterAutospacing="0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c) akceptację warunków płatności: 30 dni od daty przedłożenia Zamawiającemu prawidłowo wystawionego rachunku/faktury,</w:t>
      </w:r>
    </w:p>
    <w:p w:rsidR="006F6269" w:rsidRPr="00BB01ED" w:rsidRDefault="006F6269" w:rsidP="00215DA6">
      <w:pPr>
        <w:autoSpaceDE w:val="0"/>
        <w:autoSpaceDN w:val="0"/>
        <w:adjustRightInd w:val="0"/>
        <w:spacing w:afterLines="80" w:line="276" w:lineRule="auto"/>
        <w:rPr>
          <w:rFonts w:ascii="Arial" w:hAnsi="Arial" w:cs="Arial"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>d) okres gwarancji</w:t>
      </w:r>
      <w:r w:rsidRPr="00BB01ED">
        <w:rPr>
          <w:rFonts w:ascii="Arial" w:hAnsi="Arial" w:cs="Arial"/>
          <w:b/>
          <w:sz w:val="20"/>
          <w:szCs w:val="20"/>
        </w:rPr>
        <w:t xml:space="preserve"> </w:t>
      </w:r>
      <w:r w:rsidRPr="00BB01ED">
        <w:rPr>
          <w:rFonts w:ascii="Arial" w:hAnsi="Arial" w:cs="Arial"/>
          <w:sz w:val="20"/>
          <w:szCs w:val="20"/>
        </w:rPr>
        <w:t xml:space="preserve">na oferowany przedmiot zamówienia </w:t>
      </w:r>
      <w:r w:rsidRPr="00BB01ED">
        <w:rPr>
          <w:rFonts w:ascii="Arial" w:hAnsi="Arial" w:cs="Arial"/>
          <w:sz w:val="20"/>
          <w:szCs w:val="20"/>
          <w:highlight w:val="yellow"/>
        </w:rPr>
        <w:t>wynosi 2 lata</w:t>
      </w:r>
      <w:r w:rsidRPr="00BB01ED">
        <w:rPr>
          <w:rFonts w:ascii="Arial" w:hAnsi="Arial" w:cs="Arial"/>
          <w:sz w:val="20"/>
          <w:szCs w:val="20"/>
        </w:rPr>
        <w:t xml:space="preserve"> od momentu odbioru.</w:t>
      </w:r>
    </w:p>
    <w:p w:rsidR="006F6269" w:rsidRPr="00BB01ED" w:rsidRDefault="006F6269" w:rsidP="0022268C">
      <w:pPr>
        <w:pStyle w:val="NormalWeb"/>
        <w:rPr>
          <w:rFonts w:ascii="Arial" w:hAnsi="Arial" w:cs="Arial"/>
          <w:b/>
          <w:sz w:val="20"/>
        </w:rPr>
      </w:pPr>
      <w:r w:rsidRPr="00BB01ED">
        <w:rPr>
          <w:rFonts w:ascii="Arial" w:hAnsi="Arial" w:cs="Arial"/>
          <w:b/>
          <w:sz w:val="20"/>
        </w:rPr>
        <w:t>3. Oświadczamy, że:</w:t>
      </w:r>
    </w:p>
    <w:p w:rsidR="006F6269" w:rsidRPr="00BB01ED" w:rsidRDefault="006F6269" w:rsidP="00215DA6">
      <w:pPr>
        <w:pStyle w:val="NormalWeb"/>
        <w:spacing w:before="0" w:beforeAutospacing="0" w:afterLines="80" w:afterAutospacing="0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a) jako Wykonawca posiadam odpowiednią wiedzę i doświadczenie niezbędną do należytego wykonania przedmiotu zamówienia,</w:t>
      </w:r>
    </w:p>
    <w:p w:rsidR="006F6269" w:rsidRPr="00BB01ED" w:rsidRDefault="006F6269" w:rsidP="008306C1">
      <w:pPr>
        <w:pStyle w:val="NormalWeb"/>
        <w:rPr>
          <w:rFonts w:ascii="Arial" w:hAnsi="Arial" w:cs="Arial"/>
          <w:b/>
          <w:sz w:val="20"/>
        </w:rPr>
      </w:pPr>
      <w:r w:rsidRPr="00BB01ED">
        <w:rPr>
          <w:rFonts w:ascii="Arial" w:hAnsi="Arial" w:cs="Arial"/>
          <w:sz w:val="20"/>
        </w:rPr>
        <w:t>b) usługi będą realizowane zgodnie z obowiązującymi przepisami prawa,</w:t>
      </w:r>
    </w:p>
    <w:p w:rsidR="006F6269" w:rsidRPr="00BB01ED" w:rsidRDefault="006F6269" w:rsidP="00215DA6">
      <w:pPr>
        <w:pStyle w:val="NormalWeb"/>
        <w:spacing w:before="0" w:beforeAutospacing="0" w:afterLines="80" w:afterAutospacing="0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c)</w:t>
      </w:r>
      <w:r w:rsidRPr="00BB01ED">
        <w:rPr>
          <w:rFonts w:ascii="Arial" w:hAnsi="Arial" w:cs="Arial"/>
          <w:b/>
          <w:sz w:val="20"/>
        </w:rPr>
        <w:t xml:space="preserve"> </w:t>
      </w:r>
      <w:r w:rsidRPr="00BB01ED">
        <w:rPr>
          <w:rFonts w:ascii="Arial" w:hAnsi="Arial" w:cs="Arial"/>
          <w:sz w:val="20"/>
        </w:rPr>
        <w:t>oferta zawiera wszystkie koszty wykonania zamówienia, tj. m. in. koszty urządzeń, materiałów budowlanych i eksploatacyjnych, koszty dojazdu i inne koszty, których poniesienie jest niezbędne w celu prawidłowego zrealizowania przedmiotu zamówienia,</w:t>
      </w:r>
    </w:p>
    <w:p w:rsidR="006F6269" w:rsidRPr="00BB01ED" w:rsidRDefault="006F6269" w:rsidP="00215DA6">
      <w:pPr>
        <w:pStyle w:val="NormalWeb"/>
        <w:spacing w:before="0" w:beforeAutospacing="0" w:afterLines="80" w:afterAutospacing="0"/>
        <w:rPr>
          <w:rFonts w:ascii="Arial" w:hAnsi="Arial" w:cs="Arial"/>
          <w:b/>
          <w:sz w:val="20"/>
        </w:rPr>
      </w:pPr>
      <w:r w:rsidRPr="00BB01ED">
        <w:rPr>
          <w:rFonts w:ascii="Arial" w:hAnsi="Arial" w:cs="Arial"/>
          <w:sz w:val="20"/>
        </w:rPr>
        <w:t>d)</w:t>
      </w:r>
      <w:r w:rsidRPr="00BB01ED">
        <w:rPr>
          <w:rFonts w:ascii="Arial" w:hAnsi="Arial" w:cs="Arial"/>
          <w:b/>
          <w:sz w:val="20"/>
        </w:rPr>
        <w:t xml:space="preserve"> </w:t>
      </w:r>
      <w:r w:rsidRPr="00BB01ED">
        <w:rPr>
          <w:rFonts w:ascii="Arial" w:hAnsi="Arial" w:cs="Arial"/>
          <w:sz w:val="20"/>
        </w:rPr>
        <w:t>zapoznałem się z opisem przedmiotu zamówienia i nie wnoszę do niego zastrzeżeń. W przypadku wybrania naszej oferty zobowiązujemy się do realizacji zamówienia na warunkach określonych w zapytaniu ofertowym. Akceptuję wzór umowy</w:t>
      </w:r>
    </w:p>
    <w:p w:rsidR="006F6269" w:rsidRPr="00BB01ED" w:rsidRDefault="006F6269" w:rsidP="0022268C">
      <w:pPr>
        <w:pStyle w:val="NormalWeb"/>
        <w:numPr>
          <w:ilvl w:val="0"/>
          <w:numId w:val="21"/>
        </w:numPr>
        <w:spacing w:before="0" w:beforeAutospacing="0" w:after="0" w:afterAutospacing="0"/>
        <w:ind w:left="714" w:hanging="357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W przypadku dokonania wyboru naszej oferty zobowiązujemy się do zawarcia umowy w miejscu i terminie wyznaczonym przez Zamawiającego.</w:t>
      </w:r>
    </w:p>
    <w:p w:rsidR="006F6269" w:rsidRPr="00BB01ED" w:rsidRDefault="006F6269" w:rsidP="0022268C">
      <w:pPr>
        <w:pStyle w:val="NormalWeb"/>
        <w:spacing w:before="0" w:beforeAutospacing="0" w:after="0"/>
        <w:ind w:left="357"/>
        <w:rPr>
          <w:rFonts w:ascii="Arial" w:hAnsi="Arial" w:cs="Arial"/>
          <w:sz w:val="20"/>
        </w:rPr>
      </w:pPr>
    </w:p>
    <w:p w:rsidR="006F6269" w:rsidRPr="00BB01ED" w:rsidRDefault="006F6269" w:rsidP="0022268C">
      <w:pPr>
        <w:pStyle w:val="NormalWeb"/>
        <w:numPr>
          <w:ilvl w:val="0"/>
          <w:numId w:val="22"/>
        </w:numPr>
        <w:spacing w:after="0" w:afterAutospacing="0" w:line="360" w:lineRule="auto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Osobami nas reprezentującymi, które należy wpisać do umowy są:</w:t>
      </w:r>
    </w:p>
    <w:p w:rsidR="006F6269" w:rsidRPr="00BB01ED" w:rsidRDefault="006F6269" w:rsidP="0022268C">
      <w:pPr>
        <w:pStyle w:val="NormalWeb"/>
        <w:spacing w:before="0" w:beforeAutospacing="0" w:after="0"/>
        <w:ind w:left="567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1. …………………………………………………………………………………………………</w:t>
      </w:r>
    </w:p>
    <w:p w:rsidR="006F6269" w:rsidRPr="00BB01ED" w:rsidRDefault="006F6269" w:rsidP="00905101">
      <w:pPr>
        <w:pStyle w:val="NormalWeb"/>
        <w:spacing w:before="0" w:beforeAutospacing="0" w:after="0"/>
        <w:ind w:left="567"/>
        <w:rPr>
          <w:rFonts w:ascii="Arial" w:hAnsi="Arial" w:cs="Arial"/>
          <w:i/>
          <w:iCs/>
          <w:sz w:val="20"/>
        </w:rPr>
      </w:pPr>
      <w:r w:rsidRPr="00BB01ED">
        <w:rPr>
          <w:rFonts w:ascii="Arial" w:hAnsi="Arial" w:cs="Arial"/>
          <w:i/>
          <w:iCs/>
          <w:sz w:val="20"/>
        </w:rPr>
        <w:t>(imię i nazwisko, telefon, e-mail, fax.)</w:t>
      </w:r>
    </w:p>
    <w:p w:rsidR="006F6269" w:rsidRPr="00BB01ED" w:rsidRDefault="006F6269" w:rsidP="0022268C">
      <w:pPr>
        <w:pStyle w:val="NormalWeb"/>
        <w:spacing w:before="0" w:beforeAutospacing="0" w:after="0"/>
        <w:ind w:left="567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2. ………………………………………………………………………………………………..</w:t>
      </w:r>
    </w:p>
    <w:p w:rsidR="006F6269" w:rsidRPr="00BB01ED" w:rsidRDefault="006F6269" w:rsidP="0022268C">
      <w:pPr>
        <w:pStyle w:val="NormalWeb"/>
        <w:spacing w:after="0" w:line="360" w:lineRule="auto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Ilość stron oferty: ……</w:t>
      </w:r>
    </w:p>
    <w:p w:rsidR="006F6269" w:rsidRPr="00BB01ED" w:rsidRDefault="006F6269" w:rsidP="0022268C">
      <w:pPr>
        <w:pStyle w:val="NormalWeb"/>
        <w:spacing w:after="0"/>
        <w:jc w:val="both"/>
        <w:rPr>
          <w:rFonts w:ascii="Arial" w:hAnsi="Arial" w:cs="Arial"/>
          <w:sz w:val="20"/>
        </w:rPr>
      </w:pPr>
    </w:p>
    <w:p w:rsidR="006F6269" w:rsidRPr="00BB01ED" w:rsidRDefault="006F6269" w:rsidP="0022268C">
      <w:pPr>
        <w:pStyle w:val="NormalWeb"/>
        <w:spacing w:after="0"/>
        <w:jc w:val="right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......................................                                                   ...........................................................</w:t>
      </w:r>
    </w:p>
    <w:p w:rsidR="006F6269" w:rsidRPr="00BB01ED" w:rsidRDefault="006F6269" w:rsidP="00905101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sz w:val="20"/>
        </w:rPr>
      </w:pPr>
      <w:r w:rsidRPr="00BB01ED">
        <w:rPr>
          <w:rFonts w:ascii="Arial" w:hAnsi="Arial" w:cs="Arial"/>
          <w:i/>
          <w:iCs/>
          <w:sz w:val="20"/>
        </w:rPr>
        <w:t xml:space="preserve"> miejscowość i data                                                                   Pieczęć i podpis Wykonawcy </w:t>
      </w:r>
    </w:p>
    <w:p w:rsidR="006F6269" w:rsidRPr="00BB01ED" w:rsidRDefault="006F6269" w:rsidP="00905101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sz w:val="20"/>
        </w:rPr>
      </w:pPr>
      <w:r w:rsidRPr="00BB01ED">
        <w:rPr>
          <w:rFonts w:ascii="Arial" w:hAnsi="Arial" w:cs="Arial"/>
          <w:i/>
          <w:iCs/>
          <w:sz w:val="20"/>
        </w:rPr>
        <w:t xml:space="preserve">                                                                                                  lub osoby uprawnionej do  </w:t>
      </w:r>
    </w:p>
    <w:p w:rsidR="006F6269" w:rsidRPr="00BB01ED" w:rsidRDefault="006F6269" w:rsidP="00905101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  <w:r w:rsidRPr="00BB01ED">
        <w:rPr>
          <w:rFonts w:ascii="Arial" w:hAnsi="Arial" w:cs="Arial"/>
          <w:i/>
          <w:iCs/>
          <w:sz w:val="20"/>
        </w:rPr>
        <w:t xml:space="preserve">                                                                                                reprezentowania Wykonawcy  </w:t>
      </w:r>
    </w:p>
    <w:p w:rsidR="006F6269" w:rsidRPr="00BB01ED" w:rsidRDefault="006F6269">
      <w:pPr>
        <w:rPr>
          <w:rFonts w:ascii="Arial" w:hAnsi="Arial" w:cs="Arial"/>
          <w:sz w:val="20"/>
          <w:szCs w:val="20"/>
        </w:rPr>
      </w:pPr>
    </w:p>
    <w:sectPr w:rsidR="006F6269" w:rsidRPr="00BB01ED" w:rsidSect="00684F62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269" w:rsidRDefault="006F6269" w:rsidP="0048638C">
      <w:pPr>
        <w:spacing w:after="0" w:line="240" w:lineRule="auto"/>
      </w:pPr>
      <w:r>
        <w:separator/>
      </w:r>
    </w:p>
  </w:endnote>
  <w:endnote w:type="continuationSeparator" w:id="0">
    <w:p w:rsidR="006F6269" w:rsidRDefault="006F6269" w:rsidP="0048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269" w:rsidRDefault="006F6269" w:rsidP="000D2405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269" w:rsidRDefault="006F6269" w:rsidP="0048638C">
      <w:pPr>
        <w:spacing w:after="0" w:line="240" w:lineRule="auto"/>
      </w:pPr>
      <w:r>
        <w:separator/>
      </w:r>
    </w:p>
  </w:footnote>
  <w:footnote w:type="continuationSeparator" w:id="0">
    <w:p w:rsidR="006F6269" w:rsidRDefault="006F6269" w:rsidP="00486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D8675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74E85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2846F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3B8D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5876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843C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EC94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B667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269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DAC8F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F64EBD"/>
    <w:multiLevelType w:val="hybridMultilevel"/>
    <w:tmpl w:val="E76492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1896C18"/>
    <w:multiLevelType w:val="hybridMultilevel"/>
    <w:tmpl w:val="607AA950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2">
    <w:nsid w:val="180D6CE3"/>
    <w:multiLevelType w:val="hybridMultilevel"/>
    <w:tmpl w:val="1B04B9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1E27714A"/>
    <w:multiLevelType w:val="hybridMultilevel"/>
    <w:tmpl w:val="7A581D6C"/>
    <w:lvl w:ilvl="0" w:tplc="FEB4EE7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D2D422E"/>
    <w:multiLevelType w:val="hybridMultilevel"/>
    <w:tmpl w:val="3C6679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1F246C1"/>
    <w:multiLevelType w:val="hybridMultilevel"/>
    <w:tmpl w:val="384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4A111B"/>
    <w:multiLevelType w:val="multilevel"/>
    <w:tmpl w:val="EC9E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C43BE6"/>
    <w:multiLevelType w:val="hybridMultilevel"/>
    <w:tmpl w:val="19D6A7B2"/>
    <w:lvl w:ilvl="0" w:tplc="9A9CF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F586BBD"/>
    <w:multiLevelType w:val="multilevel"/>
    <w:tmpl w:val="C84C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9F08CE"/>
    <w:multiLevelType w:val="multilevel"/>
    <w:tmpl w:val="0D7E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8731BA9"/>
    <w:multiLevelType w:val="hybridMultilevel"/>
    <w:tmpl w:val="D7E2AD9A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1"/>
  </w:num>
  <w:num w:numId="4">
    <w:abstractNumId w:val="19"/>
  </w:num>
  <w:num w:numId="5">
    <w:abstractNumId w:val="15"/>
  </w:num>
  <w:num w:numId="6">
    <w:abstractNumId w:val="17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2"/>
  </w:num>
  <w:num w:numId="19">
    <w:abstractNumId w:val="18"/>
  </w:num>
  <w:num w:numId="20">
    <w:abstractNumId w:val="10"/>
  </w:num>
  <w:num w:numId="21">
    <w:abstractNumId w:val="21"/>
  </w:num>
  <w:num w:numId="22">
    <w:abstractNumId w:val="16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158"/>
    <w:rsid w:val="00024489"/>
    <w:rsid w:val="00026982"/>
    <w:rsid w:val="0003655F"/>
    <w:rsid w:val="00043950"/>
    <w:rsid w:val="000472FA"/>
    <w:rsid w:val="000649CA"/>
    <w:rsid w:val="000652F1"/>
    <w:rsid w:val="000667A1"/>
    <w:rsid w:val="00090298"/>
    <w:rsid w:val="00092004"/>
    <w:rsid w:val="00092B4E"/>
    <w:rsid w:val="000C2F10"/>
    <w:rsid w:val="000D2405"/>
    <w:rsid w:val="000F563B"/>
    <w:rsid w:val="000F6984"/>
    <w:rsid w:val="00105DC3"/>
    <w:rsid w:val="0012051D"/>
    <w:rsid w:val="0012211B"/>
    <w:rsid w:val="001259AD"/>
    <w:rsid w:val="001313D3"/>
    <w:rsid w:val="00154AE5"/>
    <w:rsid w:val="001568DC"/>
    <w:rsid w:val="00166E3E"/>
    <w:rsid w:val="001776B7"/>
    <w:rsid w:val="001A3E88"/>
    <w:rsid w:val="001B1785"/>
    <w:rsid w:val="001C2131"/>
    <w:rsid w:val="001F7C6A"/>
    <w:rsid w:val="00202DAC"/>
    <w:rsid w:val="00203DC1"/>
    <w:rsid w:val="00215DA6"/>
    <w:rsid w:val="0022268C"/>
    <w:rsid w:val="00233139"/>
    <w:rsid w:val="00245B00"/>
    <w:rsid w:val="00261647"/>
    <w:rsid w:val="002A09C5"/>
    <w:rsid w:val="002A27F8"/>
    <w:rsid w:val="002C5C91"/>
    <w:rsid w:val="002D0761"/>
    <w:rsid w:val="002E110B"/>
    <w:rsid w:val="003015A4"/>
    <w:rsid w:val="00314C62"/>
    <w:rsid w:val="003204A1"/>
    <w:rsid w:val="003226E2"/>
    <w:rsid w:val="00324D6F"/>
    <w:rsid w:val="003321AB"/>
    <w:rsid w:val="00343F84"/>
    <w:rsid w:val="00351816"/>
    <w:rsid w:val="00357F35"/>
    <w:rsid w:val="00365FA7"/>
    <w:rsid w:val="00375D73"/>
    <w:rsid w:val="0039683A"/>
    <w:rsid w:val="003F0172"/>
    <w:rsid w:val="003F711C"/>
    <w:rsid w:val="004140BA"/>
    <w:rsid w:val="00414F45"/>
    <w:rsid w:val="004335C3"/>
    <w:rsid w:val="00443754"/>
    <w:rsid w:val="0048638C"/>
    <w:rsid w:val="004A1889"/>
    <w:rsid w:val="004A7801"/>
    <w:rsid w:val="004C2CEC"/>
    <w:rsid w:val="004C3D7C"/>
    <w:rsid w:val="00504A3C"/>
    <w:rsid w:val="00512F0A"/>
    <w:rsid w:val="005157B6"/>
    <w:rsid w:val="00532E3B"/>
    <w:rsid w:val="00550E40"/>
    <w:rsid w:val="005541D2"/>
    <w:rsid w:val="00584C1D"/>
    <w:rsid w:val="005A30F0"/>
    <w:rsid w:val="005B676E"/>
    <w:rsid w:val="005C0862"/>
    <w:rsid w:val="005C2326"/>
    <w:rsid w:val="006176B3"/>
    <w:rsid w:val="006364EC"/>
    <w:rsid w:val="006419C1"/>
    <w:rsid w:val="00641EA9"/>
    <w:rsid w:val="00661A9B"/>
    <w:rsid w:val="00684F62"/>
    <w:rsid w:val="00690D99"/>
    <w:rsid w:val="006960CA"/>
    <w:rsid w:val="006A5BC7"/>
    <w:rsid w:val="006A68E5"/>
    <w:rsid w:val="006B02A4"/>
    <w:rsid w:val="006B6745"/>
    <w:rsid w:val="006C6C9F"/>
    <w:rsid w:val="006F6269"/>
    <w:rsid w:val="0070554A"/>
    <w:rsid w:val="00715E23"/>
    <w:rsid w:val="00752AFA"/>
    <w:rsid w:val="007743D7"/>
    <w:rsid w:val="00787D24"/>
    <w:rsid w:val="007A09D0"/>
    <w:rsid w:val="007C49C6"/>
    <w:rsid w:val="007F4360"/>
    <w:rsid w:val="00805CCE"/>
    <w:rsid w:val="008306C1"/>
    <w:rsid w:val="00836966"/>
    <w:rsid w:val="0085145E"/>
    <w:rsid w:val="00854BBD"/>
    <w:rsid w:val="00874BB1"/>
    <w:rsid w:val="00886424"/>
    <w:rsid w:val="008923D3"/>
    <w:rsid w:val="00894CF3"/>
    <w:rsid w:val="008B69E0"/>
    <w:rsid w:val="008C6CDD"/>
    <w:rsid w:val="008C70C2"/>
    <w:rsid w:val="008D408C"/>
    <w:rsid w:val="008F25A9"/>
    <w:rsid w:val="008F3623"/>
    <w:rsid w:val="00905101"/>
    <w:rsid w:val="00905F63"/>
    <w:rsid w:val="00933726"/>
    <w:rsid w:val="00964E78"/>
    <w:rsid w:val="0099169B"/>
    <w:rsid w:val="009C4588"/>
    <w:rsid w:val="009D683A"/>
    <w:rsid w:val="009E5869"/>
    <w:rsid w:val="00A0052F"/>
    <w:rsid w:val="00A03A82"/>
    <w:rsid w:val="00A20A6B"/>
    <w:rsid w:val="00A22158"/>
    <w:rsid w:val="00A32313"/>
    <w:rsid w:val="00A504A2"/>
    <w:rsid w:val="00A81F97"/>
    <w:rsid w:val="00A85E97"/>
    <w:rsid w:val="00AA1F41"/>
    <w:rsid w:val="00AA4963"/>
    <w:rsid w:val="00AB6AFE"/>
    <w:rsid w:val="00AE7BC4"/>
    <w:rsid w:val="00AF43F0"/>
    <w:rsid w:val="00B332D3"/>
    <w:rsid w:val="00B42DB8"/>
    <w:rsid w:val="00B658A6"/>
    <w:rsid w:val="00B67931"/>
    <w:rsid w:val="00B854FE"/>
    <w:rsid w:val="00BA6DAA"/>
    <w:rsid w:val="00BB01ED"/>
    <w:rsid w:val="00BB1C05"/>
    <w:rsid w:val="00C10438"/>
    <w:rsid w:val="00C31665"/>
    <w:rsid w:val="00C41D1D"/>
    <w:rsid w:val="00C465E1"/>
    <w:rsid w:val="00C46CB1"/>
    <w:rsid w:val="00C638FF"/>
    <w:rsid w:val="00CA67AB"/>
    <w:rsid w:val="00CB48E1"/>
    <w:rsid w:val="00CE202F"/>
    <w:rsid w:val="00CE4DDB"/>
    <w:rsid w:val="00D07918"/>
    <w:rsid w:val="00D13EEE"/>
    <w:rsid w:val="00D15CB6"/>
    <w:rsid w:val="00D311F5"/>
    <w:rsid w:val="00D31835"/>
    <w:rsid w:val="00D514FA"/>
    <w:rsid w:val="00D635D6"/>
    <w:rsid w:val="00D66210"/>
    <w:rsid w:val="00D70A65"/>
    <w:rsid w:val="00D92CE0"/>
    <w:rsid w:val="00DB0DB3"/>
    <w:rsid w:val="00E21287"/>
    <w:rsid w:val="00E433F1"/>
    <w:rsid w:val="00E55051"/>
    <w:rsid w:val="00E7512E"/>
    <w:rsid w:val="00EA6F10"/>
    <w:rsid w:val="00EF16A5"/>
    <w:rsid w:val="00EF64B2"/>
    <w:rsid w:val="00EF7E00"/>
    <w:rsid w:val="00F2642F"/>
    <w:rsid w:val="00F36538"/>
    <w:rsid w:val="00F426CB"/>
    <w:rsid w:val="00F93BFF"/>
    <w:rsid w:val="00FA413E"/>
    <w:rsid w:val="00FA4D41"/>
    <w:rsid w:val="00FC4BD1"/>
    <w:rsid w:val="00FE3A7C"/>
    <w:rsid w:val="00FF43B7"/>
    <w:rsid w:val="00FF6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41"/>
    <w:pPr>
      <w:spacing w:after="160" w:line="259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CE202F"/>
    <w:pPr>
      <w:keepNext/>
      <w:spacing w:after="0" w:line="240" w:lineRule="auto"/>
      <w:jc w:val="both"/>
      <w:outlineLvl w:val="2"/>
    </w:pPr>
    <w:rPr>
      <w:rFonts w:ascii="Times New Roman" w:hAnsi="Times New Roman"/>
      <w:sz w:val="28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F25A9"/>
    <w:rPr>
      <w:rFonts w:ascii="Cambria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863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638C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CE202F"/>
    <w:pPr>
      <w:spacing w:before="100" w:beforeAutospacing="1" w:after="100" w:afterAutospacing="1" w:line="240" w:lineRule="auto"/>
    </w:pPr>
    <w:rPr>
      <w:sz w:val="24"/>
      <w:szCs w:val="20"/>
      <w:lang w:eastAsia="pl-PL"/>
    </w:rPr>
  </w:style>
  <w:style w:type="character" w:customStyle="1" w:styleId="NormalWebChar">
    <w:name w:val="Normal (Web) Char"/>
    <w:link w:val="NormalWeb"/>
    <w:uiPriority w:val="99"/>
    <w:locked/>
    <w:rsid w:val="00CE202F"/>
    <w:rPr>
      <w:sz w:val="24"/>
    </w:rPr>
  </w:style>
  <w:style w:type="paragraph" w:styleId="ListParagraph">
    <w:name w:val="List Paragraph"/>
    <w:basedOn w:val="Normal"/>
    <w:uiPriority w:val="99"/>
    <w:qFormat/>
    <w:rsid w:val="00CE202F"/>
    <w:pPr>
      <w:ind w:left="720"/>
      <w:contextualSpacing/>
    </w:pPr>
  </w:style>
  <w:style w:type="character" w:customStyle="1" w:styleId="ZnakZnak">
    <w:name w:val="Znak Znak"/>
    <w:uiPriority w:val="99"/>
    <w:locked/>
    <w:rsid w:val="00504A3C"/>
    <w:rPr>
      <w:sz w:val="24"/>
      <w:lang w:val="pl-PL" w:eastAsia="pl-PL"/>
    </w:rPr>
  </w:style>
  <w:style w:type="paragraph" w:customStyle="1" w:styleId="Normalny1">
    <w:name w:val="Normalny1"/>
    <w:uiPriority w:val="99"/>
    <w:rsid w:val="00504A3C"/>
    <w:pPr>
      <w:widowControl w:val="0"/>
      <w:suppressAutoHyphens/>
      <w:spacing w:line="100" w:lineRule="atLeast"/>
      <w:textAlignment w:val="baseline"/>
    </w:pPr>
    <w:rPr>
      <w:rFonts w:ascii="Times New Roman" w:hAnsi="Times New Roman"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504A3C"/>
  </w:style>
  <w:style w:type="character" w:customStyle="1" w:styleId="ZnakZnak1">
    <w:name w:val="Znak Znak1"/>
    <w:uiPriority w:val="99"/>
    <w:rsid w:val="00504A3C"/>
    <w:rPr>
      <w:sz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86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8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425</Words>
  <Characters>2553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ZOZ/DZP/ZO/2/2017 </dc:title>
  <dc:subject/>
  <dc:creator>Marcin</dc:creator>
  <cp:keywords/>
  <dc:description/>
  <cp:lastModifiedBy>psitnik</cp:lastModifiedBy>
  <cp:revision>7</cp:revision>
  <cp:lastPrinted>2021-09-28T07:08:00Z</cp:lastPrinted>
  <dcterms:created xsi:type="dcterms:W3CDTF">2021-09-14T11:06:00Z</dcterms:created>
  <dcterms:modified xsi:type="dcterms:W3CDTF">2021-10-11T09:25:00Z</dcterms:modified>
</cp:coreProperties>
</file>