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EB4" w:rsidRPr="00AD6AEB" w:rsidRDefault="002A5EB4" w:rsidP="00AD6AEB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Znak sprawy: ZOZ/DZP/ZO/13</w:t>
      </w:r>
      <w:r w:rsidRPr="00AD6AEB">
        <w:rPr>
          <w:rFonts w:ascii="Arial" w:hAnsi="Arial" w:cs="Arial"/>
          <w:b/>
          <w:sz w:val="22"/>
          <w:szCs w:val="22"/>
        </w:rPr>
        <w:t>/22</w:t>
      </w:r>
    </w:p>
    <w:p w:rsidR="002A5EB4" w:rsidRPr="00AD6AEB" w:rsidRDefault="002A5EB4" w:rsidP="00AD6AEB">
      <w:pPr>
        <w:ind w:left="5664" w:firstLine="708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 xml:space="preserve">                     </w:t>
      </w:r>
      <w:r w:rsidRPr="00AD6AEB">
        <w:rPr>
          <w:rFonts w:ascii="Arial" w:hAnsi="Arial" w:cs="Arial"/>
          <w:b/>
          <w:sz w:val="22"/>
          <w:szCs w:val="22"/>
        </w:rPr>
        <w:t>Załącznik nr 1</w:t>
      </w:r>
    </w:p>
    <w:p w:rsidR="002A5EB4" w:rsidRPr="00AD6AEB" w:rsidRDefault="002A5EB4" w:rsidP="00AD6AE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2A5EB4" w:rsidRPr="00AD6AEB" w:rsidRDefault="002A5EB4" w:rsidP="00AD6AE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AD6AEB">
        <w:rPr>
          <w:rFonts w:ascii="Arial" w:hAnsi="Arial" w:cs="Arial"/>
          <w:b/>
          <w:color w:val="000000"/>
          <w:sz w:val="22"/>
          <w:szCs w:val="22"/>
        </w:rPr>
        <w:t>FORMULARZ OFERTOWY</w:t>
      </w:r>
    </w:p>
    <w:p w:rsidR="002A5EB4" w:rsidRPr="00AD6AEB" w:rsidRDefault="002A5EB4" w:rsidP="00AD6AEB">
      <w:pPr>
        <w:jc w:val="center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>Postępowanie o udzielenie zamówienia publicznego prowadzonego w trybie zapytania ofertowego o wartości poniżej 130. 000 zł, wyłączonego z obowiązku stosowania ustawy z dnia 11.09.2019 r. - Prawo zamówień publicznych (Dz. U. z 2019 r. poz. 2019) z późn. zm., o których mowa w art. 2 ust. 1 pkt 1.</w:t>
      </w:r>
    </w:p>
    <w:p w:rsidR="002A5EB4" w:rsidRPr="00AD6AEB" w:rsidRDefault="002A5EB4" w:rsidP="00AD6AEB">
      <w:pPr>
        <w:jc w:val="center"/>
        <w:rPr>
          <w:rFonts w:ascii="Arial" w:hAnsi="Arial" w:cs="Arial"/>
          <w:sz w:val="22"/>
          <w:szCs w:val="22"/>
        </w:rPr>
      </w:pPr>
    </w:p>
    <w:p w:rsidR="002A5EB4" w:rsidRPr="00AD6AEB" w:rsidRDefault="002A5EB4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 xml:space="preserve">Ja/My niżej podpisani </w:t>
      </w:r>
    </w:p>
    <w:p w:rsidR="002A5EB4" w:rsidRPr="00AD6AEB" w:rsidRDefault="002A5EB4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....................................................................................................................................................z siedzibą:...................................................................................................................................</w:t>
      </w:r>
    </w:p>
    <w:p w:rsidR="002A5EB4" w:rsidRPr="00AD6AEB" w:rsidRDefault="002A5EB4" w:rsidP="00AD6AEB">
      <w:pPr>
        <w:pStyle w:val="Footer"/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AD6AEB">
        <w:rPr>
          <w:rFonts w:ascii="Arial" w:hAnsi="Arial" w:cs="Arial"/>
          <w:sz w:val="22"/>
          <w:szCs w:val="22"/>
          <w:lang w:val="en-US"/>
        </w:rPr>
        <w:t>Tel……………………. fax…………………………………email………………………………….....</w:t>
      </w:r>
    </w:p>
    <w:p w:rsidR="002A5EB4" w:rsidRPr="00AD6AEB" w:rsidRDefault="002A5EB4" w:rsidP="00AD6AEB">
      <w:pPr>
        <w:pStyle w:val="Footer"/>
        <w:tabs>
          <w:tab w:val="left" w:pos="708"/>
        </w:tabs>
        <w:spacing w:line="360" w:lineRule="auto"/>
        <w:rPr>
          <w:rStyle w:val="Domylnaczcionkaakapitu1"/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>REGON………………………………………………….. NIP………………………………………………………</w:t>
      </w:r>
    </w:p>
    <w:p w:rsidR="002A5EB4" w:rsidRPr="00AD6AEB" w:rsidRDefault="002A5EB4" w:rsidP="00AD6AEB">
      <w:pPr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bCs/>
          <w:sz w:val="22"/>
          <w:szCs w:val="22"/>
        </w:rPr>
        <w:tab/>
      </w:r>
    </w:p>
    <w:p w:rsidR="002A5EB4" w:rsidRPr="00AD6AEB" w:rsidRDefault="002A5EB4" w:rsidP="0069603C">
      <w:pPr>
        <w:jc w:val="center"/>
        <w:rPr>
          <w:rFonts w:ascii="Arial" w:hAnsi="Arial" w:cs="Arial"/>
          <w:sz w:val="22"/>
          <w:szCs w:val="22"/>
        </w:rPr>
      </w:pPr>
      <w:r w:rsidRPr="00AD6AEB">
        <w:rPr>
          <w:rStyle w:val="Domylnaczcionkaakapitu1"/>
          <w:rFonts w:ascii="Arial" w:hAnsi="Arial" w:cs="Arial"/>
          <w:sz w:val="22"/>
          <w:szCs w:val="22"/>
        </w:rPr>
        <w:t>składamy niniejszą ofertę na:</w:t>
      </w:r>
    </w:p>
    <w:p w:rsidR="002A5EB4" w:rsidRPr="00AD6AEB" w:rsidRDefault="002A5EB4" w:rsidP="0069603C">
      <w:pPr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bCs/>
          <w:sz w:val="22"/>
          <w:szCs w:val="22"/>
        </w:rPr>
        <w:tab/>
      </w:r>
    </w:p>
    <w:p w:rsidR="002A5EB4" w:rsidRPr="00AD6AEB" w:rsidRDefault="002A5EB4" w:rsidP="0069603C">
      <w:pPr>
        <w:jc w:val="center"/>
        <w:rPr>
          <w:rStyle w:val="Domylnaczcionkaakapitu1"/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bCs/>
          <w:color w:val="000000"/>
          <w:sz w:val="22"/>
          <w:szCs w:val="22"/>
        </w:rPr>
        <w:t>Świadczenie usług pocztowych w obrocie krajowym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II</w:t>
      </w:r>
      <w:r w:rsidRPr="00AD6AEB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AD6AEB">
        <w:rPr>
          <w:rStyle w:val="Domylnaczcionkaakapitu1"/>
          <w:rFonts w:ascii="Arial" w:hAnsi="Arial" w:cs="Arial"/>
          <w:b/>
          <w:sz w:val="22"/>
          <w:szCs w:val="22"/>
        </w:rPr>
        <w:t xml:space="preserve">dla Zespołu Opieki </w:t>
      </w:r>
    </w:p>
    <w:p w:rsidR="002A5EB4" w:rsidRPr="00AD6AEB" w:rsidRDefault="002A5EB4" w:rsidP="0069603C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D6AEB">
        <w:rPr>
          <w:rStyle w:val="Domylnaczcionkaakapitu1"/>
          <w:rFonts w:ascii="Arial" w:hAnsi="Arial" w:cs="Arial"/>
          <w:b/>
          <w:sz w:val="22"/>
          <w:szCs w:val="22"/>
        </w:rPr>
        <w:t>Zdrowotnej w Oławie</w:t>
      </w:r>
    </w:p>
    <w:p w:rsidR="002A5EB4" w:rsidRPr="00AD6AEB" w:rsidRDefault="002A5EB4" w:rsidP="0069603C">
      <w:pPr>
        <w:jc w:val="center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val="en-US"/>
        </w:rPr>
      </w:pP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>1.  Oferuję wykonanie przedmiotu zamówienia za:</w:t>
      </w:r>
    </w:p>
    <w:p w:rsidR="002A5EB4" w:rsidRPr="00AD6AEB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 xml:space="preserve">Wartość oferty netto: ……………………zł, </w:t>
      </w:r>
    </w:p>
    <w:p w:rsidR="002A5EB4" w:rsidRPr="00AD6AEB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>słownie:……………………………………………………………</w:t>
      </w:r>
    </w:p>
    <w:p w:rsidR="002A5EB4" w:rsidRPr="00AD6AEB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>VAT: ………………….zł, słownie ………………………………</w:t>
      </w:r>
    </w:p>
    <w:p w:rsidR="002A5EB4" w:rsidRPr="00AD6AEB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 xml:space="preserve">Wartość oferty brutto: …………………..zł, </w:t>
      </w:r>
    </w:p>
    <w:p w:rsidR="002A5EB4" w:rsidRPr="00AD6AEB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>słownie:……………………………………………………………</w:t>
      </w:r>
    </w:p>
    <w:p w:rsidR="002A5EB4" w:rsidRPr="00AD6AEB" w:rsidRDefault="002A5EB4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 xml:space="preserve">w tym: </w:t>
      </w:r>
    </w:p>
    <w:p w:rsidR="002A5EB4" w:rsidRPr="00AD6AEB" w:rsidRDefault="002A5EB4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page" w:tblpX="1665" w:tblpY="-76"/>
        <w:tblW w:w="38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6"/>
        <w:gridCol w:w="2405"/>
        <w:gridCol w:w="1919"/>
        <w:gridCol w:w="1081"/>
        <w:gridCol w:w="1919"/>
      </w:tblGrid>
      <w:tr w:rsidR="002A5EB4" w:rsidRPr="00AD6AEB" w:rsidTr="00F426CB">
        <w:trPr>
          <w:cantSplit/>
          <w:trHeight w:val="706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2A5EB4" w:rsidRPr="00AD6AEB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528" w:type="pct"/>
            <w:tcBorders>
              <w:right w:val="single" w:sz="2" w:space="0" w:color="auto"/>
            </w:tcBorders>
            <w:vAlign w:val="center"/>
          </w:tcPr>
          <w:p w:rsidR="002A5EB4" w:rsidRPr="00AD6AEB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2A5EB4" w:rsidRPr="00AD6AEB" w:rsidRDefault="002A5EB4" w:rsidP="00F426CB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Wartość  netto (zł)</w:t>
            </w:r>
          </w:p>
        </w:tc>
        <w:tc>
          <w:tcPr>
            <w:tcW w:w="687" w:type="pct"/>
            <w:tcBorders>
              <w:right w:val="single" w:sz="2" w:space="0" w:color="auto"/>
            </w:tcBorders>
            <w:vAlign w:val="center"/>
          </w:tcPr>
          <w:p w:rsidR="002A5EB4" w:rsidRPr="00AD6AEB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VAT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2A5EB4" w:rsidRPr="00AD6AEB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</w:rPr>
            </w:pPr>
          </w:p>
          <w:p w:rsidR="002A5EB4" w:rsidRPr="00AD6AEB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Wartość brutto (zł)</w:t>
            </w:r>
          </w:p>
          <w:p w:rsidR="002A5EB4" w:rsidRPr="00AD6AEB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A5EB4" w:rsidRPr="00AD6AEB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2A5EB4" w:rsidRPr="00AD6AEB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</w:rPr>
            </w:pPr>
            <w:r w:rsidRPr="00AD6AEB"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5EB4" w:rsidRPr="00AD6AEB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Gabaryt 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2A5EB4" w:rsidRPr="00AD6AEB" w:rsidRDefault="002A5EB4" w:rsidP="00FF43B7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AD6AEB" w:rsidRDefault="002A5EB4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2A5EB4" w:rsidRPr="00AD6AEB" w:rsidRDefault="002A5EB4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</w:tr>
      <w:tr w:rsidR="002A5EB4" w:rsidRPr="00AD6AEB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2A5EB4" w:rsidRPr="00AD6AEB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</w:rPr>
            </w:pPr>
            <w:r w:rsidRPr="00AD6AEB">
              <w:rPr>
                <w:rFonts w:ascii="Arial" w:hAnsi="Arial" w:cs="Arial"/>
                <w:bCs/>
                <w:sz w:val="22"/>
                <w:szCs w:val="22"/>
              </w:rPr>
              <w:t>2.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5EB4" w:rsidRPr="00AD6AEB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Gabaryt B</w:t>
            </w:r>
          </w:p>
          <w:p w:rsidR="002A5EB4" w:rsidRPr="00AD6AEB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2A5EB4" w:rsidRPr="00AD6AEB" w:rsidRDefault="002A5EB4" w:rsidP="00FF43B7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AD6AEB" w:rsidRDefault="002A5EB4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2A5EB4" w:rsidRPr="00AD6AEB" w:rsidRDefault="002A5EB4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</w:tr>
      <w:tr w:rsidR="002A5EB4" w:rsidRPr="00AD6AEB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2A5EB4" w:rsidRPr="00AD6AEB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</w:rPr>
            </w:pPr>
            <w:r w:rsidRPr="00AD6AEB">
              <w:rPr>
                <w:rFonts w:ascii="Arial" w:hAnsi="Arial" w:cs="Arial"/>
                <w:bCs/>
                <w:sz w:val="22"/>
                <w:szCs w:val="22"/>
              </w:rPr>
              <w:t>3.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2A5EB4" w:rsidRPr="00AD6AEB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Przesyłki kurierskie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AD6AEB" w:rsidRDefault="002A5EB4" w:rsidP="00FF43B7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AD6AEB" w:rsidRDefault="002A5EB4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2A5EB4" w:rsidRPr="00AD6AEB" w:rsidRDefault="002A5EB4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</w:tr>
      <w:tr w:rsidR="002A5EB4" w:rsidRPr="00AD6AEB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2A5EB4" w:rsidRPr="00AD6AEB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</w:rPr>
            </w:pPr>
            <w:r w:rsidRPr="00AD6AEB">
              <w:rPr>
                <w:rFonts w:ascii="Arial" w:hAnsi="Arial" w:cs="Arial"/>
                <w:bCs/>
                <w:sz w:val="22"/>
                <w:szCs w:val="22"/>
              </w:rPr>
              <w:t>4.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2A5EB4" w:rsidRPr="00AD6AEB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Odbiór przesyłek               z siedziby Zamawiającego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AD6AEB" w:rsidRDefault="002A5EB4" w:rsidP="00FF43B7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AD6AEB" w:rsidRDefault="002A5EB4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2A5EB4" w:rsidRPr="00AD6AEB" w:rsidRDefault="002A5EB4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</w:tr>
      <w:tr w:rsidR="002A5EB4" w:rsidRPr="00AD6AEB" w:rsidTr="00F426CB">
        <w:trPr>
          <w:cantSplit/>
        </w:trPr>
        <w:tc>
          <w:tcPr>
            <w:tcW w:w="1875" w:type="pct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A5EB4" w:rsidRPr="00AD6AEB" w:rsidRDefault="002A5EB4" w:rsidP="00FF43B7">
            <w:pPr>
              <w:tabs>
                <w:tab w:val="left" w:pos="6780"/>
              </w:tabs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Razem 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5EB4" w:rsidRPr="00AD6AEB" w:rsidRDefault="002A5EB4" w:rsidP="00FF43B7">
            <w:pPr>
              <w:tabs>
                <w:tab w:val="left" w:pos="6780"/>
              </w:tabs>
              <w:ind w:left="-71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5EB4" w:rsidRPr="00AD6AEB" w:rsidRDefault="002A5EB4" w:rsidP="00FF43B7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5EB4" w:rsidRPr="00AD6AEB" w:rsidRDefault="002A5EB4" w:rsidP="00FF43B7">
            <w:pPr>
              <w:jc w:val="right"/>
              <w:rPr>
                <w:rFonts w:ascii="Arial" w:hAnsi="Arial" w:cs="Arial"/>
                <w:bCs/>
              </w:rPr>
            </w:pPr>
          </w:p>
        </w:tc>
      </w:tr>
    </w:tbl>
    <w:p w:rsidR="002A5EB4" w:rsidRPr="00AD6AEB" w:rsidRDefault="002A5EB4" w:rsidP="00FC4BD1">
      <w:pPr>
        <w:tabs>
          <w:tab w:val="left" w:pos="6780"/>
        </w:tabs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2A5EB4" w:rsidRPr="00AD6AEB" w:rsidRDefault="002A5EB4" w:rsidP="00FC4BD1">
      <w:pPr>
        <w:rPr>
          <w:rFonts w:ascii="Arial" w:hAnsi="Arial" w:cs="Arial"/>
          <w:b/>
          <w:bCs/>
          <w:sz w:val="22"/>
          <w:szCs w:val="22"/>
        </w:rPr>
      </w:pP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F1243A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br w:type="page"/>
        <w:t>5.</w:t>
      </w:r>
      <w:r w:rsidRPr="00AD6AEB">
        <w:rPr>
          <w:rFonts w:ascii="Arial" w:hAnsi="Arial" w:cs="Arial"/>
          <w:sz w:val="22"/>
          <w:szCs w:val="22"/>
        </w:rPr>
        <w:t xml:space="preserve"> </w:t>
      </w:r>
      <w:r w:rsidRPr="00AD6AEB">
        <w:rPr>
          <w:rFonts w:ascii="Arial" w:hAnsi="Arial" w:cs="Arial"/>
          <w:b/>
          <w:sz w:val="22"/>
          <w:szCs w:val="22"/>
        </w:rPr>
        <w:t>Deklaruję ponadto:</w:t>
      </w:r>
    </w:p>
    <w:p w:rsidR="002A5EB4" w:rsidRPr="00AD6AEB" w:rsidRDefault="002A5EB4" w:rsidP="00FC4BD1">
      <w:pPr>
        <w:pStyle w:val="Normal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AD6AEB">
        <w:rPr>
          <w:b/>
          <w:sz w:val="22"/>
          <w:szCs w:val="22"/>
        </w:rPr>
        <w:t>a)</w:t>
      </w:r>
      <w:r w:rsidRPr="00AD6AEB">
        <w:rPr>
          <w:sz w:val="22"/>
          <w:szCs w:val="22"/>
        </w:rPr>
        <w:t xml:space="preserve"> termin realizacji zamówienia: 24 m-cy od daty podpisania umowy,</w:t>
      </w:r>
    </w:p>
    <w:p w:rsidR="002A5EB4" w:rsidRPr="00AD6AEB" w:rsidRDefault="002A5EB4" w:rsidP="007E4781">
      <w:pPr>
        <w:pStyle w:val="Normal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AD6AEB">
        <w:rPr>
          <w:b/>
          <w:sz w:val="22"/>
          <w:szCs w:val="22"/>
        </w:rPr>
        <w:t>b)</w:t>
      </w:r>
      <w:r w:rsidRPr="00AD6AEB">
        <w:rPr>
          <w:sz w:val="22"/>
          <w:szCs w:val="22"/>
        </w:rPr>
        <w:t xml:space="preserve"> wykonanie zamówienia: od poniedziałku do piątku w godzinach pracy: 7.00 – 15.00</w:t>
      </w:r>
    </w:p>
    <w:p w:rsidR="002A5EB4" w:rsidRPr="00AD6AEB" w:rsidRDefault="002A5EB4" w:rsidP="000E5897">
      <w:pPr>
        <w:pStyle w:val="NormalWeb"/>
        <w:spacing w:before="0" w:beforeAutospacing="0" w:after="0" w:afterAutospacing="0" w:line="276" w:lineRule="auto"/>
        <w:ind w:left="360"/>
        <w:jc w:val="both"/>
        <w:outlineLvl w:val="0"/>
        <w:rPr>
          <w:sz w:val="22"/>
          <w:szCs w:val="22"/>
        </w:rPr>
      </w:pPr>
      <w:r w:rsidRPr="00AD6AEB">
        <w:rPr>
          <w:sz w:val="22"/>
          <w:szCs w:val="22"/>
        </w:rPr>
        <w:t xml:space="preserve">Przesyłki będą </w:t>
      </w:r>
      <w:r w:rsidRPr="00AD6AEB">
        <w:rPr>
          <w:b/>
          <w:sz w:val="22"/>
          <w:szCs w:val="22"/>
        </w:rPr>
        <w:t>odbierane</w:t>
      </w:r>
      <w:r w:rsidRPr="00AD6AEB">
        <w:rPr>
          <w:sz w:val="22"/>
          <w:szCs w:val="22"/>
        </w:rPr>
        <w:t xml:space="preserve"> z siedziby Zamawiającego </w:t>
      </w:r>
      <w:r w:rsidRPr="00AD6AEB">
        <w:rPr>
          <w:b/>
          <w:sz w:val="22"/>
          <w:szCs w:val="22"/>
        </w:rPr>
        <w:t>codziennie o godz. 14:15 do 14:45</w:t>
      </w:r>
    </w:p>
    <w:p w:rsidR="002A5EB4" w:rsidRPr="00AD6AEB" w:rsidRDefault="002A5EB4" w:rsidP="00AD6AEB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>c</w:t>
      </w:r>
      <w:r w:rsidRPr="00AD6AEB">
        <w:rPr>
          <w:rFonts w:ascii="Arial" w:hAnsi="Arial" w:cs="Arial"/>
          <w:sz w:val="22"/>
          <w:szCs w:val="22"/>
        </w:rPr>
        <w:t>) akceptację warunków płatności: 14 dni licząc od daty doręczenia prawidłowo wystawionej faktury/rachunku,</w:t>
      </w:r>
      <w:r w:rsidRPr="00AD6AEB">
        <w:rPr>
          <w:rFonts w:ascii="Arial" w:hAnsi="Arial" w:cs="Arial"/>
          <w:b/>
          <w:sz w:val="22"/>
          <w:szCs w:val="22"/>
        </w:rPr>
        <w:t xml:space="preserve">    </w:t>
      </w: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6. </w:t>
      </w:r>
      <w:r w:rsidRPr="00AD6AEB">
        <w:rPr>
          <w:rFonts w:ascii="Arial" w:hAnsi="Arial" w:cs="Arial"/>
          <w:b/>
          <w:sz w:val="22"/>
          <w:szCs w:val="22"/>
        </w:rPr>
        <w:t>Oświadczam, że zapoznałem się z opisem przedmiotu zamówienia i nie wnoszę do niego</w:t>
      </w:r>
      <w:r>
        <w:rPr>
          <w:rFonts w:ascii="Arial" w:hAnsi="Arial" w:cs="Arial"/>
          <w:b/>
          <w:sz w:val="22"/>
          <w:szCs w:val="22"/>
        </w:rPr>
        <w:t xml:space="preserve"> zastrzeżeń. </w:t>
      </w:r>
      <w:r w:rsidRPr="00AD6AEB">
        <w:rPr>
          <w:rFonts w:ascii="Arial" w:hAnsi="Arial" w:cs="Arial"/>
          <w:b/>
          <w:sz w:val="22"/>
          <w:szCs w:val="22"/>
        </w:rPr>
        <w:t>W przypadku wybrania naszej oferty zobowiązujemy się do realizacji zamówienia na warunkach określonych zapytaniu ofertowym. Akceptuję wzór umowy.</w:t>
      </w:r>
    </w:p>
    <w:p w:rsidR="002A5EB4" w:rsidRPr="00AD6AEB" w:rsidRDefault="002A5EB4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>7. Oświadczam, że oferta zawiera wszystkie koszty wykonania zamówienia.</w:t>
      </w:r>
    </w:p>
    <w:p w:rsidR="002A5EB4" w:rsidRPr="00AD6AEB" w:rsidRDefault="002A5EB4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 xml:space="preserve">8. Oświadczam, że usługi będą realizowane zgodnie z obowiązującymi przepisami prawa. </w:t>
      </w:r>
    </w:p>
    <w:p w:rsidR="002A5EB4" w:rsidRPr="00AD6AEB" w:rsidRDefault="002A5EB4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>9. Oświadczam, że jako wykonawca jestem uprawniony do wykonywania działalności pocztowej na podstawie wpisu do rejestru operatorów pocztowych, prowadzonego zgodnie z ustawą z dnia 23 listopada 2012 r. Prawo pocztowe (</w:t>
      </w:r>
      <w:r w:rsidRPr="00AD6AEB">
        <w:rPr>
          <w:rFonts w:ascii="Arial" w:hAnsi="Arial" w:cs="Arial"/>
          <w:b/>
          <w:color w:val="333333"/>
          <w:sz w:val="22"/>
          <w:szCs w:val="22"/>
          <w:shd w:val="clear" w:color="auto" w:fill="FFFFFF"/>
        </w:rPr>
        <w:t>Dz. U. z 2022 poz.896)</w:t>
      </w:r>
    </w:p>
    <w:p w:rsidR="002A5EB4" w:rsidRPr="00AD6AEB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>10. Zamawiający zastrzega, że ilości wykazane w Załączniku nr 2 są ilościami szacunkowymi służącymi do skalkulowania ceny oferty i porównania ofert i mogą ulec zmianie w trakcie realizacji zamówienia zgodnie z bieżącym zapotrzebowaniem Zamawiającego.</w:t>
      </w:r>
    </w:p>
    <w:p w:rsidR="002A5EB4" w:rsidRPr="00AD6AEB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AD6AEB" w:rsidRDefault="002A5EB4" w:rsidP="00FC4BD1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 xml:space="preserve">                                                                         </w:t>
      </w:r>
      <w:r w:rsidRPr="00AD6AEB">
        <w:rPr>
          <w:rFonts w:ascii="Arial" w:hAnsi="Arial" w:cs="Arial"/>
          <w:sz w:val="22"/>
          <w:szCs w:val="22"/>
        </w:rPr>
        <w:tab/>
      </w:r>
      <w:r w:rsidRPr="00AD6AEB">
        <w:rPr>
          <w:rFonts w:ascii="Arial" w:hAnsi="Arial" w:cs="Arial"/>
          <w:sz w:val="22"/>
          <w:szCs w:val="22"/>
        </w:rPr>
        <w:tab/>
        <w:t xml:space="preserve">   …………………………………..……………</w:t>
      </w:r>
    </w:p>
    <w:p w:rsidR="002A5EB4" w:rsidRPr="0069603C" w:rsidRDefault="002A5EB4" w:rsidP="00FC4BD1">
      <w:pPr>
        <w:autoSpaceDE w:val="0"/>
        <w:autoSpaceDN w:val="0"/>
        <w:adjustRightInd w:val="0"/>
        <w:ind w:left="6372"/>
        <w:jc w:val="both"/>
        <w:rPr>
          <w:rFonts w:ascii="Arial" w:hAnsi="Arial" w:cs="Arial"/>
          <w:sz w:val="20"/>
          <w:szCs w:val="20"/>
        </w:rPr>
      </w:pPr>
      <w:r w:rsidRPr="0069603C">
        <w:rPr>
          <w:rFonts w:ascii="Arial" w:hAnsi="Arial" w:cs="Arial"/>
          <w:sz w:val="20"/>
          <w:szCs w:val="20"/>
        </w:rPr>
        <w:t>Podpis i pieczęć wykonawcy</w:t>
      </w:r>
    </w:p>
    <w:sectPr w:rsidR="002A5EB4" w:rsidRPr="0069603C" w:rsidSect="001D5BE7">
      <w:headerReference w:type="default" r:id="rId7"/>
      <w:footerReference w:type="even" r:id="rId8"/>
      <w:footerReference w:type="default" r:id="rId9"/>
      <w:pgSz w:w="12240" w:h="15840"/>
      <w:pgMar w:top="567" w:right="964" w:bottom="567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EB4" w:rsidRDefault="002A5EB4">
      <w:r>
        <w:separator/>
      </w:r>
    </w:p>
  </w:endnote>
  <w:endnote w:type="continuationSeparator" w:id="0">
    <w:p w:rsidR="002A5EB4" w:rsidRDefault="002A5E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EB4" w:rsidRDefault="002A5EB4" w:rsidP="00B12EB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A5EB4" w:rsidRDefault="002A5EB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EB4" w:rsidRDefault="002A5EB4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2A5EB4" w:rsidRDefault="002A5E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EB4" w:rsidRDefault="002A5EB4">
      <w:r>
        <w:separator/>
      </w:r>
    </w:p>
  </w:footnote>
  <w:footnote w:type="continuationSeparator" w:id="0">
    <w:p w:rsidR="002A5EB4" w:rsidRDefault="002A5E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EB4" w:rsidRDefault="002A5EB4">
    <w:pPr>
      <w:pStyle w:val="Header"/>
      <w:jc w:val="right"/>
    </w:pPr>
  </w:p>
  <w:p w:rsidR="002A5EB4" w:rsidRDefault="002A5EB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D9E53C9"/>
    <w:multiLevelType w:val="hybridMultilevel"/>
    <w:tmpl w:val="6EE6C770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0">
    <w:nsid w:val="658B4BC2"/>
    <w:multiLevelType w:val="multilevel"/>
    <w:tmpl w:val="3352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C4774B"/>
    <w:multiLevelType w:val="multilevel"/>
    <w:tmpl w:val="6EE6C7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0"/>
  </w:num>
  <w:num w:numId="5">
    <w:abstractNumId w:val="18"/>
  </w:num>
  <w:num w:numId="6">
    <w:abstractNumId w:val="8"/>
  </w:num>
  <w:num w:numId="7">
    <w:abstractNumId w:val="11"/>
  </w:num>
  <w:num w:numId="8">
    <w:abstractNumId w:val="7"/>
  </w:num>
  <w:num w:numId="9">
    <w:abstractNumId w:val="3"/>
  </w:num>
  <w:num w:numId="10">
    <w:abstractNumId w:val="12"/>
  </w:num>
  <w:num w:numId="11">
    <w:abstractNumId w:val="14"/>
  </w:num>
  <w:num w:numId="12">
    <w:abstractNumId w:val="17"/>
  </w:num>
  <w:num w:numId="13">
    <w:abstractNumId w:val="15"/>
  </w:num>
  <w:num w:numId="14">
    <w:abstractNumId w:val="19"/>
  </w:num>
  <w:num w:numId="15">
    <w:abstractNumId w:val="5"/>
  </w:num>
  <w:num w:numId="16">
    <w:abstractNumId w:val="2"/>
  </w:num>
  <w:num w:numId="17">
    <w:abstractNumId w:val="9"/>
  </w:num>
  <w:num w:numId="18">
    <w:abstractNumId w:val="4"/>
  </w:num>
  <w:num w:numId="19">
    <w:abstractNumId w:val="22"/>
  </w:num>
  <w:num w:numId="20">
    <w:abstractNumId w:val="16"/>
  </w:num>
  <w:num w:numId="21">
    <w:abstractNumId w:val="6"/>
  </w:num>
  <w:num w:numId="22">
    <w:abstractNumId w:val="21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0CBE"/>
    <w:rsid w:val="000077A6"/>
    <w:rsid w:val="00023C8C"/>
    <w:rsid w:val="00032ED3"/>
    <w:rsid w:val="00035972"/>
    <w:rsid w:val="00055AA7"/>
    <w:rsid w:val="0006761C"/>
    <w:rsid w:val="000702E5"/>
    <w:rsid w:val="00073041"/>
    <w:rsid w:val="000730E3"/>
    <w:rsid w:val="00073531"/>
    <w:rsid w:val="00076182"/>
    <w:rsid w:val="00080FF4"/>
    <w:rsid w:val="0009060A"/>
    <w:rsid w:val="00097400"/>
    <w:rsid w:val="000A231D"/>
    <w:rsid w:val="000C19B4"/>
    <w:rsid w:val="000C21D8"/>
    <w:rsid w:val="000C3331"/>
    <w:rsid w:val="000C7281"/>
    <w:rsid w:val="000E5897"/>
    <w:rsid w:val="000F2EB8"/>
    <w:rsid w:val="000F3D3A"/>
    <w:rsid w:val="00103E6F"/>
    <w:rsid w:val="00113D29"/>
    <w:rsid w:val="001254CE"/>
    <w:rsid w:val="0012606B"/>
    <w:rsid w:val="001265C1"/>
    <w:rsid w:val="00133D51"/>
    <w:rsid w:val="00134E50"/>
    <w:rsid w:val="00135C3A"/>
    <w:rsid w:val="00146817"/>
    <w:rsid w:val="001542B9"/>
    <w:rsid w:val="00155AB2"/>
    <w:rsid w:val="00163E9F"/>
    <w:rsid w:val="001734E8"/>
    <w:rsid w:val="00175627"/>
    <w:rsid w:val="001825B8"/>
    <w:rsid w:val="001843FC"/>
    <w:rsid w:val="00184477"/>
    <w:rsid w:val="00196F20"/>
    <w:rsid w:val="001973A1"/>
    <w:rsid w:val="001A3736"/>
    <w:rsid w:val="001B139C"/>
    <w:rsid w:val="001B5A1D"/>
    <w:rsid w:val="001C768B"/>
    <w:rsid w:val="001D031F"/>
    <w:rsid w:val="001D1EE7"/>
    <w:rsid w:val="001D5BE7"/>
    <w:rsid w:val="0020034E"/>
    <w:rsid w:val="002056B8"/>
    <w:rsid w:val="002120C2"/>
    <w:rsid w:val="00237E4D"/>
    <w:rsid w:val="002544FF"/>
    <w:rsid w:val="00277FEA"/>
    <w:rsid w:val="0028089F"/>
    <w:rsid w:val="00282393"/>
    <w:rsid w:val="00282C69"/>
    <w:rsid w:val="00284E03"/>
    <w:rsid w:val="0028654A"/>
    <w:rsid w:val="002868E1"/>
    <w:rsid w:val="002908BD"/>
    <w:rsid w:val="002A5EB4"/>
    <w:rsid w:val="002B39E0"/>
    <w:rsid w:val="002C0688"/>
    <w:rsid w:val="002C1195"/>
    <w:rsid w:val="002F2974"/>
    <w:rsid w:val="003155F0"/>
    <w:rsid w:val="00325B51"/>
    <w:rsid w:val="00327334"/>
    <w:rsid w:val="003368A4"/>
    <w:rsid w:val="00337D05"/>
    <w:rsid w:val="003400A0"/>
    <w:rsid w:val="00342626"/>
    <w:rsid w:val="00347189"/>
    <w:rsid w:val="00357F35"/>
    <w:rsid w:val="003610C9"/>
    <w:rsid w:val="003716DF"/>
    <w:rsid w:val="00387DAC"/>
    <w:rsid w:val="00394DDE"/>
    <w:rsid w:val="00397A28"/>
    <w:rsid w:val="003A0C30"/>
    <w:rsid w:val="003A5882"/>
    <w:rsid w:val="003B50EC"/>
    <w:rsid w:val="003B55F4"/>
    <w:rsid w:val="003B66DE"/>
    <w:rsid w:val="003C4E5E"/>
    <w:rsid w:val="003D371B"/>
    <w:rsid w:val="003D42CD"/>
    <w:rsid w:val="003E2154"/>
    <w:rsid w:val="003F48EC"/>
    <w:rsid w:val="00404169"/>
    <w:rsid w:val="004200DB"/>
    <w:rsid w:val="00425AC9"/>
    <w:rsid w:val="004473F5"/>
    <w:rsid w:val="004634CE"/>
    <w:rsid w:val="00464586"/>
    <w:rsid w:val="004747F4"/>
    <w:rsid w:val="00485B39"/>
    <w:rsid w:val="00485C71"/>
    <w:rsid w:val="00497EE2"/>
    <w:rsid w:val="004A01C1"/>
    <w:rsid w:val="004A0CBE"/>
    <w:rsid w:val="004A2450"/>
    <w:rsid w:val="004B6E6F"/>
    <w:rsid w:val="004C0FDD"/>
    <w:rsid w:val="004C3D7C"/>
    <w:rsid w:val="004D3798"/>
    <w:rsid w:val="004E37F6"/>
    <w:rsid w:val="004F5A51"/>
    <w:rsid w:val="0050501C"/>
    <w:rsid w:val="00506E40"/>
    <w:rsid w:val="00556EF5"/>
    <w:rsid w:val="00580FE0"/>
    <w:rsid w:val="00583669"/>
    <w:rsid w:val="00583D74"/>
    <w:rsid w:val="005A5729"/>
    <w:rsid w:val="005A7DE1"/>
    <w:rsid w:val="005B3545"/>
    <w:rsid w:val="005C51CD"/>
    <w:rsid w:val="005C5B2A"/>
    <w:rsid w:val="005D0FE3"/>
    <w:rsid w:val="005D36B0"/>
    <w:rsid w:val="005F39BE"/>
    <w:rsid w:val="00603CF3"/>
    <w:rsid w:val="0062142A"/>
    <w:rsid w:val="00621FA3"/>
    <w:rsid w:val="00622B38"/>
    <w:rsid w:val="00627C8F"/>
    <w:rsid w:val="00627E32"/>
    <w:rsid w:val="00630A1B"/>
    <w:rsid w:val="006505BD"/>
    <w:rsid w:val="00661B19"/>
    <w:rsid w:val="0067267F"/>
    <w:rsid w:val="00675858"/>
    <w:rsid w:val="00675D8D"/>
    <w:rsid w:val="00676412"/>
    <w:rsid w:val="00694B75"/>
    <w:rsid w:val="0069603C"/>
    <w:rsid w:val="006960CA"/>
    <w:rsid w:val="006A25A1"/>
    <w:rsid w:val="006B0C82"/>
    <w:rsid w:val="006B1BDA"/>
    <w:rsid w:val="006C2A78"/>
    <w:rsid w:val="006C58CD"/>
    <w:rsid w:val="006C6C9F"/>
    <w:rsid w:val="006C6D33"/>
    <w:rsid w:val="006D15EC"/>
    <w:rsid w:val="006D47D6"/>
    <w:rsid w:val="006E08E8"/>
    <w:rsid w:val="006E5BD4"/>
    <w:rsid w:val="006F765E"/>
    <w:rsid w:val="00713C15"/>
    <w:rsid w:val="00714892"/>
    <w:rsid w:val="00726C91"/>
    <w:rsid w:val="0075041C"/>
    <w:rsid w:val="00763AFB"/>
    <w:rsid w:val="00780B38"/>
    <w:rsid w:val="007843B5"/>
    <w:rsid w:val="00785529"/>
    <w:rsid w:val="00786471"/>
    <w:rsid w:val="00793B33"/>
    <w:rsid w:val="007A050D"/>
    <w:rsid w:val="007C0A49"/>
    <w:rsid w:val="007C61D4"/>
    <w:rsid w:val="007D0D62"/>
    <w:rsid w:val="007D2E9E"/>
    <w:rsid w:val="007E13B0"/>
    <w:rsid w:val="007E43ED"/>
    <w:rsid w:val="007E4781"/>
    <w:rsid w:val="007F1796"/>
    <w:rsid w:val="007F440C"/>
    <w:rsid w:val="007F4E34"/>
    <w:rsid w:val="008107A2"/>
    <w:rsid w:val="00816419"/>
    <w:rsid w:val="00824140"/>
    <w:rsid w:val="00831F01"/>
    <w:rsid w:val="00835ABF"/>
    <w:rsid w:val="008373BA"/>
    <w:rsid w:val="00842A16"/>
    <w:rsid w:val="008452B4"/>
    <w:rsid w:val="00845612"/>
    <w:rsid w:val="008547D3"/>
    <w:rsid w:val="00867FA5"/>
    <w:rsid w:val="00874BB1"/>
    <w:rsid w:val="00876544"/>
    <w:rsid w:val="008840B0"/>
    <w:rsid w:val="008971A7"/>
    <w:rsid w:val="00897B73"/>
    <w:rsid w:val="008A3BFA"/>
    <w:rsid w:val="008A3F8E"/>
    <w:rsid w:val="008B4401"/>
    <w:rsid w:val="008B60AC"/>
    <w:rsid w:val="008C4C03"/>
    <w:rsid w:val="008C5CB8"/>
    <w:rsid w:val="008D591F"/>
    <w:rsid w:val="008F1347"/>
    <w:rsid w:val="009010AC"/>
    <w:rsid w:val="009239AA"/>
    <w:rsid w:val="009344A5"/>
    <w:rsid w:val="00953167"/>
    <w:rsid w:val="00955D91"/>
    <w:rsid w:val="00960163"/>
    <w:rsid w:val="009633E9"/>
    <w:rsid w:val="00972DF5"/>
    <w:rsid w:val="00977E02"/>
    <w:rsid w:val="00980D48"/>
    <w:rsid w:val="00981787"/>
    <w:rsid w:val="00987056"/>
    <w:rsid w:val="0099113C"/>
    <w:rsid w:val="009A49B9"/>
    <w:rsid w:val="009A6022"/>
    <w:rsid w:val="009A6215"/>
    <w:rsid w:val="009C43C4"/>
    <w:rsid w:val="009D095C"/>
    <w:rsid w:val="009E1B32"/>
    <w:rsid w:val="009E20D5"/>
    <w:rsid w:val="009E4FA3"/>
    <w:rsid w:val="009E73A5"/>
    <w:rsid w:val="00A01DF9"/>
    <w:rsid w:val="00A03A82"/>
    <w:rsid w:val="00A05421"/>
    <w:rsid w:val="00A1006A"/>
    <w:rsid w:val="00A125CA"/>
    <w:rsid w:val="00A135F1"/>
    <w:rsid w:val="00A1481B"/>
    <w:rsid w:val="00A16268"/>
    <w:rsid w:val="00A21311"/>
    <w:rsid w:val="00A23B00"/>
    <w:rsid w:val="00A278A9"/>
    <w:rsid w:val="00A32C2E"/>
    <w:rsid w:val="00A34510"/>
    <w:rsid w:val="00A3578A"/>
    <w:rsid w:val="00A5294A"/>
    <w:rsid w:val="00A57097"/>
    <w:rsid w:val="00A6667F"/>
    <w:rsid w:val="00A70E07"/>
    <w:rsid w:val="00A71482"/>
    <w:rsid w:val="00A80230"/>
    <w:rsid w:val="00A81D5A"/>
    <w:rsid w:val="00A93688"/>
    <w:rsid w:val="00A93FA9"/>
    <w:rsid w:val="00AA6296"/>
    <w:rsid w:val="00AA6C5F"/>
    <w:rsid w:val="00AC2F7C"/>
    <w:rsid w:val="00AD6AEB"/>
    <w:rsid w:val="00AE573A"/>
    <w:rsid w:val="00AF285E"/>
    <w:rsid w:val="00AF5AF9"/>
    <w:rsid w:val="00AF68B2"/>
    <w:rsid w:val="00AF7EA7"/>
    <w:rsid w:val="00B12EBE"/>
    <w:rsid w:val="00B144D4"/>
    <w:rsid w:val="00B3192D"/>
    <w:rsid w:val="00B42DB8"/>
    <w:rsid w:val="00B55DB3"/>
    <w:rsid w:val="00B70ADD"/>
    <w:rsid w:val="00B70F44"/>
    <w:rsid w:val="00B71A32"/>
    <w:rsid w:val="00B73AE5"/>
    <w:rsid w:val="00B77085"/>
    <w:rsid w:val="00B84D86"/>
    <w:rsid w:val="00B941E5"/>
    <w:rsid w:val="00BA3889"/>
    <w:rsid w:val="00BB3C82"/>
    <w:rsid w:val="00BB5FEE"/>
    <w:rsid w:val="00BC05AF"/>
    <w:rsid w:val="00BC1FE6"/>
    <w:rsid w:val="00BC78DE"/>
    <w:rsid w:val="00BE49DE"/>
    <w:rsid w:val="00BE6BF7"/>
    <w:rsid w:val="00BE73C9"/>
    <w:rsid w:val="00BF545B"/>
    <w:rsid w:val="00C0457C"/>
    <w:rsid w:val="00C10359"/>
    <w:rsid w:val="00C1169B"/>
    <w:rsid w:val="00C270C5"/>
    <w:rsid w:val="00C27E14"/>
    <w:rsid w:val="00C3028F"/>
    <w:rsid w:val="00C423EB"/>
    <w:rsid w:val="00C43F21"/>
    <w:rsid w:val="00C4500D"/>
    <w:rsid w:val="00C51BD8"/>
    <w:rsid w:val="00C527B5"/>
    <w:rsid w:val="00C6118C"/>
    <w:rsid w:val="00C6451A"/>
    <w:rsid w:val="00C64520"/>
    <w:rsid w:val="00C724AF"/>
    <w:rsid w:val="00C73D6F"/>
    <w:rsid w:val="00C775A2"/>
    <w:rsid w:val="00C80989"/>
    <w:rsid w:val="00C83429"/>
    <w:rsid w:val="00C86F17"/>
    <w:rsid w:val="00CA032C"/>
    <w:rsid w:val="00CA0986"/>
    <w:rsid w:val="00CA3525"/>
    <w:rsid w:val="00CA7B6F"/>
    <w:rsid w:val="00CB1C51"/>
    <w:rsid w:val="00CB3D71"/>
    <w:rsid w:val="00CD0545"/>
    <w:rsid w:val="00CE4505"/>
    <w:rsid w:val="00CE56DE"/>
    <w:rsid w:val="00CE7221"/>
    <w:rsid w:val="00CF26C6"/>
    <w:rsid w:val="00D02840"/>
    <w:rsid w:val="00D03201"/>
    <w:rsid w:val="00D04EFD"/>
    <w:rsid w:val="00D07584"/>
    <w:rsid w:val="00D12869"/>
    <w:rsid w:val="00D130F4"/>
    <w:rsid w:val="00D13324"/>
    <w:rsid w:val="00D2078B"/>
    <w:rsid w:val="00D2337E"/>
    <w:rsid w:val="00D30269"/>
    <w:rsid w:val="00D304BD"/>
    <w:rsid w:val="00D33F1C"/>
    <w:rsid w:val="00D36336"/>
    <w:rsid w:val="00D3733C"/>
    <w:rsid w:val="00D464BD"/>
    <w:rsid w:val="00D50AB5"/>
    <w:rsid w:val="00D50EE0"/>
    <w:rsid w:val="00D542A9"/>
    <w:rsid w:val="00D568AA"/>
    <w:rsid w:val="00D60C2E"/>
    <w:rsid w:val="00D6143B"/>
    <w:rsid w:val="00D64522"/>
    <w:rsid w:val="00D74747"/>
    <w:rsid w:val="00D75C7C"/>
    <w:rsid w:val="00D81308"/>
    <w:rsid w:val="00D814F9"/>
    <w:rsid w:val="00D8234A"/>
    <w:rsid w:val="00D85B05"/>
    <w:rsid w:val="00DB7371"/>
    <w:rsid w:val="00DC0004"/>
    <w:rsid w:val="00DC0E51"/>
    <w:rsid w:val="00DD2167"/>
    <w:rsid w:val="00DF08B3"/>
    <w:rsid w:val="00DF2177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47D0"/>
    <w:rsid w:val="00E71636"/>
    <w:rsid w:val="00E7512E"/>
    <w:rsid w:val="00E76023"/>
    <w:rsid w:val="00E8360A"/>
    <w:rsid w:val="00EA0033"/>
    <w:rsid w:val="00EA41EA"/>
    <w:rsid w:val="00EA7A36"/>
    <w:rsid w:val="00EA7A58"/>
    <w:rsid w:val="00EC0193"/>
    <w:rsid w:val="00EC68D3"/>
    <w:rsid w:val="00EE3318"/>
    <w:rsid w:val="00F01122"/>
    <w:rsid w:val="00F1243A"/>
    <w:rsid w:val="00F227C1"/>
    <w:rsid w:val="00F278B8"/>
    <w:rsid w:val="00F30946"/>
    <w:rsid w:val="00F31D7B"/>
    <w:rsid w:val="00F32C54"/>
    <w:rsid w:val="00F35E90"/>
    <w:rsid w:val="00F36627"/>
    <w:rsid w:val="00F36DFD"/>
    <w:rsid w:val="00F426CB"/>
    <w:rsid w:val="00F45616"/>
    <w:rsid w:val="00F53F7A"/>
    <w:rsid w:val="00F559FE"/>
    <w:rsid w:val="00F64D3C"/>
    <w:rsid w:val="00F725F0"/>
    <w:rsid w:val="00F847DB"/>
    <w:rsid w:val="00FA0853"/>
    <w:rsid w:val="00FA7E7A"/>
    <w:rsid w:val="00FB0265"/>
    <w:rsid w:val="00FB6530"/>
    <w:rsid w:val="00FB7796"/>
    <w:rsid w:val="00FC483A"/>
    <w:rsid w:val="00FC4BD1"/>
    <w:rsid w:val="00FC70BE"/>
    <w:rsid w:val="00FD4914"/>
    <w:rsid w:val="00FD61B1"/>
    <w:rsid w:val="00FE107F"/>
    <w:rsid w:val="00FE7550"/>
    <w:rsid w:val="00FF0BC3"/>
    <w:rsid w:val="00FF43B7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45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207C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7C0A4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D5BE7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7C0A49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843B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843B5"/>
    <w:rPr>
      <w:rFonts w:cs="Times New Roman"/>
      <w:sz w:val="24"/>
    </w:rPr>
  </w:style>
  <w:style w:type="paragraph" w:styleId="NormalWeb">
    <w:name w:val="Normal (Web)"/>
    <w:basedOn w:val="Normal"/>
    <w:uiPriority w:val="99"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DocumentMap">
    <w:name w:val="Document Map"/>
    <w:basedOn w:val="Normal"/>
    <w:link w:val="DocumentMapChar"/>
    <w:uiPriority w:val="99"/>
    <w:semiHidden/>
    <w:rsid w:val="000E58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E73A5"/>
    <w:rPr>
      <w:rFonts w:cs="Times New Roman"/>
      <w:sz w:val="2"/>
    </w:rPr>
  </w:style>
  <w:style w:type="character" w:customStyle="1" w:styleId="ZnakZnak1">
    <w:name w:val="Znak Znak1"/>
    <w:basedOn w:val="DefaultParagraphFont"/>
    <w:uiPriority w:val="99"/>
    <w:locked/>
    <w:rsid w:val="0069603C"/>
    <w:rPr>
      <w:rFonts w:cs="Times New Roman"/>
    </w:rPr>
  </w:style>
  <w:style w:type="paragraph" w:customStyle="1" w:styleId="Normalny1">
    <w:name w:val="Normalny1"/>
    <w:uiPriority w:val="99"/>
    <w:rsid w:val="0069603C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uiPriority w:val="99"/>
    <w:rsid w:val="0069603C"/>
  </w:style>
  <w:style w:type="character" w:customStyle="1" w:styleId="ZnakZnak11">
    <w:name w:val="Znak Znak11"/>
    <w:basedOn w:val="DefaultParagraphFont"/>
    <w:uiPriority w:val="99"/>
    <w:locked/>
    <w:rsid w:val="00AD6AEB"/>
    <w:rPr>
      <w:rFonts w:ascii="Calibri" w:hAnsi="Calibri" w:cs="Times New Roman"/>
      <w:sz w:val="22"/>
      <w:szCs w:val="22"/>
      <w:lang w:val="pl-PL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80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2</Pages>
  <Words>396</Words>
  <Characters>2379</Characters>
  <Application>Microsoft Office Outlook</Application>
  <DocSecurity>0</DocSecurity>
  <Lines>0</Lines>
  <Paragraphs>0</Paragraphs>
  <ScaleCrop>false</ScaleCrop>
  <Company>Urząd Gminy Mściwojów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gwolak</dc:creator>
  <cp:keywords/>
  <dc:description/>
  <cp:lastModifiedBy>psitnik</cp:lastModifiedBy>
  <cp:revision>6</cp:revision>
  <cp:lastPrinted>2020-07-15T07:23:00Z</cp:lastPrinted>
  <dcterms:created xsi:type="dcterms:W3CDTF">2022-07-28T11:33:00Z</dcterms:created>
  <dcterms:modified xsi:type="dcterms:W3CDTF">2022-08-31T07:58:00Z</dcterms:modified>
</cp:coreProperties>
</file>