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28F" w:rsidRDefault="0059528F" w:rsidP="00FA53F0">
      <w:pPr>
        <w:rPr>
          <w:rFonts w:ascii="Calibri" w:hAnsi="Calibri" w:cs="Calibri"/>
          <w:b/>
          <w:sz w:val="18"/>
          <w:szCs w:val="18"/>
        </w:rPr>
      </w:pPr>
    </w:p>
    <w:p w:rsidR="0059528F" w:rsidRPr="000E419E" w:rsidRDefault="0059528F" w:rsidP="00FA53F0">
      <w:pPr>
        <w:rPr>
          <w:rFonts w:ascii="Arial" w:hAnsi="Arial" w:cs="Arial"/>
          <w:b/>
          <w:sz w:val="20"/>
          <w:szCs w:val="20"/>
        </w:rPr>
      </w:pPr>
      <w:r w:rsidRPr="000E419E">
        <w:rPr>
          <w:rFonts w:ascii="Arial" w:hAnsi="Arial" w:cs="Arial"/>
          <w:b/>
          <w:sz w:val="20"/>
          <w:szCs w:val="20"/>
        </w:rPr>
        <w:t xml:space="preserve">ZOZ/DZP/ZO/15/22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Załącznik nr 3                                                                                                         </w:t>
      </w:r>
      <w:r w:rsidRPr="000E419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59528F" w:rsidRPr="000E419E" w:rsidRDefault="0059528F" w:rsidP="00FA53F0">
      <w:pPr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FA53F0">
      <w:pPr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FA53F0">
      <w:pPr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E419E">
        <w:rPr>
          <w:rFonts w:ascii="Arial" w:hAnsi="Arial" w:cs="Arial"/>
          <w:b/>
          <w:sz w:val="20"/>
          <w:szCs w:val="20"/>
        </w:rPr>
        <w:t>Wykaz osób Wykonawcy</w:t>
      </w:r>
    </w:p>
    <w:p w:rsidR="0059528F" w:rsidRPr="000E419E" w:rsidRDefault="0059528F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59528F" w:rsidRPr="000E419E" w:rsidRDefault="0059528F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2127"/>
        <w:gridCol w:w="4536"/>
        <w:gridCol w:w="3537"/>
      </w:tblGrid>
      <w:tr w:rsidR="0059528F" w:rsidRPr="000E419E" w:rsidTr="005E19FC">
        <w:tc>
          <w:tcPr>
            <w:tcW w:w="562" w:type="dxa"/>
          </w:tcPr>
          <w:p w:rsidR="0059528F" w:rsidRPr="000E419E" w:rsidRDefault="0059528F" w:rsidP="00AE3C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9E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127" w:type="dxa"/>
          </w:tcPr>
          <w:p w:rsidR="0059528F" w:rsidRPr="000E419E" w:rsidRDefault="0059528F" w:rsidP="00AE3C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9E">
              <w:rPr>
                <w:rFonts w:ascii="Arial" w:hAnsi="Arial" w:cs="Arial"/>
                <w:sz w:val="20"/>
                <w:szCs w:val="20"/>
              </w:rPr>
              <w:t>Nazwisko i imię</w:t>
            </w:r>
          </w:p>
        </w:tc>
        <w:tc>
          <w:tcPr>
            <w:tcW w:w="4536" w:type="dxa"/>
          </w:tcPr>
          <w:p w:rsidR="0059528F" w:rsidRPr="000E419E" w:rsidRDefault="0059528F" w:rsidP="00AE3C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9E">
              <w:rPr>
                <w:rFonts w:ascii="Arial" w:hAnsi="Arial" w:cs="Arial"/>
                <w:sz w:val="20"/>
                <w:szCs w:val="20"/>
              </w:rPr>
              <w:t>Opis kwalifikacji zawodowych i doświadczenia niezbędnych do wykonania zamówienia</w:t>
            </w:r>
          </w:p>
        </w:tc>
        <w:tc>
          <w:tcPr>
            <w:tcW w:w="3537" w:type="dxa"/>
          </w:tcPr>
          <w:p w:rsidR="0059528F" w:rsidRPr="000E419E" w:rsidRDefault="0059528F" w:rsidP="00AE3C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9E">
              <w:rPr>
                <w:rFonts w:ascii="Arial" w:hAnsi="Arial" w:cs="Arial"/>
                <w:sz w:val="20"/>
                <w:szCs w:val="20"/>
              </w:rPr>
              <w:t>Zakres powierzonych do wykonania czynności</w:t>
            </w: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28F" w:rsidRPr="000E419E" w:rsidTr="005E19FC">
        <w:tc>
          <w:tcPr>
            <w:tcW w:w="562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</w:tcPr>
          <w:p w:rsidR="0059528F" w:rsidRPr="000E419E" w:rsidRDefault="0059528F" w:rsidP="005E19F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528F" w:rsidRPr="000E419E" w:rsidRDefault="0059528F" w:rsidP="00B25AFA">
      <w:pPr>
        <w:spacing w:line="276" w:lineRule="auto"/>
        <w:rPr>
          <w:rFonts w:ascii="Arial" w:hAnsi="Arial" w:cs="Arial"/>
          <w:sz w:val="20"/>
          <w:szCs w:val="20"/>
        </w:rPr>
      </w:pP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16"/>
          <w:szCs w:val="16"/>
        </w:rPr>
      </w:pP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16"/>
          <w:szCs w:val="16"/>
        </w:rPr>
      </w:pP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16"/>
          <w:szCs w:val="16"/>
        </w:rPr>
      </w:pP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20"/>
          <w:szCs w:val="20"/>
        </w:rPr>
      </w:pPr>
      <w:r w:rsidRPr="000E419E">
        <w:rPr>
          <w:rFonts w:ascii="Arial" w:hAnsi="Arial" w:cs="Arial"/>
          <w:sz w:val="20"/>
          <w:szCs w:val="20"/>
        </w:rPr>
        <w:t xml:space="preserve">                     Data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0E419E">
        <w:rPr>
          <w:rFonts w:ascii="Arial" w:hAnsi="Arial" w:cs="Arial"/>
          <w:sz w:val="20"/>
          <w:szCs w:val="20"/>
        </w:rPr>
        <w:t xml:space="preserve"> Podpis osób/osoby uprawnionej                  </w:t>
      </w: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20"/>
          <w:szCs w:val="20"/>
        </w:rPr>
      </w:pP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20"/>
          <w:szCs w:val="20"/>
        </w:rPr>
      </w:pPr>
    </w:p>
    <w:p w:rsidR="0059528F" w:rsidRPr="000E419E" w:rsidRDefault="0059528F" w:rsidP="000E419E">
      <w:pPr>
        <w:spacing w:line="276" w:lineRule="auto"/>
        <w:rPr>
          <w:rFonts w:ascii="Arial" w:hAnsi="Arial" w:cs="Arial"/>
          <w:sz w:val="20"/>
          <w:szCs w:val="20"/>
        </w:rPr>
      </w:pPr>
      <w:r w:rsidRPr="000E419E">
        <w:rPr>
          <w:rFonts w:ascii="Arial" w:hAnsi="Arial" w:cs="Arial"/>
          <w:sz w:val="20"/>
          <w:szCs w:val="20"/>
        </w:rPr>
        <w:t xml:space="preserve">……………………………………..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Pr="000E419E">
        <w:rPr>
          <w:rFonts w:ascii="Arial" w:hAnsi="Arial" w:cs="Arial"/>
          <w:sz w:val="20"/>
          <w:szCs w:val="20"/>
        </w:rPr>
        <w:t xml:space="preserve">  ……………………………………………………………</w:t>
      </w:r>
    </w:p>
    <w:p w:rsidR="0059528F" w:rsidRPr="000E419E" w:rsidRDefault="0059528F" w:rsidP="00B25AFA">
      <w:pPr>
        <w:spacing w:line="276" w:lineRule="auto"/>
        <w:rPr>
          <w:rFonts w:ascii="Arial" w:hAnsi="Arial" w:cs="Arial"/>
          <w:sz w:val="20"/>
          <w:szCs w:val="20"/>
        </w:rPr>
      </w:pPr>
      <w:r w:rsidRPr="000E419E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</w:p>
    <w:sectPr w:rsidR="0059528F" w:rsidRPr="000E419E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28F" w:rsidRDefault="0059528F">
      <w:r>
        <w:separator/>
      </w:r>
    </w:p>
  </w:endnote>
  <w:endnote w:type="continuationSeparator" w:id="0">
    <w:p w:rsidR="0059528F" w:rsidRDefault="00595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8F" w:rsidRDefault="0059528F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528F" w:rsidRDefault="0059528F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8F" w:rsidRDefault="0059528F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9528F" w:rsidRDefault="0059528F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w:pict>
        <v:group id="Kanwa 19" o:spid="_x0000_s2053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59528F" w:rsidRDefault="0059528F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59528F" w:rsidRDefault="0059528F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59528F" w:rsidRDefault="0059528F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28F" w:rsidRDefault="0059528F">
      <w:r>
        <w:separator/>
      </w:r>
    </w:p>
  </w:footnote>
  <w:footnote w:type="continuationSeparator" w:id="0">
    <w:p w:rsidR="0059528F" w:rsidRDefault="005952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8F" w:rsidRPr="0043026E" w:rsidRDefault="0059528F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5.2pt;margin-top:-2.5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59528F" w:rsidRPr="0043026E" w:rsidRDefault="0059528F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59528F" w:rsidRPr="0043026E" w:rsidRDefault="0059528F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59528F" w:rsidRPr="00354F5F" w:rsidRDefault="0059528F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w:pict>
        <v:group id="Kanwa 8" o:spid="_x0000_s2050" editas="canvas" style="position:absolute;left:0;text-align:left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</v:group>
      </w:pic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59528F" w:rsidRPr="00F24BFD" w:rsidRDefault="0059528F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59528F" w:rsidRPr="00CA16C3" w:rsidRDefault="0059528F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95D39E9"/>
    <w:multiLevelType w:val="hybridMultilevel"/>
    <w:tmpl w:val="53C2BB26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11555"/>
    <w:multiLevelType w:val="multilevel"/>
    <w:tmpl w:val="0472CA28"/>
    <w:lvl w:ilvl="0">
      <w:start w:val="1"/>
      <w:numFmt w:val="lowerLetter"/>
      <w:lvlText w:val="%1)"/>
      <w:lvlJc w:val="left"/>
      <w:pPr>
        <w:ind w:left="374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5">
    <w:nsid w:val="1E090898"/>
    <w:multiLevelType w:val="hybridMultilevel"/>
    <w:tmpl w:val="D71C0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800BC3"/>
    <w:multiLevelType w:val="hybridMultilevel"/>
    <w:tmpl w:val="CFBE2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673C2"/>
    <w:multiLevelType w:val="hybridMultilevel"/>
    <w:tmpl w:val="52CCF7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00688D"/>
    <w:multiLevelType w:val="hybridMultilevel"/>
    <w:tmpl w:val="555AD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8CD741D"/>
    <w:multiLevelType w:val="hybridMultilevel"/>
    <w:tmpl w:val="ABBE27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AF5137"/>
    <w:multiLevelType w:val="hybridMultilevel"/>
    <w:tmpl w:val="D760F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0F25C6D"/>
    <w:multiLevelType w:val="hybridMultilevel"/>
    <w:tmpl w:val="FA96FA72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1F7937"/>
    <w:multiLevelType w:val="multilevel"/>
    <w:tmpl w:val="ECF887A8"/>
    <w:lvl w:ilvl="0">
      <w:start w:val="1"/>
      <w:numFmt w:val="lowerLetter"/>
      <w:lvlText w:val="%1)"/>
      <w:lvlJc w:val="left"/>
      <w:pPr>
        <w:ind w:left="8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2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7AD87660"/>
    <w:multiLevelType w:val="hybridMultilevel"/>
    <w:tmpl w:val="48AC53EC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2"/>
  </w:num>
  <w:num w:numId="4">
    <w:abstractNumId w:val="15"/>
  </w:num>
  <w:num w:numId="5">
    <w:abstractNumId w:val="1"/>
  </w:num>
  <w:num w:numId="6">
    <w:abstractNumId w:val="16"/>
  </w:num>
  <w:num w:numId="7">
    <w:abstractNumId w:val="7"/>
  </w:num>
  <w:num w:numId="8">
    <w:abstractNumId w:val="24"/>
  </w:num>
  <w:num w:numId="9">
    <w:abstractNumId w:val="20"/>
  </w:num>
  <w:num w:numId="10">
    <w:abstractNumId w:val="9"/>
  </w:num>
  <w:num w:numId="11">
    <w:abstractNumId w:val="0"/>
  </w:num>
  <w:num w:numId="12">
    <w:abstractNumId w:val="22"/>
  </w:num>
  <w:num w:numId="13">
    <w:abstractNumId w:val="8"/>
  </w:num>
  <w:num w:numId="14">
    <w:abstractNumId w:val="21"/>
  </w:num>
  <w:num w:numId="15">
    <w:abstractNumId w:val="10"/>
  </w:num>
  <w:num w:numId="16">
    <w:abstractNumId w:val="3"/>
  </w:num>
  <w:num w:numId="17">
    <w:abstractNumId w:val="23"/>
  </w:num>
  <w:num w:numId="18">
    <w:abstractNumId w:val="18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6"/>
  </w:num>
  <w:num w:numId="23">
    <w:abstractNumId w:val="13"/>
  </w:num>
  <w:num w:numId="24">
    <w:abstractNumId w:val="5"/>
  </w:num>
  <w:num w:numId="25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4E4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3B19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419E"/>
    <w:rsid w:val="000E58A7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1E49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3592"/>
    <w:rsid w:val="00223EC4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1F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1F00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2592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4D33"/>
    <w:rsid w:val="003F5F87"/>
    <w:rsid w:val="003F614D"/>
    <w:rsid w:val="00400B31"/>
    <w:rsid w:val="004017D8"/>
    <w:rsid w:val="0040193E"/>
    <w:rsid w:val="00403F86"/>
    <w:rsid w:val="004100BF"/>
    <w:rsid w:val="00410FCF"/>
    <w:rsid w:val="00414D85"/>
    <w:rsid w:val="00415C33"/>
    <w:rsid w:val="004162F4"/>
    <w:rsid w:val="00423FB8"/>
    <w:rsid w:val="004254F3"/>
    <w:rsid w:val="004259FB"/>
    <w:rsid w:val="0042628F"/>
    <w:rsid w:val="0043026E"/>
    <w:rsid w:val="00431666"/>
    <w:rsid w:val="00443ABC"/>
    <w:rsid w:val="00444132"/>
    <w:rsid w:val="004504EC"/>
    <w:rsid w:val="004505A6"/>
    <w:rsid w:val="00451B75"/>
    <w:rsid w:val="00453FB0"/>
    <w:rsid w:val="0045586B"/>
    <w:rsid w:val="004562A4"/>
    <w:rsid w:val="00457542"/>
    <w:rsid w:val="00460826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3010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4269"/>
    <w:rsid w:val="00557F27"/>
    <w:rsid w:val="005624DF"/>
    <w:rsid w:val="00564C86"/>
    <w:rsid w:val="0057005B"/>
    <w:rsid w:val="00573492"/>
    <w:rsid w:val="00573833"/>
    <w:rsid w:val="00574517"/>
    <w:rsid w:val="0057673A"/>
    <w:rsid w:val="00576F88"/>
    <w:rsid w:val="00580CF0"/>
    <w:rsid w:val="00583748"/>
    <w:rsid w:val="005843AD"/>
    <w:rsid w:val="00586965"/>
    <w:rsid w:val="00586F2C"/>
    <w:rsid w:val="00592F0B"/>
    <w:rsid w:val="00593362"/>
    <w:rsid w:val="00594CC5"/>
    <w:rsid w:val="0059528F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0F03"/>
    <w:rsid w:val="005C1A13"/>
    <w:rsid w:val="005C1A3F"/>
    <w:rsid w:val="005C234E"/>
    <w:rsid w:val="005C62CB"/>
    <w:rsid w:val="005D1A1E"/>
    <w:rsid w:val="005D3533"/>
    <w:rsid w:val="005D6F3C"/>
    <w:rsid w:val="005E19FC"/>
    <w:rsid w:val="005E2FD2"/>
    <w:rsid w:val="005E5FDE"/>
    <w:rsid w:val="005E63BA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54B9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4D8"/>
    <w:rsid w:val="00672F43"/>
    <w:rsid w:val="006767D1"/>
    <w:rsid w:val="006773DB"/>
    <w:rsid w:val="006809CD"/>
    <w:rsid w:val="006817E2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2AB6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1C8"/>
    <w:rsid w:val="007B3ADB"/>
    <w:rsid w:val="007B3E12"/>
    <w:rsid w:val="007B42C4"/>
    <w:rsid w:val="007C4324"/>
    <w:rsid w:val="007D007E"/>
    <w:rsid w:val="007D1D32"/>
    <w:rsid w:val="007D20FC"/>
    <w:rsid w:val="007D2167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1AB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422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0A88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08C6"/>
    <w:rsid w:val="008F14D1"/>
    <w:rsid w:val="008F2B09"/>
    <w:rsid w:val="008F3BBD"/>
    <w:rsid w:val="008F40D7"/>
    <w:rsid w:val="008F5961"/>
    <w:rsid w:val="008F654A"/>
    <w:rsid w:val="00902D73"/>
    <w:rsid w:val="00903E02"/>
    <w:rsid w:val="00904DC2"/>
    <w:rsid w:val="00906FE7"/>
    <w:rsid w:val="00907041"/>
    <w:rsid w:val="00907586"/>
    <w:rsid w:val="00911D0C"/>
    <w:rsid w:val="00912100"/>
    <w:rsid w:val="0091261F"/>
    <w:rsid w:val="00914D62"/>
    <w:rsid w:val="009160B8"/>
    <w:rsid w:val="00916BEC"/>
    <w:rsid w:val="00920968"/>
    <w:rsid w:val="00920A50"/>
    <w:rsid w:val="0092148D"/>
    <w:rsid w:val="00926195"/>
    <w:rsid w:val="00930280"/>
    <w:rsid w:val="00930F01"/>
    <w:rsid w:val="0093584B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537C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33B"/>
    <w:rsid w:val="00A135D7"/>
    <w:rsid w:val="00A20AE0"/>
    <w:rsid w:val="00A27F9D"/>
    <w:rsid w:val="00A30319"/>
    <w:rsid w:val="00A30569"/>
    <w:rsid w:val="00A3297C"/>
    <w:rsid w:val="00A3343F"/>
    <w:rsid w:val="00A33547"/>
    <w:rsid w:val="00A340A1"/>
    <w:rsid w:val="00A34F55"/>
    <w:rsid w:val="00A370D8"/>
    <w:rsid w:val="00A421C8"/>
    <w:rsid w:val="00A4263D"/>
    <w:rsid w:val="00A461D7"/>
    <w:rsid w:val="00A46251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4680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3CE0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049FF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AFA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1619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5352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5FA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1AEC"/>
    <w:rsid w:val="00D04181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567BD"/>
    <w:rsid w:val="00E60E4A"/>
    <w:rsid w:val="00E63595"/>
    <w:rsid w:val="00E64554"/>
    <w:rsid w:val="00E65C07"/>
    <w:rsid w:val="00E6756D"/>
    <w:rsid w:val="00E722B6"/>
    <w:rsid w:val="00E770E0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1A70"/>
    <w:rsid w:val="00EB3E7A"/>
    <w:rsid w:val="00EB4CEB"/>
    <w:rsid w:val="00EB6BC7"/>
    <w:rsid w:val="00EB738B"/>
    <w:rsid w:val="00EC215A"/>
    <w:rsid w:val="00ED3394"/>
    <w:rsid w:val="00ED50E5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14E21"/>
    <w:rsid w:val="00F2081B"/>
    <w:rsid w:val="00F219F5"/>
    <w:rsid w:val="00F233BF"/>
    <w:rsid w:val="00F24BFD"/>
    <w:rsid w:val="00F24F3B"/>
    <w:rsid w:val="00F270E0"/>
    <w:rsid w:val="00F27F5D"/>
    <w:rsid w:val="00F30359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353D"/>
    <w:rsid w:val="00F74946"/>
    <w:rsid w:val="00F75968"/>
    <w:rsid w:val="00F76B66"/>
    <w:rsid w:val="00F80419"/>
    <w:rsid w:val="00F807EA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A7BAA"/>
    <w:rsid w:val="00FB2F06"/>
    <w:rsid w:val="00FB3FE0"/>
    <w:rsid w:val="00FB7280"/>
    <w:rsid w:val="00FC134D"/>
    <w:rsid w:val="00FC4A18"/>
    <w:rsid w:val="00FC7AFA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029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3EE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1431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1"/>
    <w:uiPriority w:val="99"/>
    <w:rsid w:val="00354F5F"/>
    <w:rPr>
      <w:rFonts w:ascii="Tahoma" w:hAnsi="Tahoma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3297C"/>
    <w:rPr>
      <w:rFonts w:cs="Times New Roman"/>
      <w:sz w:val="2"/>
    </w:rPr>
  </w:style>
  <w:style w:type="character" w:customStyle="1" w:styleId="DocumentMapChar1">
    <w:name w:val="Document Map Char1"/>
    <w:link w:val="DocumentMap"/>
    <w:uiPriority w:val="99"/>
    <w:locked/>
    <w:rsid w:val="00354F5F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3A39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ttributenametext">
    <w:name w:val="attribute_name_text"/>
    <w:uiPriority w:val="99"/>
    <w:rsid w:val="003A394F"/>
  </w:style>
  <w:style w:type="paragraph" w:customStyle="1" w:styleId="Akapitzlist1">
    <w:name w:val="Akapit z listą1"/>
    <w:basedOn w:val="Normal"/>
    <w:uiPriority w:val="99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3A394F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8B1C5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01">
    <w:name w:val="fontstyle01"/>
    <w:uiPriority w:val="99"/>
    <w:rsid w:val="00DE2CB0"/>
    <w:rPr>
      <w:rFonts w:ascii="Helvetica" w:hAnsi="Helvetica"/>
      <w:color w:val="000000"/>
      <w:sz w:val="20"/>
    </w:rPr>
  </w:style>
  <w:style w:type="character" w:customStyle="1" w:styleId="fontstyle21">
    <w:name w:val="fontstyle21"/>
    <w:uiPriority w:val="99"/>
    <w:rsid w:val="00DE2CB0"/>
    <w:rPr>
      <w:rFonts w:ascii="Arial" w:hAnsi="Arial"/>
      <w:color w:val="000000"/>
      <w:sz w:val="20"/>
    </w:rPr>
  </w:style>
  <w:style w:type="paragraph" w:styleId="EndnoteText">
    <w:name w:val="endnote text"/>
    <w:basedOn w:val="Normal"/>
    <w:link w:val="EndnoteTextChar"/>
    <w:uiPriority w:val="99"/>
    <w:rsid w:val="00E345E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E345E0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E345E0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4944C7"/>
    <w:pPr>
      <w:widowControl w:val="0"/>
      <w:suppressAutoHyphens/>
      <w:spacing w:after="120"/>
    </w:pPr>
    <w:rPr>
      <w:kern w:val="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44C7"/>
    <w:rPr>
      <w:rFonts w:eastAsia="Times New Roman" w:cs="Times New Roman"/>
      <w:kern w:val="1"/>
      <w:sz w:val="24"/>
    </w:rPr>
  </w:style>
  <w:style w:type="paragraph" w:customStyle="1" w:styleId="Styl">
    <w:name w:val="Styl"/>
    <w:basedOn w:val="Normal"/>
    <w:next w:val="DocumentMap"/>
    <w:uiPriority w:val="99"/>
    <w:rsid w:val="00FF143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FF1431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9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145</Words>
  <Characters>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dc:description/>
  <cp:lastModifiedBy>psitnik</cp:lastModifiedBy>
  <cp:revision>7</cp:revision>
  <cp:lastPrinted>2012-03-07T06:25:00Z</cp:lastPrinted>
  <dcterms:created xsi:type="dcterms:W3CDTF">2022-09-26T06:12:00Z</dcterms:created>
  <dcterms:modified xsi:type="dcterms:W3CDTF">2022-09-27T12:22:00Z</dcterms:modified>
</cp:coreProperties>
</file>