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912" w:rsidRPr="00D80422" w:rsidRDefault="0060191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>
        <w:rPr>
          <w:b/>
        </w:rPr>
        <w:t xml:space="preserve">8 </w:t>
      </w:r>
    </w:p>
    <w:p w:rsidR="00601912" w:rsidRDefault="00601912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601912" w:rsidRPr="00385F93" w:rsidRDefault="00601912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601912" w:rsidRPr="00385F93" w:rsidRDefault="00601912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601912" w:rsidRPr="00385F93" w:rsidRDefault="00601912" w:rsidP="0014293D">
      <w:pPr>
        <w:rPr>
          <w:rFonts w:ascii="Arial" w:hAnsi="Arial" w:cs="Arial"/>
          <w:sz w:val="20"/>
          <w:szCs w:val="20"/>
        </w:rPr>
      </w:pPr>
    </w:p>
    <w:p w:rsidR="00601912" w:rsidRPr="004A10A1" w:rsidRDefault="00601912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>
        <w:rPr>
          <w:rFonts w:ascii="Arial" w:hAnsi="Arial" w:cs="Arial"/>
          <w:b/>
          <w:color w:val="000000"/>
          <w:sz w:val="22"/>
          <w:szCs w:val="28"/>
        </w:rPr>
        <w:t>materiałów ortopedycznych i wszczepialnych</w:t>
      </w:r>
      <w:r w:rsidRPr="004A10A1">
        <w:rPr>
          <w:rFonts w:ascii="Arial" w:hAnsi="Arial" w:cs="Arial"/>
          <w:b/>
          <w:sz w:val="18"/>
          <w:szCs w:val="22"/>
        </w:rPr>
        <w:t>,</w:t>
      </w:r>
      <w:r>
        <w:rPr>
          <w:rFonts w:ascii="Arial" w:hAnsi="Arial" w:cs="Arial"/>
          <w:b/>
          <w:sz w:val="18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znak sprawy ZOZ/DZP/ZO</w:t>
      </w:r>
      <w:r w:rsidRPr="00011664">
        <w:rPr>
          <w:rFonts w:ascii="Arial" w:hAnsi="Arial" w:cs="Arial"/>
          <w:bCs/>
          <w:sz w:val="22"/>
          <w:szCs w:val="22"/>
        </w:rPr>
        <w:t>/</w:t>
      </w:r>
      <w:r>
        <w:rPr>
          <w:rFonts w:ascii="Arial" w:hAnsi="Arial" w:cs="Arial"/>
          <w:bCs/>
          <w:sz w:val="22"/>
          <w:szCs w:val="22"/>
        </w:rPr>
        <w:t>24</w:t>
      </w:r>
      <w:r w:rsidRPr="00011664">
        <w:rPr>
          <w:rFonts w:ascii="Arial" w:hAnsi="Arial" w:cs="Arial"/>
          <w:bCs/>
          <w:sz w:val="22"/>
          <w:szCs w:val="22"/>
        </w:rPr>
        <w:t>/</w:t>
      </w:r>
      <w:r>
        <w:rPr>
          <w:rFonts w:ascii="Arial" w:hAnsi="Arial" w:cs="Arial"/>
          <w:bCs/>
          <w:sz w:val="22"/>
          <w:szCs w:val="22"/>
        </w:rPr>
        <w:t>22</w:t>
      </w:r>
    </w:p>
    <w:p w:rsidR="00601912" w:rsidRPr="00385F93" w:rsidRDefault="00601912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601912" w:rsidRPr="00385F93" w:rsidRDefault="00601912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601912" w:rsidRPr="00385F93" w:rsidRDefault="00601912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1. Oświadcza, że oferowany przedmiot zamówienia(podać nazwy):</w:t>
      </w:r>
    </w:p>
    <w:p w:rsidR="00601912" w:rsidRDefault="00601912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601912" w:rsidRPr="00C1653B" w:rsidRDefault="00601912" w:rsidP="00FC73C6">
      <w:pPr>
        <w:pStyle w:val="NormalWeb"/>
        <w:ind w:left="0"/>
        <w:jc w:val="both"/>
        <w:rPr>
          <w:rFonts w:ascii="Arial" w:hAnsi="Arial" w:cs="Arial"/>
          <w:sz w:val="20"/>
        </w:rPr>
      </w:pPr>
      <w:r w:rsidRPr="00C1653B">
        <w:rPr>
          <w:rFonts w:ascii="Arial" w:hAnsi="Arial" w:cs="Arial"/>
          <w:sz w:val="20"/>
        </w:rPr>
        <w:t>spełnia wymagania określone przepisami:</w:t>
      </w:r>
    </w:p>
    <w:p w:rsidR="00601912" w:rsidRPr="00C1653B" w:rsidRDefault="00601912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>
        <w:rPr>
          <w:rFonts w:ascii="Arial" w:hAnsi="Arial" w:cs="Arial"/>
          <w:sz w:val="20"/>
          <w:szCs w:val="20"/>
        </w:rPr>
        <w:t>7 kwietnia 2022 r. 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601912" w:rsidRPr="00C1653B" w:rsidRDefault="00601912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- Rozporządzenie Ministra Zdrowia z dnia 17 lutego 2016r. w sprawie wymagań zasadniczych oraz procedur oceny zgodności wyrobów medycznych (Dz.U. z 2016r. poz. 211), t.j.</w:t>
      </w:r>
      <w:r>
        <w:rPr>
          <w:rFonts w:ascii="Arial" w:hAnsi="Arial" w:cs="Arial"/>
          <w:sz w:val="20"/>
          <w:szCs w:val="20"/>
        </w:rPr>
        <w:t xml:space="preserve"> w 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601912" w:rsidRPr="00FD466E" w:rsidRDefault="00601912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hAnsi="Arial" w:cs="Arial"/>
          <w:sz w:val="20"/>
          <w:szCs w:val="20"/>
          <w:lang w:eastAsia="en-GB"/>
        </w:rPr>
      </w:pPr>
      <w:r w:rsidRPr="00FD466E">
        <w:rPr>
          <w:rFonts w:ascii="Arial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601912" w:rsidRPr="00FD466E" w:rsidRDefault="00601912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hAnsi="Arial" w:cs="Arial"/>
          <w:sz w:val="20"/>
          <w:szCs w:val="20"/>
          <w:lang w:eastAsia="en-GB"/>
        </w:rPr>
      </w:pPr>
      <w:r w:rsidRPr="00FD466E">
        <w:rPr>
          <w:rFonts w:ascii="Arial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hAnsi="Arial" w:cs="Arial"/>
          <w:sz w:val="20"/>
          <w:szCs w:val="20"/>
          <w:lang w:eastAsia="en-GB"/>
        </w:rPr>
        <w:t>dur oceny zgodności</w:t>
      </w:r>
      <w:r>
        <w:rPr>
          <w:rFonts w:ascii="Arial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hAnsi="Arial" w:cs="Arial"/>
          <w:color w:val="000000"/>
          <w:sz w:val="20"/>
          <w:szCs w:val="20"/>
          <w:lang w:eastAsia="en-GB"/>
        </w:rPr>
        <w:t>zakończonych wydaniem certyfikatu zgodności;</w:t>
      </w:r>
    </w:p>
    <w:p w:rsidR="00601912" w:rsidRPr="00FD466E" w:rsidRDefault="00601912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hAnsi="Arial" w:cs="Arial"/>
          <w:sz w:val="20"/>
          <w:szCs w:val="20"/>
          <w:lang w:eastAsia="en-GB"/>
        </w:rPr>
      </w:pPr>
      <w:r w:rsidRPr="00C1653B">
        <w:rPr>
          <w:rFonts w:ascii="Arial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hAnsi="Arial" w:cs="Arial"/>
          <w:sz w:val="20"/>
          <w:szCs w:val="20"/>
          <w:lang w:eastAsia="en-GB"/>
        </w:rPr>
        <w:t>, który</w:t>
      </w:r>
      <w:r w:rsidRPr="00FD466E">
        <w:rPr>
          <w:rFonts w:ascii="Arial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601912" w:rsidRPr="00FD466E" w:rsidRDefault="00601912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hAnsi="Arial" w:cs="Arial"/>
          <w:sz w:val="20"/>
          <w:szCs w:val="20"/>
          <w:lang w:eastAsia="en-GB"/>
        </w:rPr>
      </w:pPr>
      <w:r w:rsidRPr="00FD466E">
        <w:rPr>
          <w:rFonts w:ascii="Arial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601912" w:rsidRPr="00FD466E" w:rsidRDefault="00601912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hAnsi="Arial" w:cs="Arial"/>
          <w:sz w:val="20"/>
          <w:szCs w:val="20"/>
          <w:lang w:eastAsia="en-GB"/>
        </w:rPr>
      </w:pPr>
      <w:r w:rsidRPr="00FD466E">
        <w:rPr>
          <w:rFonts w:ascii="Arial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601912" w:rsidRPr="00385F93" w:rsidRDefault="00601912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601912" w:rsidRDefault="00601912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601912" w:rsidRPr="00385F93" w:rsidRDefault="00601912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601912" w:rsidRPr="00385F93" w:rsidRDefault="00601912" w:rsidP="00B14574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601912" w:rsidRPr="00385F93" w:rsidRDefault="00601912" w:rsidP="0014293D">
      <w:pPr>
        <w:rPr>
          <w:rFonts w:ascii="Arial" w:hAnsi="Arial" w:cs="Arial"/>
          <w:b/>
          <w:sz w:val="20"/>
          <w:szCs w:val="20"/>
        </w:rPr>
      </w:pPr>
    </w:p>
    <w:p w:rsidR="00601912" w:rsidRPr="00C1653B" w:rsidRDefault="00601912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oświadczeniu są aktualne i zgodne z prawdą oraz zostały przedstawione z pełną świadomością konsekwencji poważnego wprowadzenia Zamawiającego w błąd. </w:t>
      </w:r>
    </w:p>
    <w:p w:rsidR="00601912" w:rsidRPr="00385F93" w:rsidRDefault="00601912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bookmarkStart w:id="0" w:name="_GoBack"/>
      <w:bookmarkEnd w:id="0"/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601912" w:rsidRPr="00385F93" w:rsidRDefault="00601912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601912" w:rsidRPr="00385F93" w:rsidRDefault="00601912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385F93">
        <w:rPr>
          <w:rFonts w:ascii="Arial" w:hAnsi="Arial" w:cs="Arial"/>
          <w:sz w:val="20"/>
          <w:szCs w:val="20"/>
        </w:rPr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601912" w:rsidRDefault="00601912" w:rsidP="00C1653B">
      <w:pPr>
        <w:pStyle w:val="BlockTex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601912" w:rsidRPr="00C1653B" w:rsidRDefault="00601912" w:rsidP="00C1653B">
      <w:pPr>
        <w:pStyle w:val="BlockText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w tym miejscu wykonawca może </w:t>
      </w:r>
    </w:p>
    <w:p w:rsidR="00601912" w:rsidRPr="00C1653B" w:rsidRDefault="00601912" w:rsidP="00C1653B">
      <w:pPr>
        <w:pStyle w:val="BlockText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601912" w:rsidRPr="00C1653B" w:rsidSect="00190E37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912" w:rsidRDefault="00601912" w:rsidP="003265A0">
      <w:r>
        <w:separator/>
      </w:r>
    </w:p>
  </w:endnote>
  <w:endnote w:type="continuationSeparator" w:id="0">
    <w:p w:rsidR="00601912" w:rsidRDefault="00601912" w:rsidP="00326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912" w:rsidRDefault="00601912" w:rsidP="003265A0">
      <w:r>
        <w:separator/>
      </w:r>
    </w:p>
  </w:footnote>
  <w:footnote w:type="continuationSeparator" w:id="0">
    <w:p w:rsidR="00601912" w:rsidRDefault="00601912" w:rsidP="003265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293D"/>
    <w:rsid w:val="00006145"/>
    <w:rsid w:val="00011664"/>
    <w:rsid w:val="000643EC"/>
    <w:rsid w:val="000D1BCC"/>
    <w:rsid w:val="000E70F0"/>
    <w:rsid w:val="0010438E"/>
    <w:rsid w:val="00123531"/>
    <w:rsid w:val="00126FC6"/>
    <w:rsid w:val="0014293D"/>
    <w:rsid w:val="00152FF7"/>
    <w:rsid w:val="00163815"/>
    <w:rsid w:val="00177B56"/>
    <w:rsid w:val="00182B21"/>
    <w:rsid w:val="00190E37"/>
    <w:rsid w:val="001B0C4A"/>
    <w:rsid w:val="001B66A4"/>
    <w:rsid w:val="001F6F10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C3EAC"/>
    <w:rsid w:val="004E4B5F"/>
    <w:rsid w:val="004F3853"/>
    <w:rsid w:val="00506A76"/>
    <w:rsid w:val="005915E8"/>
    <w:rsid w:val="00592C50"/>
    <w:rsid w:val="005E0FF1"/>
    <w:rsid w:val="005E4ADF"/>
    <w:rsid w:val="00601912"/>
    <w:rsid w:val="0062742C"/>
    <w:rsid w:val="006771EC"/>
    <w:rsid w:val="006840A8"/>
    <w:rsid w:val="0069077A"/>
    <w:rsid w:val="006B3C57"/>
    <w:rsid w:val="006C7C32"/>
    <w:rsid w:val="006E49DC"/>
    <w:rsid w:val="00712D95"/>
    <w:rsid w:val="00717784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8E57A2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15D4"/>
    <w:rsid w:val="00AA456C"/>
    <w:rsid w:val="00AC5BA8"/>
    <w:rsid w:val="00B044AB"/>
    <w:rsid w:val="00B14574"/>
    <w:rsid w:val="00B25C19"/>
    <w:rsid w:val="00B27B58"/>
    <w:rsid w:val="00B35F3A"/>
    <w:rsid w:val="00B4622D"/>
    <w:rsid w:val="00B60C43"/>
    <w:rsid w:val="00BA2F66"/>
    <w:rsid w:val="00BF44E0"/>
    <w:rsid w:val="00C02A99"/>
    <w:rsid w:val="00C1653B"/>
    <w:rsid w:val="00C23715"/>
    <w:rsid w:val="00C23DC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71FCA"/>
    <w:rsid w:val="00D80422"/>
    <w:rsid w:val="00DA73BF"/>
    <w:rsid w:val="00DB4131"/>
    <w:rsid w:val="00DC6443"/>
    <w:rsid w:val="00DC75E6"/>
    <w:rsid w:val="00DD67EE"/>
    <w:rsid w:val="00DE2A39"/>
    <w:rsid w:val="00DF2D8D"/>
    <w:rsid w:val="00E62FC4"/>
    <w:rsid w:val="00E64EA8"/>
    <w:rsid w:val="00E80937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93D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C53"/>
    <w:rPr>
      <w:rFonts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link w:val="NormalWebChar"/>
    <w:uiPriority w:val="99"/>
    <w:rsid w:val="0014293D"/>
    <w:pPr>
      <w:ind w:left="835"/>
    </w:pPr>
    <w:rPr>
      <w:spacing w:val="-5"/>
      <w:szCs w:val="20"/>
      <w:lang w:eastAsia="en-US"/>
    </w:rPr>
  </w:style>
  <w:style w:type="character" w:customStyle="1" w:styleId="NormalWebChar">
    <w:name w:val="Normal (Web) Char"/>
    <w:link w:val="NormalWeb"/>
    <w:uiPriority w:val="99"/>
    <w:locked/>
    <w:rsid w:val="0014293D"/>
    <w:rPr>
      <w:spacing w:val="-5"/>
      <w:sz w:val="24"/>
      <w:lang w:val="pl-PL" w:eastAsia="en-US"/>
    </w:rPr>
  </w:style>
  <w:style w:type="paragraph" w:styleId="BlockText">
    <w:name w:val="Block Text"/>
    <w:basedOn w:val="Normal"/>
    <w:uiPriority w:val="99"/>
    <w:rsid w:val="00BA2F66"/>
    <w:pPr>
      <w:ind w:left="5400" w:right="252"/>
      <w:jc w:val="center"/>
    </w:pPr>
    <w:rPr>
      <w:i/>
      <w:sz w:val="22"/>
      <w:szCs w:val="16"/>
    </w:rPr>
  </w:style>
  <w:style w:type="paragraph" w:styleId="Header">
    <w:name w:val="header"/>
    <w:basedOn w:val="Normal"/>
    <w:link w:val="HeaderChar"/>
    <w:uiPriority w:val="99"/>
    <w:rsid w:val="00A6006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60066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A60066"/>
    <w:rPr>
      <w:sz w:val="20"/>
      <w:szCs w:val="20"/>
    </w:rPr>
  </w:style>
  <w:style w:type="character" w:customStyle="1" w:styleId="ZnakZnak6">
    <w:name w:val="Znak Znak6"/>
    <w:uiPriority w:val="99"/>
    <w:locked/>
    <w:rsid w:val="00D66F9D"/>
    <w:rPr>
      <w:sz w:val="24"/>
      <w:lang w:val="pl-PL" w:eastAsia="pl-PL"/>
    </w:rPr>
  </w:style>
  <w:style w:type="character" w:customStyle="1" w:styleId="ZnakZnak61">
    <w:name w:val="Znak Znak61"/>
    <w:uiPriority w:val="99"/>
    <w:rsid w:val="00506A76"/>
    <w:rPr>
      <w:sz w:val="24"/>
      <w:lang w:val="pl-PL" w:eastAsia="pl-PL"/>
    </w:rPr>
  </w:style>
  <w:style w:type="character" w:customStyle="1" w:styleId="ZnakZnak1">
    <w:name w:val="Znak Znak1"/>
    <w:uiPriority w:val="99"/>
    <w:rsid w:val="00C02A99"/>
    <w:rPr>
      <w:sz w:val="24"/>
      <w:lang w:val="pl-PL" w:eastAsia="pl-PL"/>
    </w:rPr>
  </w:style>
  <w:style w:type="character" w:customStyle="1" w:styleId="BodyTextChar">
    <w:name w:val="Body Text Char"/>
    <w:uiPriority w:val="99"/>
    <w:locked/>
    <w:rsid w:val="00E62FC4"/>
    <w:rPr>
      <w:rFonts w:ascii="Calibri" w:hAnsi="Calibri"/>
      <w:sz w:val="22"/>
      <w:lang w:val="pl-PL" w:eastAsia="en-US"/>
    </w:rPr>
  </w:style>
  <w:style w:type="paragraph" w:styleId="BodyText">
    <w:name w:val="Body Text"/>
    <w:basedOn w:val="Normal"/>
    <w:link w:val="BodyTextChar1"/>
    <w:uiPriority w:val="99"/>
    <w:rsid w:val="00E62FC4"/>
    <w:pPr>
      <w:spacing w:before="120" w:after="120" w:line="264" w:lineRule="atLeast"/>
      <w:jc w:val="both"/>
    </w:pPr>
    <w:rPr>
      <w:rFonts w:ascii="Calibri" w:hAnsi="Calibri"/>
      <w:sz w:val="22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26FC6"/>
    <w:rPr>
      <w:rFonts w:cs="Times New Roman"/>
      <w:sz w:val="24"/>
      <w:szCs w:val="24"/>
    </w:rPr>
  </w:style>
  <w:style w:type="character" w:customStyle="1" w:styleId="ZnakZnak5">
    <w:name w:val="Znak Znak5"/>
    <w:uiPriority w:val="99"/>
    <w:rsid w:val="0076647A"/>
    <w:rPr>
      <w:sz w:val="24"/>
      <w:lang w:val="pl-PL" w:eastAsia="pl-PL"/>
    </w:rPr>
  </w:style>
  <w:style w:type="character" w:customStyle="1" w:styleId="ZnakZnak51">
    <w:name w:val="Znak Znak51"/>
    <w:uiPriority w:val="99"/>
    <w:locked/>
    <w:rsid w:val="003816BC"/>
    <w:rPr>
      <w:sz w:val="24"/>
      <w:lang w:val="pl-PL" w:eastAsia="pl-PL"/>
    </w:rPr>
  </w:style>
  <w:style w:type="paragraph" w:styleId="Footer">
    <w:name w:val="footer"/>
    <w:basedOn w:val="Normal"/>
    <w:link w:val="FooterChar"/>
    <w:uiPriority w:val="99"/>
    <w:rsid w:val="003265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265A0"/>
    <w:rPr>
      <w:rFonts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638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8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329</Words>
  <Characters>1974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subject/>
  <dc:creator>Irena</dc:creator>
  <cp:keywords/>
  <dc:description/>
  <cp:lastModifiedBy>psitnik</cp:lastModifiedBy>
  <cp:revision>4</cp:revision>
  <cp:lastPrinted>2012-04-10T10:51:00Z</cp:lastPrinted>
  <dcterms:created xsi:type="dcterms:W3CDTF">2022-12-21T08:37:00Z</dcterms:created>
  <dcterms:modified xsi:type="dcterms:W3CDTF">2022-12-21T11:59:00Z</dcterms:modified>
</cp:coreProperties>
</file>