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63" w:rsidRPr="00083126" w:rsidRDefault="001A4163" w:rsidP="00BA2F66">
      <w:pPr>
        <w:outlineLvl w:val="0"/>
        <w:rPr>
          <w:rFonts w:ascii="Arial" w:hAnsi="Arial" w:cs="Arial"/>
          <w:b/>
        </w:rPr>
      </w:pPr>
      <w:r w:rsidRPr="00083126">
        <w:rPr>
          <w:rFonts w:ascii="Arial" w:hAnsi="Arial" w:cs="Arial"/>
          <w:b/>
        </w:rPr>
        <w:t xml:space="preserve">Załącznik nr 8 </w:t>
      </w:r>
    </w:p>
    <w:p w:rsidR="001A4163" w:rsidRDefault="001A4163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A4163" w:rsidRPr="00385F93" w:rsidRDefault="001A4163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A4163" w:rsidRPr="00385F93" w:rsidRDefault="001A4163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A4163" w:rsidRPr="00385F93" w:rsidRDefault="001A4163" w:rsidP="0014293D">
      <w:pPr>
        <w:rPr>
          <w:rFonts w:ascii="Arial" w:hAnsi="Arial" w:cs="Arial"/>
          <w:sz w:val="20"/>
          <w:szCs w:val="20"/>
        </w:rPr>
      </w:pPr>
    </w:p>
    <w:p w:rsidR="001A4163" w:rsidRPr="004A10A1" w:rsidRDefault="001A4163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materiałów ortopedycznych i wszczepialnych</w:t>
      </w:r>
      <w:r w:rsidRPr="004A10A1">
        <w:rPr>
          <w:rFonts w:ascii="Arial" w:hAnsi="Arial" w:cs="Arial"/>
          <w:b/>
          <w:sz w:val="18"/>
          <w:szCs w:val="22"/>
        </w:rPr>
        <w:t>,</w:t>
      </w:r>
      <w:r>
        <w:rPr>
          <w:rFonts w:ascii="Arial" w:hAnsi="Arial" w:cs="Arial"/>
          <w:b/>
          <w:sz w:val="18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znak sprawy ZOZ/DZP/ZO</w:t>
      </w:r>
      <w:r w:rsidRPr="00011664">
        <w:rPr>
          <w:rFonts w:ascii="Arial" w:hAnsi="Arial" w:cs="Arial"/>
          <w:bCs/>
          <w:sz w:val="22"/>
          <w:szCs w:val="22"/>
        </w:rPr>
        <w:t>/</w:t>
      </w:r>
      <w:r>
        <w:rPr>
          <w:rFonts w:ascii="Arial" w:hAnsi="Arial" w:cs="Arial"/>
          <w:bCs/>
          <w:sz w:val="22"/>
          <w:szCs w:val="22"/>
        </w:rPr>
        <w:t>2</w:t>
      </w:r>
      <w:r w:rsidRPr="00011664">
        <w:rPr>
          <w:rFonts w:ascii="Arial" w:hAnsi="Arial" w:cs="Arial"/>
          <w:bCs/>
          <w:sz w:val="22"/>
          <w:szCs w:val="22"/>
        </w:rPr>
        <w:t>/</w:t>
      </w:r>
      <w:r>
        <w:rPr>
          <w:rFonts w:ascii="Arial" w:hAnsi="Arial" w:cs="Arial"/>
          <w:bCs/>
          <w:sz w:val="22"/>
          <w:szCs w:val="22"/>
        </w:rPr>
        <w:t>23</w:t>
      </w:r>
    </w:p>
    <w:p w:rsidR="001A4163" w:rsidRPr="00385F93" w:rsidRDefault="001A4163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1A4163" w:rsidRPr="00385F93" w:rsidRDefault="001A4163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1A4163" w:rsidRPr="00385F93" w:rsidRDefault="001A4163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1. Oświadcza, że oferowany przedmiot zamówienia(podać nazwy):</w:t>
      </w:r>
    </w:p>
    <w:p w:rsidR="001A4163" w:rsidRDefault="001A4163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1A4163" w:rsidRPr="00C1653B" w:rsidRDefault="001A4163" w:rsidP="00FC73C6">
      <w:pPr>
        <w:pStyle w:val="NormalWeb"/>
        <w:ind w:left="0"/>
        <w:jc w:val="both"/>
        <w:rPr>
          <w:rFonts w:ascii="Arial" w:hAnsi="Arial" w:cs="Arial"/>
          <w:sz w:val="20"/>
        </w:rPr>
      </w:pPr>
      <w:r w:rsidRPr="00C1653B">
        <w:rPr>
          <w:rFonts w:ascii="Arial" w:hAnsi="Arial" w:cs="Arial"/>
          <w:sz w:val="20"/>
        </w:rPr>
        <w:t>spełnia wymagania określone przepisami:</w:t>
      </w:r>
    </w:p>
    <w:p w:rsidR="001A4163" w:rsidRPr="00C1653B" w:rsidRDefault="001A4163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>
        <w:rPr>
          <w:rFonts w:ascii="Arial" w:hAnsi="Arial" w:cs="Arial"/>
          <w:sz w:val="20"/>
          <w:szCs w:val="20"/>
        </w:rPr>
        <w:t>7 kwietnia 2022 r. 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1A4163" w:rsidRPr="00C1653B" w:rsidRDefault="001A4163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211), t.j.</w:t>
      </w:r>
      <w:r>
        <w:rPr>
          <w:rFonts w:ascii="Arial" w:hAnsi="Arial" w:cs="Arial"/>
          <w:sz w:val="20"/>
          <w:szCs w:val="20"/>
        </w:rPr>
        <w:t xml:space="preserve"> w 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1A4163" w:rsidRPr="00FD466E" w:rsidRDefault="001A4163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1A4163" w:rsidRPr="00FD466E" w:rsidRDefault="001A4163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hAnsi="Arial" w:cs="Arial"/>
          <w:sz w:val="20"/>
          <w:szCs w:val="20"/>
          <w:lang w:eastAsia="en-GB"/>
        </w:rPr>
        <w:t>dur oceny zgodności</w:t>
      </w:r>
      <w:r>
        <w:rPr>
          <w:rFonts w:ascii="Arial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hAnsi="Arial" w:cs="Arial"/>
          <w:color w:val="000000"/>
          <w:sz w:val="20"/>
          <w:szCs w:val="20"/>
          <w:lang w:eastAsia="en-GB"/>
        </w:rPr>
        <w:t>zakończonych wydaniem certyfikatu zgodności;</w:t>
      </w:r>
    </w:p>
    <w:p w:rsidR="001A4163" w:rsidRPr="00FD466E" w:rsidRDefault="001A4163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C1653B">
        <w:rPr>
          <w:rFonts w:ascii="Arial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hAnsi="Arial" w:cs="Arial"/>
          <w:sz w:val="20"/>
          <w:szCs w:val="20"/>
          <w:lang w:eastAsia="en-GB"/>
        </w:rPr>
        <w:t>, który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1A4163" w:rsidRPr="00FD466E" w:rsidRDefault="001A4163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1A4163" w:rsidRPr="00FD466E" w:rsidRDefault="001A4163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hAnsi="Arial" w:cs="Arial"/>
          <w:sz w:val="20"/>
          <w:szCs w:val="20"/>
          <w:lang w:eastAsia="en-GB"/>
        </w:rPr>
      </w:pPr>
      <w:r w:rsidRPr="00FD466E">
        <w:rPr>
          <w:rFonts w:ascii="Arial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1A4163" w:rsidRPr="00385F93" w:rsidRDefault="001A4163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1A4163" w:rsidRDefault="001A4163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1A4163" w:rsidRPr="00385F93" w:rsidRDefault="001A4163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A4163" w:rsidRPr="00385F93" w:rsidRDefault="001A4163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A4163" w:rsidRPr="00385F93" w:rsidRDefault="001A4163" w:rsidP="0014293D">
      <w:pPr>
        <w:rPr>
          <w:rFonts w:ascii="Arial" w:hAnsi="Arial" w:cs="Arial"/>
          <w:b/>
          <w:sz w:val="20"/>
          <w:szCs w:val="20"/>
        </w:rPr>
      </w:pPr>
    </w:p>
    <w:p w:rsidR="001A4163" w:rsidRPr="00C1653B" w:rsidRDefault="001A4163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oświadczeniu są aktualne i zgodne z prawdą oraz zostały przedstawione z pełną świadomością konsekwencji poważnego wprowadzenia Zamawiającego w błąd. </w:t>
      </w:r>
    </w:p>
    <w:p w:rsidR="001A4163" w:rsidRPr="00385F93" w:rsidRDefault="001A4163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bookmarkEnd w:id="0"/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1A4163" w:rsidRPr="00385F93" w:rsidRDefault="001A4163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1A4163" w:rsidRPr="00385F93" w:rsidRDefault="001A4163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385F93">
        <w:rPr>
          <w:rFonts w:ascii="Arial" w:hAnsi="Arial" w:cs="Arial"/>
          <w:sz w:val="20"/>
          <w:szCs w:val="20"/>
        </w:rPr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1A4163" w:rsidRDefault="001A4163" w:rsidP="00C1653B">
      <w:pPr>
        <w:pStyle w:val="BlockTex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1A4163" w:rsidRPr="00C1653B" w:rsidRDefault="001A4163" w:rsidP="00C1653B">
      <w:pPr>
        <w:pStyle w:val="BlockText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w tym miejscu wykonawca może </w:t>
      </w:r>
    </w:p>
    <w:p w:rsidR="001A4163" w:rsidRPr="00C1653B" w:rsidRDefault="001A4163" w:rsidP="00C1653B">
      <w:pPr>
        <w:pStyle w:val="BlockText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1A4163" w:rsidRPr="00C1653B" w:rsidSect="00190E37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163" w:rsidRDefault="001A4163" w:rsidP="003265A0">
      <w:r>
        <w:separator/>
      </w:r>
    </w:p>
  </w:endnote>
  <w:endnote w:type="continuationSeparator" w:id="0">
    <w:p w:rsidR="001A4163" w:rsidRDefault="001A4163" w:rsidP="00326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163" w:rsidRDefault="001A4163" w:rsidP="003265A0">
      <w:r>
        <w:separator/>
      </w:r>
    </w:p>
  </w:footnote>
  <w:footnote w:type="continuationSeparator" w:id="0">
    <w:p w:rsidR="001A4163" w:rsidRDefault="001A4163" w:rsidP="00326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93D"/>
    <w:rsid w:val="00006145"/>
    <w:rsid w:val="00011664"/>
    <w:rsid w:val="000448A6"/>
    <w:rsid w:val="000643EC"/>
    <w:rsid w:val="00083126"/>
    <w:rsid w:val="000D1BCC"/>
    <w:rsid w:val="000E70F0"/>
    <w:rsid w:val="0010438E"/>
    <w:rsid w:val="00123531"/>
    <w:rsid w:val="00126FC6"/>
    <w:rsid w:val="0014293D"/>
    <w:rsid w:val="00152FF7"/>
    <w:rsid w:val="00163815"/>
    <w:rsid w:val="00177B56"/>
    <w:rsid w:val="00182B21"/>
    <w:rsid w:val="00190E37"/>
    <w:rsid w:val="0019517B"/>
    <w:rsid w:val="001A4163"/>
    <w:rsid w:val="001B0C4A"/>
    <w:rsid w:val="001B66A4"/>
    <w:rsid w:val="001F6F10"/>
    <w:rsid w:val="00202763"/>
    <w:rsid w:val="00230FF1"/>
    <w:rsid w:val="002421C8"/>
    <w:rsid w:val="002472AC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332E6"/>
    <w:rsid w:val="004563A4"/>
    <w:rsid w:val="0047675A"/>
    <w:rsid w:val="00492F66"/>
    <w:rsid w:val="004A10A1"/>
    <w:rsid w:val="004C3EAC"/>
    <w:rsid w:val="004E4B5F"/>
    <w:rsid w:val="004F3853"/>
    <w:rsid w:val="00506A76"/>
    <w:rsid w:val="005915E8"/>
    <w:rsid w:val="00592C50"/>
    <w:rsid w:val="005E0FF1"/>
    <w:rsid w:val="005E4ADF"/>
    <w:rsid w:val="00601912"/>
    <w:rsid w:val="0062742C"/>
    <w:rsid w:val="006771EC"/>
    <w:rsid w:val="006840A8"/>
    <w:rsid w:val="0069077A"/>
    <w:rsid w:val="006B3C57"/>
    <w:rsid w:val="006C7C32"/>
    <w:rsid w:val="006E49DC"/>
    <w:rsid w:val="00712D95"/>
    <w:rsid w:val="00717784"/>
    <w:rsid w:val="0076647A"/>
    <w:rsid w:val="007C0C76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8E57A2"/>
    <w:rsid w:val="00927E59"/>
    <w:rsid w:val="009500F3"/>
    <w:rsid w:val="009568A1"/>
    <w:rsid w:val="00993AAE"/>
    <w:rsid w:val="009949A3"/>
    <w:rsid w:val="00A22C05"/>
    <w:rsid w:val="00A24CA9"/>
    <w:rsid w:val="00A35A7A"/>
    <w:rsid w:val="00A45021"/>
    <w:rsid w:val="00A60066"/>
    <w:rsid w:val="00A63938"/>
    <w:rsid w:val="00A837B1"/>
    <w:rsid w:val="00AA11CD"/>
    <w:rsid w:val="00AA15D4"/>
    <w:rsid w:val="00AA456C"/>
    <w:rsid w:val="00AC5BA8"/>
    <w:rsid w:val="00B044AB"/>
    <w:rsid w:val="00B14574"/>
    <w:rsid w:val="00B25C19"/>
    <w:rsid w:val="00B27B58"/>
    <w:rsid w:val="00B35F3A"/>
    <w:rsid w:val="00B4622D"/>
    <w:rsid w:val="00B60C43"/>
    <w:rsid w:val="00BA2F66"/>
    <w:rsid w:val="00BF44E0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0937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93D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C53"/>
    <w:rPr>
      <w:rFonts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link w:val="NormalWebChar"/>
    <w:uiPriority w:val="99"/>
    <w:rsid w:val="0014293D"/>
    <w:pPr>
      <w:ind w:left="835"/>
    </w:pPr>
    <w:rPr>
      <w:spacing w:val="-5"/>
      <w:szCs w:val="20"/>
      <w:lang w:eastAsia="en-US"/>
    </w:rPr>
  </w:style>
  <w:style w:type="character" w:customStyle="1" w:styleId="NormalWebChar">
    <w:name w:val="Normal (Web) Char"/>
    <w:link w:val="NormalWeb"/>
    <w:uiPriority w:val="99"/>
    <w:locked/>
    <w:rsid w:val="0014293D"/>
    <w:rPr>
      <w:spacing w:val="-5"/>
      <w:sz w:val="24"/>
      <w:lang w:val="pl-PL" w:eastAsia="en-US"/>
    </w:rPr>
  </w:style>
  <w:style w:type="paragraph" w:styleId="BlockText">
    <w:name w:val="Block Text"/>
    <w:basedOn w:val="Normal"/>
    <w:uiPriority w:val="99"/>
    <w:rsid w:val="00BA2F66"/>
    <w:pPr>
      <w:ind w:left="5400" w:right="252"/>
      <w:jc w:val="center"/>
    </w:pPr>
    <w:rPr>
      <w:i/>
      <w:sz w:val="22"/>
      <w:szCs w:val="16"/>
    </w:rPr>
  </w:style>
  <w:style w:type="paragraph" w:styleId="Header">
    <w:name w:val="header"/>
    <w:basedOn w:val="Normal"/>
    <w:link w:val="HeaderChar"/>
    <w:uiPriority w:val="99"/>
    <w:rsid w:val="00A6006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0066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A60066"/>
    <w:rPr>
      <w:sz w:val="20"/>
      <w:szCs w:val="20"/>
    </w:rPr>
  </w:style>
  <w:style w:type="character" w:customStyle="1" w:styleId="ZnakZnak6">
    <w:name w:val="Znak Znak6"/>
    <w:uiPriority w:val="99"/>
    <w:locked/>
    <w:rsid w:val="00D66F9D"/>
    <w:rPr>
      <w:sz w:val="24"/>
      <w:lang w:val="pl-PL" w:eastAsia="pl-PL"/>
    </w:rPr>
  </w:style>
  <w:style w:type="character" w:customStyle="1" w:styleId="ZnakZnak61">
    <w:name w:val="Znak Znak61"/>
    <w:uiPriority w:val="99"/>
    <w:rsid w:val="00506A76"/>
    <w:rPr>
      <w:sz w:val="24"/>
      <w:lang w:val="pl-PL" w:eastAsia="pl-PL"/>
    </w:rPr>
  </w:style>
  <w:style w:type="character" w:customStyle="1" w:styleId="ZnakZnak1">
    <w:name w:val="Znak Znak1"/>
    <w:uiPriority w:val="99"/>
    <w:rsid w:val="00C02A99"/>
    <w:rPr>
      <w:sz w:val="24"/>
      <w:lang w:val="pl-PL" w:eastAsia="pl-PL"/>
    </w:rPr>
  </w:style>
  <w:style w:type="character" w:customStyle="1" w:styleId="BodyTextChar">
    <w:name w:val="Body Text Char"/>
    <w:uiPriority w:val="99"/>
    <w:locked/>
    <w:rsid w:val="00E62FC4"/>
    <w:rPr>
      <w:rFonts w:ascii="Calibri" w:hAnsi="Calibri"/>
      <w:sz w:val="22"/>
      <w:lang w:val="pl-PL" w:eastAsia="en-US"/>
    </w:rPr>
  </w:style>
  <w:style w:type="paragraph" w:styleId="BodyText">
    <w:name w:val="Body Text"/>
    <w:basedOn w:val="Normal"/>
    <w:link w:val="BodyTextChar1"/>
    <w:uiPriority w:val="99"/>
    <w:rsid w:val="00E62FC4"/>
    <w:pPr>
      <w:spacing w:before="120" w:after="120" w:line="264" w:lineRule="atLeast"/>
      <w:jc w:val="both"/>
    </w:pPr>
    <w:rPr>
      <w:rFonts w:ascii="Calibri" w:hAnsi="Calibri"/>
      <w:sz w:val="22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26FC6"/>
    <w:rPr>
      <w:rFonts w:cs="Times New Roman"/>
      <w:sz w:val="24"/>
      <w:szCs w:val="24"/>
    </w:rPr>
  </w:style>
  <w:style w:type="character" w:customStyle="1" w:styleId="ZnakZnak5">
    <w:name w:val="Znak Znak5"/>
    <w:uiPriority w:val="99"/>
    <w:rsid w:val="0076647A"/>
    <w:rPr>
      <w:sz w:val="24"/>
      <w:lang w:val="pl-PL" w:eastAsia="pl-PL"/>
    </w:rPr>
  </w:style>
  <w:style w:type="character" w:customStyle="1" w:styleId="ZnakZnak51">
    <w:name w:val="Znak Znak51"/>
    <w:uiPriority w:val="99"/>
    <w:locked/>
    <w:rsid w:val="003816BC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rsid w:val="003265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265A0"/>
    <w:rPr>
      <w:rFonts w:cs="Times New Roman"/>
      <w:sz w:val="24"/>
    </w:rPr>
  </w:style>
  <w:style w:type="paragraph" w:styleId="DocumentMap">
    <w:name w:val="Document Map"/>
    <w:basedOn w:val="Normal"/>
    <w:link w:val="DocumentMapChar"/>
    <w:uiPriority w:val="99"/>
    <w:semiHidden/>
    <w:rsid w:val="004332E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05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05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328</Words>
  <Characters>1974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Irena</dc:creator>
  <cp:keywords/>
  <dc:description/>
  <cp:lastModifiedBy>psitnik</cp:lastModifiedBy>
  <cp:revision>3</cp:revision>
  <cp:lastPrinted>2023-01-19T11:39:00Z</cp:lastPrinted>
  <dcterms:created xsi:type="dcterms:W3CDTF">2023-01-19T11:23:00Z</dcterms:created>
  <dcterms:modified xsi:type="dcterms:W3CDTF">2023-01-19T11:39:00Z</dcterms:modified>
</cp:coreProperties>
</file>