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088" w:rsidRDefault="00E34088" w:rsidP="00850FD0">
      <w:pPr>
        <w:pStyle w:val="NormalWeb"/>
        <w:ind w:left="0"/>
        <w:rPr>
          <w:rFonts w:ascii="Arial" w:hAnsi="Arial" w:cs="Arial"/>
          <w:sz w:val="20"/>
        </w:rPr>
      </w:pPr>
    </w:p>
    <w:p w:rsidR="00E34088" w:rsidRDefault="00E34088" w:rsidP="00850FD0">
      <w:pPr>
        <w:pStyle w:val="NormalWeb"/>
        <w:ind w:left="0"/>
        <w:rPr>
          <w:rFonts w:ascii="Arial" w:hAnsi="Arial" w:cs="Arial"/>
          <w:sz w:val="20"/>
        </w:rPr>
      </w:pPr>
    </w:p>
    <w:p w:rsidR="00E34088" w:rsidRPr="00F67A55" w:rsidRDefault="00E34088" w:rsidP="009E31F9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</w:t>
      </w:r>
      <w:r>
        <w:rPr>
          <w:rFonts w:ascii="Arial" w:hAnsi="Arial" w:cs="Arial"/>
          <w:b/>
        </w:rPr>
        <w:t xml:space="preserve">Dzierżawy </w:t>
      </w:r>
      <w:r w:rsidRPr="00F67A55">
        <w:rPr>
          <w:rFonts w:ascii="Arial" w:hAnsi="Arial" w:cs="Arial"/>
          <w:b/>
        </w:rPr>
        <w:t xml:space="preserve">nr …/ </w:t>
      </w:r>
      <w:r>
        <w:rPr>
          <w:rFonts w:ascii="Arial" w:hAnsi="Arial" w:cs="Arial"/>
          <w:b/>
        </w:rPr>
        <w:t xml:space="preserve">23 (Załącznik nr 5) </w:t>
      </w:r>
    </w:p>
    <w:p w:rsidR="00E34088" w:rsidRDefault="00E34088" w:rsidP="009E31F9">
      <w:pPr>
        <w:jc w:val="both"/>
        <w:rPr>
          <w:rFonts w:ascii="Arial" w:hAnsi="Arial" w:cs="Arial"/>
          <w:sz w:val="20"/>
          <w:szCs w:val="20"/>
        </w:rPr>
      </w:pPr>
    </w:p>
    <w:p w:rsidR="00E34088" w:rsidRPr="00F67A55" w:rsidRDefault="00E34088" w:rsidP="009E31F9">
      <w:pPr>
        <w:jc w:val="both"/>
        <w:rPr>
          <w:rFonts w:ascii="Arial" w:hAnsi="Arial" w:cs="Arial"/>
          <w:sz w:val="20"/>
          <w:szCs w:val="20"/>
        </w:rPr>
      </w:pPr>
    </w:p>
    <w:p w:rsidR="00E34088" w:rsidRPr="004B10F5" w:rsidRDefault="00E34088" w:rsidP="009E31F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E34088" w:rsidRDefault="00E34088" w:rsidP="009E31F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Postępowania o udzielenie zamówienia publicznego o wartości poniżej 130. 000 zł, wyłączonego z obowiązku stosowania ustawy z dnia 11.09.2019 r. - Prawo zamówień publicznych (Dz. U. z 2019 r. poz. 2019) z późn. zm., o których mowa w art. 2 ust. 1 pkt 1</w:t>
      </w:r>
      <w:r>
        <w:rPr>
          <w:rFonts w:ascii="Arial" w:hAnsi="Arial" w:cs="Arial"/>
          <w:sz w:val="22"/>
          <w:szCs w:val="22"/>
        </w:rPr>
        <w:t xml:space="preserve">. </w:t>
      </w:r>
    </w:p>
    <w:p w:rsidR="00E34088" w:rsidRDefault="00E34088" w:rsidP="009E31F9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pomiędzy</w:t>
      </w:r>
    </w:p>
    <w:p w:rsidR="00E34088" w:rsidRDefault="00E34088" w:rsidP="009E31F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publicznym zakładem opieki zdrowotnej pn. Zespół Opieki Zdrowotnej w Oławie,                          z siedzibą:  55-200 Oława, ul. Baczyńskiego 1,</w:t>
      </w:r>
    </w:p>
    <w:p w:rsidR="00E34088" w:rsidRDefault="00E34088" w:rsidP="009E31F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IX Wydział Gospodarczy Krajowego Rejestru Sądowego pod numerem 0000162172, </w:t>
      </w:r>
    </w:p>
    <w:p w:rsidR="00E34088" w:rsidRDefault="00E34088" w:rsidP="009E31F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zwanym dalej </w:t>
      </w:r>
      <w:r>
        <w:rPr>
          <w:rFonts w:ascii="Arial" w:hAnsi="Arial" w:cs="Arial"/>
          <w:b/>
          <w:sz w:val="20"/>
          <w:szCs w:val="20"/>
        </w:rPr>
        <w:t>„Zamawiającym</w:t>
      </w:r>
      <w:r>
        <w:rPr>
          <w:rFonts w:ascii="Arial" w:hAnsi="Arial" w:cs="Arial"/>
          <w:sz w:val="20"/>
          <w:szCs w:val="20"/>
        </w:rPr>
        <w:t xml:space="preserve">”, </w:t>
      </w:r>
    </w:p>
    <w:p w:rsidR="00E34088" w:rsidRDefault="00E34088" w:rsidP="009E31F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imieniu, którego działa:</w:t>
      </w:r>
    </w:p>
    <w:p w:rsidR="00E34088" w:rsidRDefault="00E34088" w:rsidP="009E31F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Dyrektor - Andrzej Dronsejko</w:t>
      </w:r>
    </w:p>
    <w:p w:rsidR="00E34088" w:rsidRPr="004B10F5" w:rsidRDefault="00E34088" w:rsidP="009E31F9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E34088" w:rsidRPr="004B10F5" w:rsidRDefault="00E34088" w:rsidP="009E31F9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E34088" w:rsidRPr="004B10F5" w:rsidRDefault="00E34088" w:rsidP="009E31F9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E34088" w:rsidRPr="004B10F5" w:rsidRDefault="00E34088" w:rsidP="009E31F9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E34088" w:rsidRPr="004B10F5" w:rsidRDefault="00E34088" w:rsidP="009E31F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E34088" w:rsidRPr="004B10F5" w:rsidRDefault="00E34088" w:rsidP="009E31F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E34088" w:rsidRPr="004B10F5" w:rsidRDefault="00E34088" w:rsidP="009E31F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E34088" w:rsidRPr="004B10F5" w:rsidRDefault="00E34088" w:rsidP="009E31F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E34088" w:rsidRPr="009E31F9" w:rsidRDefault="00E34088" w:rsidP="009E31F9">
      <w:pPr>
        <w:jc w:val="center"/>
        <w:rPr>
          <w:rFonts w:ascii="Arial" w:hAnsi="Arial" w:cs="Arial"/>
          <w:b/>
          <w:sz w:val="20"/>
          <w:szCs w:val="20"/>
        </w:rPr>
      </w:pPr>
      <w:r w:rsidRPr="009E31F9">
        <w:rPr>
          <w:rFonts w:ascii="Arial" w:hAnsi="Arial" w:cs="Arial"/>
          <w:b/>
          <w:sz w:val="20"/>
          <w:szCs w:val="20"/>
        </w:rPr>
        <w:t>§ 1</w:t>
      </w:r>
    </w:p>
    <w:p w:rsidR="00E34088" w:rsidRPr="009E31F9" w:rsidRDefault="00E34088" w:rsidP="009E31F9">
      <w:pPr>
        <w:pStyle w:val="Header"/>
        <w:jc w:val="both"/>
        <w:outlineLvl w:val="0"/>
        <w:rPr>
          <w:rFonts w:ascii="Arial" w:hAnsi="Arial" w:cs="Arial"/>
          <w:sz w:val="20"/>
          <w:szCs w:val="20"/>
        </w:rPr>
      </w:pPr>
    </w:p>
    <w:p w:rsidR="00E34088" w:rsidRPr="009E31F9" w:rsidRDefault="00E34088" w:rsidP="009E31F9">
      <w:pPr>
        <w:jc w:val="both"/>
        <w:rPr>
          <w:rFonts w:ascii="Arial" w:hAnsi="Arial" w:cs="Arial"/>
          <w:sz w:val="20"/>
          <w:szCs w:val="20"/>
        </w:rPr>
      </w:pPr>
      <w:r w:rsidRPr="009E31F9">
        <w:rPr>
          <w:rFonts w:ascii="Arial" w:hAnsi="Arial" w:cs="Arial"/>
          <w:sz w:val="20"/>
          <w:szCs w:val="20"/>
        </w:rPr>
        <w:t xml:space="preserve">1. Zamawiający, zgodnie z przeprowadzonym zapytaniem </w:t>
      </w:r>
      <w:r w:rsidRPr="009E31F9">
        <w:rPr>
          <w:rFonts w:ascii="Arial" w:hAnsi="Arial" w:cs="Arial"/>
          <w:bCs/>
          <w:sz w:val="20"/>
          <w:szCs w:val="20"/>
        </w:rPr>
        <w:t>na:</w:t>
      </w:r>
      <w:r w:rsidRPr="009E31F9">
        <w:rPr>
          <w:rFonts w:ascii="Arial" w:hAnsi="Arial" w:cs="Arial"/>
          <w:b/>
          <w:bCs/>
          <w:sz w:val="20"/>
          <w:szCs w:val="20"/>
        </w:rPr>
        <w:t xml:space="preserve"> </w:t>
      </w:r>
      <w:r w:rsidRPr="009E31F9">
        <w:rPr>
          <w:rFonts w:ascii="Arial" w:hAnsi="Arial" w:cs="Arial"/>
          <w:b/>
          <w:sz w:val="20"/>
          <w:szCs w:val="20"/>
        </w:rPr>
        <w:t>Dostawa i dzierżawa zbiornika wraz z oprzyrządowaniem na ciekły tlen medyczny</w:t>
      </w:r>
      <w:r w:rsidRPr="009E31F9">
        <w:rPr>
          <w:rFonts w:ascii="Arial" w:hAnsi="Arial" w:cs="Arial"/>
          <w:b/>
          <w:bCs/>
          <w:sz w:val="20"/>
          <w:szCs w:val="20"/>
        </w:rPr>
        <w:t>, znak sprawy ZOZ/DZP/ZO/</w:t>
      </w:r>
      <w:r>
        <w:rPr>
          <w:rFonts w:ascii="Arial" w:hAnsi="Arial" w:cs="Arial"/>
          <w:b/>
          <w:bCs/>
          <w:sz w:val="20"/>
          <w:szCs w:val="20"/>
        </w:rPr>
        <w:t>7</w:t>
      </w:r>
      <w:r w:rsidRPr="009E31F9">
        <w:rPr>
          <w:rFonts w:ascii="Arial" w:hAnsi="Arial" w:cs="Arial"/>
          <w:b/>
          <w:bCs/>
          <w:sz w:val="20"/>
          <w:szCs w:val="20"/>
        </w:rPr>
        <w:t>/23.</w:t>
      </w:r>
    </w:p>
    <w:p w:rsidR="00E34088" w:rsidRPr="009E31F9" w:rsidRDefault="00E34088" w:rsidP="00850FD0">
      <w:pPr>
        <w:pStyle w:val="NormalWeb"/>
        <w:ind w:left="0"/>
        <w:rPr>
          <w:rFonts w:ascii="Arial" w:hAnsi="Arial" w:cs="Arial"/>
          <w:sz w:val="20"/>
        </w:rPr>
      </w:pPr>
    </w:p>
    <w:p w:rsidR="00E34088" w:rsidRPr="009E31F9" w:rsidRDefault="00E34088" w:rsidP="00A11574">
      <w:pPr>
        <w:rPr>
          <w:rFonts w:ascii="Arial" w:hAnsi="Arial" w:cs="Arial"/>
          <w:sz w:val="20"/>
          <w:szCs w:val="20"/>
        </w:rPr>
      </w:pPr>
      <w:r w:rsidRPr="009E31F9">
        <w:rPr>
          <w:rFonts w:ascii="Arial" w:hAnsi="Arial" w:cs="Arial"/>
          <w:sz w:val="20"/>
          <w:szCs w:val="20"/>
        </w:rPr>
        <w:t xml:space="preserve">Wydzierżawiający zobowiązuje się do oddania w dzierżawę: </w:t>
      </w:r>
    </w:p>
    <w:p w:rsidR="00E34088" w:rsidRDefault="00E34088" w:rsidP="00A9559B">
      <w:pPr>
        <w:outlineLvl w:val="0"/>
        <w:rPr>
          <w:rFonts w:ascii="Arial" w:hAnsi="Arial" w:cs="Arial"/>
          <w:sz w:val="20"/>
          <w:szCs w:val="20"/>
        </w:rPr>
      </w:pPr>
      <w:r w:rsidRPr="009E31F9">
        <w:rPr>
          <w:rFonts w:ascii="Arial" w:hAnsi="Arial" w:cs="Arial"/>
          <w:b/>
          <w:sz w:val="20"/>
          <w:szCs w:val="20"/>
        </w:rPr>
        <w:t>Zbiornik na ciekły tlen</w:t>
      </w:r>
      <w:r>
        <w:rPr>
          <w:rFonts w:ascii="Arial" w:hAnsi="Arial" w:cs="Arial"/>
          <w:b/>
          <w:sz w:val="20"/>
          <w:szCs w:val="20"/>
        </w:rPr>
        <w:t xml:space="preserve"> medycznym</w:t>
      </w:r>
      <w:r w:rsidRPr="009E31F9">
        <w:rPr>
          <w:rFonts w:ascii="Arial" w:hAnsi="Arial" w:cs="Arial"/>
          <w:b/>
          <w:sz w:val="20"/>
          <w:szCs w:val="20"/>
        </w:rPr>
        <w:t xml:space="preserve"> wraz z oprzyrządowaniem</w:t>
      </w:r>
      <w:r>
        <w:rPr>
          <w:rFonts w:ascii="Arial" w:hAnsi="Arial" w:cs="Arial"/>
          <w:b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który spełnia wymagania opisane w </w:t>
      </w:r>
      <w:r>
        <w:rPr>
          <w:rFonts w:ascii="Arial" w:hAnsi="Arial" w:cs="Arial"/>
          <w:b/>
          <w:sz w:val="20"/>
          <w:szCs w:val="20"/>
        </w:rPr>
        <w:t>Z</w:t>
      </w:r>
      <w:r w:rsidRPr="009E31F9">
        <w:rPr>
          <w:rFonts w:ascii="Arial" w:hAnsi="Arial" w:cs="Arial"/>
          <w:b/>
          <w:sz w:val="20"/>
          <w:szCs w:val="20"/>
        </w:rPr>
        <w:t>ałącznik</w:t>
      </w:r>
      <w:r>
        <w:rPr>
          <w:rFonts w:ascii="Arial" w:hAnsi="Arial" w:cs="Arial"/>
          <w:b/>
          <w:sz w:val="20"/>
          <w:szCs w:val="20"/>
        </w:rPr>
        <w:t xml:space="preserve">u </w:t>
      </w:r>
      <w:r w:rsidRPr="009E31F9">
        <w:rPr>
          <w:rFonts w:ascii="Arial" w:hAnsi="Arial" w:cs="Arial"/>
          <w:b/>
          <w:sz w:val="20"/>
          <w:szCs w:val="20"/>
        </w:rPr>
        <w:t>nr 2</w:t>
      </w:r>
      <w:r>
        <w:rPr>
          <w:rFonts w:ascii="Arial" w:hAnsi="Arial" w:cs="Arial"/>
          <w:sz w:val="20"/>
          <w:szCs w:val="20"/>
        </w:rPr>
        <w:t xml:space="preserve"> - Opisem przedmiotu zamówienia.</w:t>
      </w:r>
      <w:r w:rsidRPr="009E31F9">
        <w:rPr>
          <w:rFonts w:ascii="Arial" w:hAnsi="Arial" w:cs="Arial"/>
          <w:sz w:val="20"/>
          <w:szCs w:val="20"/>
        </w:rPr>
        <w:t xml:space="preserve"> </w:t>
      </w:r>
    </w:p>
    <w:p w:rsidR="00E34088" w:rsidRPr="009E31F9" w:rsidRDefault="00E34088" w:rsidP="009E31F9">
      <w:pPr>
        <w:outlineLvl w:val="0"/>
        <w:rPr>
          <w:rFonts w:ascii="Arial" w:hAnsi="Arial" w:cs="Arial"/>
          <w:b/>
          <w:sz w:val="20"/>
          <w:szCs w:val="20"/>
        </w:rPr>
      </w:pPr>
    </w:p>
    <w:p w:rsidR="00E34088" w:rsidRPr="009E31F9" w:rsidRDefault="00E34088" w:rsidP="00A11574">
      <w:pPr>
        <w:pStyle w:val="BodyTextIndent2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E34088" w:rsidRPr="00DC1E32" w:rsidRDefault="00E34088" w:rsidP="00A11574">
      <w:pPr>
        <w:pStyle w:val="BodyTextIndent2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9E31F9">
        <w:rPr>
          <w:rFonts w:ascii="Arial" w:hAnsi="Arial" w:cs="Arial"/>
          <w:sz w:val="20"/>
          <w:szCs w:val="20"/>
        </w:rPr>
        <w:t>2. Wydzierżawiający dostarczy, zainstaluje, uruchomi</w:t>
      </w:r>
      <w:r>
        <w:rPr>
          <w:rFonts w:ascii="Arial" w:hAnsi="Arial" w:cs="Arial"/>
          <w:sz w:val="20"/>
          <w:szCs w:val="20"/>
        </w:rPr>
        <w:t xml:space="preserve"> </w:t>
      </w:r>
      <w:r w:rsidRPr="009E31F9">
        <w:rPr>
          <w:rFonts w:ascii="Arial" w:hAnsi="Arial" w:cs="Arial"/>
          <w:sz w:val="20"/>
          <w:szCs w:val="20"/>
        </w:rPr>
        <w:t>wraz z uzyskaniem pozwolenia na użytkowanie zbiornik na tlen ciekły wraz</w:t>
      </w:r>
      <w:r w:rsidRPr="00DC1E32">
        <w:rPr>
          <w:rFonts w:ascii="Arial" w:hAnsi="Arial" w:cs="Arial"/>
          <w:sz w:val="20"/>
          <w:szCs w:val="20"/>
        </w:rPr>
        <w:t xml:space="preserve"> z niezbęd</w:t>
      </w:r>
      <w:r>
        <w:rPr>
          <w:rFonts w:ascii="Arial" w:hAnsi="Arial" w:cs="Arial"/>
          <w:sz w:val="20"/>
          <w:szCs w:val="20"/>
        </w:rPr>
        <w:t xml:space="preserve">nym oprzyrządowaniem </w:t>
      </w:r>
      <w:r w:rsidRPr="00DC1E32">
        <w:rPr>
          <w:rFonts w:ascii="Arial" w:hAnsi="Arial" w:cs="Arial"/>
          <w:sz w:val="20"/>
          <w:szCs w:val="20"/>
        </w:rPr>
        <w:t>w miejscu wskazanym przez Dzierżawcę.</w:t>
      </w:r>
    </w:p>
    <w:p w:rsidR="00E34088" w:rsidRPr="00DC1E32" w:rsidRDefault="00E34088" w:rsidP="00A11574">
      <w:pPr>
        <w:pStyle w:val="BodyTextIndent2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DC1E32">
        <w:rPr>
          <w:rFonts w:ascii="Arial" w:hAnsi="Arial" w:cs="Arial"/>
          <w:sz w:val="20"/>
          <w:szCs w:val="20"/>
        </w:rPr>
        <w:t>Odbiór urządzeń nastąpi w siedzibie Dzierżaw</w:t>
      </w:r>
      <w:r>
        <w:rPr>
          <w:rFonts w:ascii="Arial" w:hAnsi="Arial" w:cs="Arial"/>
          <w:sz w:val="20"/>
          <w:szCs w:val="20"/>
        </w:rPr>
        <w:t>cy przez jego upoważnionych pracowników</w:t>
      </w:r>
      <w:r w:rsidRPr="00DC1E32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zostanie </w:t>
      </w:r>
      <w:r w:rsidRPr="00DC1E32">
        <w:rPr>
          <w:rFonts w:ascii="Arial" w:hAnsi="Arial" w:cs="Arial"/>
          <w:sz w:val="20"/>
          <w:szCs w:val="20"/>
        </w:rPr>
        <w:t xml:space="preserve">potwierdzony protokołem zdawczo-odbiorczym. </w:t>
      </w:r>
    </w:p>
    <w:p w:rsidR="00E34088" w:rsidRDefault="00E34088" w:rsidP="00A11574">
      <w:pPr>
        <w:ind w:left="360" w:hanging="360"/>
        <w:rPr>
          <w:rFonts w:ascii="Arial" w:hAnsi="Arial" w:cs="Arial"/>
          <w:sz w:val="20"/>
          <w:szCs w:val="20"/>
        </w:rPr>
      </w:pPr>
    </w:p>
    <w:p w:rsidR="00E34088" w:rsidRDefault="00E34088" w:rsidP="000F691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Wydzierżawiający d</w:t>
      </w:r>
      <w:r w:rsidRPr="00850FD0">
        <w:rPr>
          <w:rFonts w:ascii="Arial" w:hAnsi="Arial" w:cs="Arial"/>
          <w:sz w:val="20"/>
          <w:szCs w:val="20"/>
        </w:rPr>
        <w:t xml:space="preserve">okona </w:t>
      </w:r>
      <w:r>
        <w:rPr>
          <w:rFonts w:ascii="Arial" w:hAnsi="Arial" w:cs="Arial"/>
          <w:sz w:val="20"/>
          <w:szCs w:val="20"/>
        </w:rPr>
        <w:t xml:space="preserve">dostarczenia i </w:t>
      </w:r>
      <w:r w:rsidRPr="00850FD0">
        <w:rPr>
          <w:rFonts w:ascii="Arial" w:hAnsi="Arial" w:cs="Arial"/>
          <w:sz w:val="20"/>
          <w:szCs w:val="20"/>
        </w:rPr>
        <w:t xml:space="preserve">instalacji </w:t>
      </w:r>
      <w:r>
        <w:rPr>
          <w:rFonts w:ascii="Arial" w:hAnsi="Arial" w:cs="Arial"/>
          <w:sz w:val="20"/>
          <w:szCs w:val="20"/>
        </w:rPr>
        <w:t xml:space="preserve">zbiornika wraz z oprzyrządowaniem </w:t>
      </w:r>
      <w:r w:rsidRPr="00850FD0">
        <w:rPr>
          <w:rFonts w:ascii="Arial" w:hAnsi="Arial" w:cs="Arial"/>
          <w:sz w:val="20"/>
          <w:szCs w:val="20"/>
        </w:rPr>
        <w:t>w miejscu wskazanym przez Dzierżawcę na swój koszt</w:t>
      </w:r>
      <w:r>
        <w:rPr>
          <w:rFonts w:ascii="Arial" w:hAnsi="Arial" w:cs="Arial"/>
          <w:sz w:val="20"/>
          <w:szCs w:val="20"/>
        </w:rPr>
        <w:t>, który został wliczony w cenę oferty</w:t>
      </w:r>
      <w:r w:rsidRPr="00850FD0">
        <w:rPr>
          <w:rFonts w:ascii="Arial" w:hAnsi="Arial" w:cs="Arial"/>
          <w:sz w:val="20"/>
          <w:szCs w:val="20"/>
        </w:rPr>
        <w:t xml:space="preserve">. </w:t>
      </w:r>
    </w:p>
    <w:p w:rsidR="00E34088" w:rsidRDefault="00E34088" w:rsidP="000F691D">
      <w:pPr>
        <w:rPr>
          <w:rFonts w:ascii="Arial" w:hAnsi="Arial" w:cs="Arial"/>
          <w:sz w:val="20"/>
          <w:szCs w:val="20"/>
        </w:rPr>
      </w:pPr>
    </w:p>
    <w:p w:rsidR="00E34088" w:rsidRDefault="00E34088" w:rsidP="000F691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81164F">
        <w:rPr>
          <w:rFonts w:ascii="Arial" w:hAnsi="Arial" w:cs="Arial"/>
          <w:sz w:val="20"/>
          <w:szCs w:val="20"/>
        </w:rPr>
        <w:t>Wydzierżawiający</w:t>
      </w:r>
      <w:r>
        <w:rPr>
          <w:rFonts w:ascii="Arial" w:hAnsi="Arial" w:cs="Arial"/>
          <w:sz w:val="20"/>
          <w:szCs w:val="20"/>
        </w:rPr>
        <w:t xml:space="preserve"> dokona pierwszego, pełnego załadunku zbiornika ciekłym tlenem  (cenę pierwszego tankowania należy wliczyć w cenę oferty), </w:t>
      </w:r>
      <w:r w:rsidRPr="001B0534">
        <w:rPr>
          <w:rFonts w:ascii="Arial" w:hAnsi="Arial" w:cs="Arial"/>
          <w:sz w:val="20"/>
          <w:szCs w:val="20"/>
        </w:rPr>
        <w:t>wykonania wszelkich niezbędnych badań</w:t>
      </w:r>
      <w:r>
        <w:rPr>
          <w:rFonts w:ascii="Arial" w:hAnsi="Arial" w:cs="Arial"/>
          <w:sz w:val="20"/>
          <w:szCs w:val="20"/>
        </w:rPr>
        <w:t xml:space="preserve"> i dopuszczenie do eksploatacji.</w:t>
      </w:r>
    </w:p>
    <w:p w:rsidR="00E34088" w:rsidRDefault="00E34088" w:rsidP="000F691D">
      <w:pPr>
        <w:rPr>
          <w:rFonts w:ascii="Arial" w:hAnsi="Arial" w:cs="Arial"/>
          <w:sz w:val="20"/>
          <w:szCs w:val="20"/>
        </w:rPr>
      </w:pPr>
    </w:p>
    <w:p w:rsidR="00E34088" w:rsidRPr="00850FD0" w:rsidRDefault="00E34088" w:rsidP="000F691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Wydzierżawiający oczekuje wyłącznie jednokrotnego tankowania zbiornika ze strony Wykonawcy w całym okresie trwania umowy. Jednokrotne tankowanie będzie miało miejsce do dnia ……….. Kolejne tankowania zbiornika są przedmiotem odrębnej umowy z innym podmiotem. </w:t>
      </w:r>
    </w:p>
    <w:p w:rsidR="00E34088" w:rsidRDefault="00E34088" w:rsidP="000F691D">
      <w:pPr>
        <w:rPr>
          <w:rFonts w:ascii="Arial" w:hAnsi="Arial" w:cs="Arial"/>
          <w:sz w:val="20"/>
          <w:szCs w:val="20"/>
        </w:rPr>
      </w:pPr>
    </w:p>
    <w:p w:rsidR="00E34088" w:rsidRPr="00A950C5" w:rsidRDefault="00E34088" w:rsidP="00A950C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A950C5">
        <w:rPr>
          <w:rFonts w:ascii="Arial" w:hAnsi="Arial" w:cs="Arial"/>
          <w:sz w:val="20"/>
          <w:szCs w:val="20"/>
        </w:rPr>
        <w:t>. Wydzierżawiając</w:t>
      </w:r>
      <w:r>
        <w:rPr>
          <w:rFonts w:ascii="Arial" w:hAnsi="Arial" w:cs="Arial"/>
          <w:sz w:val="20"/>
          <w:szCs w:val="20"/>
        </w:rPr>
        <w:t>y</w:t>
      </w:r>
      <w:r w:rsidRPr="00A950C5">
        <w:rPr>
          <w:rFonts w:ascii="Arial" w:hAnsi="Arial" w:cs="Arial"/>
          <w:sz w:val="20"/>
          <w:szCs w:val="20"/>
        </w:rPr>
        <w:t xml:space="preserve"> wraz z przekazaniem urządzeń zobowiązany jest przekazać </w:t>
      </w:r>
      <w:r>
        <w:rPr>
          <w:rFonts w:ascii="Arial" w:hAnsi="Arial" w:cs="Arial"/>
          <w:sz w:val="20"/>
          <w:szCs w:val="20"/>
        </w:rPr>
        <w:t>Dzierżawcy</w:t>
      </w:r>
      <w:r w:rsidRPr="00A950C5">
        <w:rPr>
          <w:rFonts w:ascii="Arial" w:hAnsi="Arial" w:cs="Arial"/>
          <w:sz w:val="20"/>
          <w:szCs w:val="20"/>
        </w:rPr>
        <w:t xml:space="preserve"> wszystkie dokumenty związane z urządzeniem, w tym m.in. instrukcję obsługi i użytkowania, dopuszczenie UDT do stosowania,</w:t>
      </w:r>
      <w:r>
        <w:rPr>
          <w:rFonts w:ascii="Arial" w:hAnsi="Arial" w:cs="Arial"/>
          <w:sz w:val="20"/>
          <w:szCs w:val="20"/>
        </w:rPr>
        <w:t xml:space="preserve"> dokumentację</w:t>
      </w:r>
      <w:r w:rsidRPr="00A950C5">
        <w:rPr>
          <w:rFonts w:ascii="Arial" w:hAnsi="Arial" w:cs="Arial"/>
          <w:sz w:val="20"/>
          <w:szCs w:val="20"/>
        </w:rPr>
        <w:t xml:space="preserve"> powykonawczą oraz przeprowadzić w siedzibie Dzierżawcy szkolenie personelu medycznego osób wskazanych przez Dzierża</w:t>
      </w:r>
      <w:r>
        <w:rPr>
          <w:rFonts w:ascii="Arial" w:hAnsi="Arial" w:cs="Arial"/>
          <w:sz w:val="20"/>
          <w:szCs w:val="20"/>
        </w:rPr>
        <w:t>wcę</w:t>
      </w:r>
      <w:r w:rsidRPr="00A950C5">
        <w:rPr>
          <w:rFonts w:ascii="Arial" w:hAnsi="Arial" w:cs="Arial"/>
          <w:sz w:val="20"/>
          <w:szCs w:val="20"/>
        </w:rPr>
        <w:t>.</w:t>
      </w:r>
    </w:p>
    <w:p w:rsidR="00E34088" w:rsidRPr="000F691D" w:rsidRDefault="00E34088" w:rsidP="000F691D">
      <w:pPr>
        <w:rPr>
          <w:rFonts w:ascii="Arial" w:hAnsi="Arial" w:cs="Arial"/>
          <w:sz w:val="20"/>
          <w:szCs w:val="20"/>
        </w:rPr>
      </w:pPr>
    </w:p>
    <w:p w:rsidR="00E34088" w:rsidRDefault="00E34088" w:rsidP="00B847B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7.</w:t>
      </w:r>
      <w:r w:rsidRPr="00850FD0">
        <w:rPr>
          <w:rFonts w:ascii="Arial" w:hAnsi="Arial" w:cs="Arial"/>
          <w:sz w:val="20"/>
          <w:szCs w:val="20"/>
        </w:rPr>
        <w:t xml:space="preserve">Wydzierżawiający zobowiązuje się </w:t>
      </w:r>
      <w:r>
        <w:rPr>
          <w:rFonts w:ascii="Arial" w:hAnsi="Arial" w:cs="Arial"/>
          <w:sz w:val="20"/>
          <w:szCs w:val="20"/>
        </w:rPr>
        <w:t>z</w:t>
      </w:r>
      <w:r w:rsidRPr="003547E5">
        <w:rPr>
          <w:rFonts w:ascii="Arial" w:hAnsi="Arial" w:cs="Arial"/>
          <w:sz w:val="20"/>
          <w:szCs w:val="20"/>
        </w:rPr>
        <w:t>agwarantowa</w:t>
      </w:r>
      <w:r>
        <w:rPr>
          <w:rFonts w:ascii="Arial" w:hAnsi="Arial" w:cs="Arial"/>
          <w:sz w:val="20"/>
          <w:szCs w:val="20"/>
        </w:rPr>
        <w:t>ć</w:t>
      </w:r>
      <w:r w:rsidRPr="003547E5">
        <w:rPr>
          <w:rFonts w:ascii="Arial" w:hAnsi="Arial" w:cs="Arial"/>
          <w:sz w:val="20"/>
          <w:szCs w:val="20"/>
        </w:rPr>
        <w:t xml:space="preserve"> oraz sprawowa</w:t>
      </w:r>
      <w:r>
        <w:rPr>
          <w:rFonts w:ascii="Arial" w:hAnsi="Arial" w:cs="Arial"/>
          <w:sz w:val="20"/>
          <w:szCs w:val="20"/>
        </w:rPr>
        <w:t>ć</w:t>
      </w:r>
      <w:r w:rsidRPr="003547E5">
        <w:rPr>
          <w:rFonts w:ascii="Arial" w:hAnsi="Arial" w:cs="Arial"/>
          <w:sz w:val="20"/>
          <w:szCs w:val="20"/>
        </w:rPr>
        <w:t xml:space="preserve"> ciągł</w:t>
      </w:r>
      <w:r>
        <w:rPr>
          <w:rFonts w:ascii="Arial" w:hAnsi="Arial" w:cs="Arial"/>
          <w:sz w:val="20"/>
          <w:szCs w:val="20"/>
        </w:rPr>
        <w:t>y</w:t>
      </w:r>
      <w:r w:rsidRPr="003547E5">
        <w:rPr>
          <w:rFonts w:ascii="Arial" w:hAnsi="Arial" w:cs="Arial"/>
          <w:sz w:val="20"/>
          <w:szCs w:val="20"/>
        </w:rPr>
        <w:t xml:space="preserve"> nadz</w:t>
      </w:r>
      <w:r>
        <w:rPr>
          <w:rFonts w:ascii="Arial" w:hAnsi="Arial" w:cs="Arial"/>
          <w:sz w:val="20"/>
          <w:szCs w:val="20"/>
        </w:rPr>
        <w:t>ór</w:t>
      </w:r>
      <w:r w:rsidRPr="003547E5">
        <w:rPr>
          <w:rFonts w:ascii="Arial" w:hAnsi="Arial" w:cs="Arial"/>
          <w:sz w:val="20"/>
          <w:szCs w:val="20"/>
        </w:rPr>
        <w:t xml:space="preserve"> nad właściwym stanem technicznym zbiornika wraz z </w:t>
      </w:r>
      <w:r>
        <w:rPr>
          <w:rFonts w:ascii="Arial" w:hAnsi="Arial" w:cs="Arial"/>
          <w:sz w:val="20"/>
          <w:szCs w:val="20"/>
        </w:rPr>
        <w:t xml:space="preserve">oprzyrządowaniem </w:t>
      </w:r>
      <w:r w:rsidRPr="003547E5">
        <w:rPr>
          <w:rFonts w:ascii="Arial" w:hAnsi="Arial" w:cs="Arial"/>
          <w:sz w:val="20"/>
          <w:szCs w:val="20"/>
        </w:rPr>
        <w:t xml:space="preserve">w szczególności </w:t>
      </w:r>
      <w:r>
        <w:rPr>
          <w:rFonts w:ascii="Arial" w:hAnsi="Arial" w:cs="Arial"/>
          <w:sz w:val="20"/>
          <w:szCs w:val="20"/>
        </w:rPr>
        <w:t>wykonywania</w:t>
      </w:r>
      <w:r w:rsidRPr="003547E5">
        <w:rPr>
          <w:rFonts w:ascii="Arial" w:hAnsi="Arial" w:cs="Arial"/>
          <w:sz w:val="20"/>
          <w:szCs w:val="20"/>
        </w:rPr>
        <w:t xml:space="preserve"> systematycznych</w:t>
      </w:r>
      <w:r>
        <w:rPr>
          <w:rFonts w:ascii="Arial" w:hAnsi="Arial" w:cs="Arial"/>
          <w:sz w:val="20"/>
          <w:szCs w:val="20"/>
        </w:rPr>
        <w:t xml:space="preserve"> i wynikających z zaleceń producenta</w:t>
      </w:r>
      <w:r w:rsidRPr="003547E5">
        <w:rPr>
          <w:rFonts w:ascii="Arial" w:hAnsi="Arial" w:cs="Arial"/>
          <w:sz w:val="20"/>
          <w:szCs w:val="20"/>
        </w:rPr>
        <w:t xml:space="preserve"> prze</w:t>
      </w:r>
      <w:r>
        <w:rPr>
          <w:rFonts w:ascii="Arial" w:hAnsi="Arial" w:cs="Arial"/>
          <w:sz w:val="20"/>
          <w:szCs w:val="20"/>
        </w:rPr>
        <w:t>glądów technicznych w/w urządzeń</w:t>
      </w:r>
      <w:r w:rsidRPr="003547E5">
        <w:rPr>
          <w:rFonts w:ascii="Arial" w:hAnsi="Arial" w:cs="Arial"/>
          <w:sz w:val="20"/>
          <w:szCs w:val="20"/>
        </w:rPr>
        <w:t>, oraz napraw serwisowych i gwarancyjnych</w:t>
      </w:r>
      <w:r>
        <w:rPr>
          <w:rFonts w:ascii="Arial" w:hAnsi="Arial" w:cs="Arial"/>
          <w:sz w:val="20"/>
          <w:szCs w:val="20"/>
        </w:rPr>
        <w:t>. Koszty z tego tytułu są wliczone w cenę oferty.</w:t>
      </w:r>
    </w:p>
    <w:p w:rsidR="00E34088" w:rsidRDefault="00E34088" w:rsidP="00B847BC">
      <w:pPr>
        <w:rPr>
          <w:rFonts w:ascii="Arial" w:hAnsi="Arial" w:cs="Arial"/>
          <w:sz w:val="20"/>
          <w:szCs w:val="20"/>
        </w:rPr>
      </w:pPr>
    </w:p>
    <w:p w:rsidR="00E34088" w:rsidRPr="00C05275" w:rsidRDefault="00E34088" w:rsidP="001E0C5A">
      <w:pPr>
        <w:pStyle w:val="NormalWeb"/>
        <w:ind w:left="0"/>
        <w:rPr>
          <w:rFonts w:ascii="Arial" w:hAnsi="Arial" w:cs="Arial"/>
          <w:color w:val="FF0000"/>
          <w:sz w:val="20"/>
          <w:highlight w:val="yellow"/>
        </w:rPr>
      </w:pPr>
      <w:r>
        <w:rPr>
          <w:rFonts w:ascii="Arial" w:hAnsi="Arial" w:cs="Arial"/>
          <w:sz w:val="20"/>
        </w:rPr>
        <w:t>8</w:t>
      </w:r>
      <w:r w:rsidRPr="00C05275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>Dzierżawca</w:t>
      </w:r>
      <w:r w:rsidRPr="00C05275">
        <w:rPr>
          <w:rFonts w:ascii="Arial" w:hAnsi="Arial" w:cs="Arial"/>
          <w:sz w:val="20"/>
        </w:rPr>
        <w:t xml:space="preserve"> będzie informował </w:t>
      </w:r>
      <w:r>
        <w:rPr>
          <w:rFonts w:ascii="Arial" w:hAnsi="Arial" w:cs="Arial"/>
          <w:sz w:val="20"/>
        </w:rPr>
        <w:t>Wydzierżawiającego</w:t>
      </w:r>
      <w:r w:rsidRPr="00C05275">
        <w:rPr>
          <w:rFonts w:ascii="Arial" w:hAnsi="Arial" w:cs="Arial"/>
          <w:sz w:val="20"/>
        </w:rPr>
        <w:t xml:space="preserve"> o wszelkich uszkodzeniach, nieprawidłowym działaniu </w:t>
      </w:r>
      <w:r>
        <w:rPr>
          <w:rFonts w:ascii="Arial" w:hAnsi="Arial" w:cs="Arial"/>
          <w:sz w:val="20"/>
        </w:rPr>
        <w:t>sprzętu</w:t>
      </w:r>
      <w:r w:rsidRPr="00C05275">
        <w:rPr>
          <w:rFonts w:ascii="Arial" w:hAnsi="Arial" w:cs="Arial"/>
          <w:sz w:val="20"/>
        </w:rPr>
        <w:t>, na Wy</w:t>
      </w:r>
      <w:r>
        <w:rPr>
          <w:rFonts w:ascii="Arial" w:hAnsi="Arial" w:cs="Arial"/>
          <w:sz w:val="20"/>
        </w:rPr>
        <w:t>dzierżawiającym</w:t>
      </w:r>
      <w:r w:rsidRPr="00C05275">
        <w:rPr>
          <w:rFonts w:ascii="Arial" w:hAnsi="Arial" w:cs="Arial"/>
          <w:sz w:val="20"/>
        </w:rPr>
        <w:t xml:space="preserve"> spoczywa obowiązek </w:t>
      </w:r>
      <w:r>
        <w:rPr>
          <w:rFonts w:ascii="Arial" w:hAnsi="Arial" w:cs="Arial"/>
          <w:sz w:val="20"/>
        </w:rPr>
        <w:t xml:space="preserve">jego </w:t>
      </w:r>
      <w:r w:rsidRPr="00C05275">
        <w:rPr>
          <w:rFonts w:ascii="Arial" w:hAnsi="Arial" w:cs="Arial"/>
          <w:sz w:val="20"/>
        </w:rPr>
        <w:t xml:space="preserve">naprawy lub wymiany. </w:t>
      </w:r>
    </w:p>
    <w:p w:rsidR="00E34088" w:rsidRPr="00C05275" w:rsidRDefault="00E34088" w:rsidP="001E0C5A">
      <w:pPr>
        <w:tabs>
          <w:tab w:val="left" w:pos="180"/>
        </w:tabs>
        <w:rPr>
          <w:rFonts w:ascii="Arial" w:hAnsi="Arial" w:cs="Arial"/>
          <w:sz w:val="20"/>
          <w:szCs w:val="20"/>
        </w:rPr>
      </w:pPr>
    </w:p>
    <w:p w:rsidR="00E34088" w:rsidRPr="00C05275" w:rsidRDefault="00E34088" w:rsidP="001E0C5A">
      <w:pPr>
        <w:pStyle w:val="NormalWeb"/>
        <w:ind w:left="0"/>
        <w:rPr>
          <w:rFonts w:ascii="Arial" w:hAnsi="Arial" w:cs="Arial"/>
          <w:color w:val="FF0000"/>
          <w:sz w:val="20"/>
          <w:highlight w:val="yellow"/>
        </w:rPr>
      </w:pPr>
      <w:r>
        <w:rPr>
          <w:rFonts w:ascii="Arial" w:hAnsi="Arial" w:cs="Arial"/>
          <w:sz w:val="20"/>
        </w:rPr>
        <w:t>9</w:t>
      </w:r>
      <w:r w:rsidRPr="00C05275">
        <w:rPr>
          <w:rFonts w:ascii="Arial" w:hAnsi="Arial" w:cs="Arial"/>
          <w:sz w:val="20"/>
        </w:rPr>
        <w:t>. Czas oczekiwania na pojawienie się pracownika serwisu</w:t>
      </w:r>
      <w:r>
        <w:rPr>
          <w:rFonts w:ascii="Arial" w:hAnsi="Arial" w:cs="Arial"/>
          <w:sz w:val="20"/>
        </w:rPr>
        <w:t xml:space="preserve"> (Wydzierżawiającego)</w:t>
      </w:r>
      <w:r w:rsidRPr="00C05275">
        <w:rPr>
          <w:rFonts w:ascii="Arial" w:hAnsi="Arial" w:cs="Arial"/>
          <w:sz w:val="20"/>
        </w:rPr>
        <w:t xml:space="preserve"> w miejscu awarii –</w:t>
      </w:r>
      <w:r w:rsidRPr="009A3457">
        <w:rPr>
          <w:rFonts w:ascii="Arial" w:hAnsi="Arial" w:cs="Arial"/>
          <w:sz w:val="20"/>
        </w:rPr>
        <w:t>24 godzin</w:t>
      </w:r>
      <w:r>
        <w:rPr>
          <w:rFonts w:ascii="Arial" w:hAnsi="Arial" w:cs="Arial"/>
          <w:sz w:val="20"/>
        </w:rPr>
        <w:t xml:space="preserve">y od zawiadomienia o awarii. </w:t>
      </w:r>
    </w:p>
    <w:p w:rsidR="00E34088" w:rsidRPr="00C05275" w:rsidRDefault="00E34088" w:rsidP="001E0C5A">
      <w:pPr>
        <w:tabs>
          <w:tab w:val="left" w:pos="180"/>
        </w:tabs>
        <w:rPr>
          <w:rFonts w:ascii="Arial" w:hAnsi="Arial" w:cs="Arial"/>
          <w:sz w:val="20"/>
          <w:szCs w:val="20"/>
        </w:rPr>
      </w:pPr>
    </w:p>
    <w:p w:rsidR="00E34088" w:rsidRPr="00C97CF5" w:rsidRDefault="00E34088" w:rsidP="00DC1E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C97CF5">
        <w:rPr>
          <w:rFonts w:ascii="Arial" w:hAnsi="Arial" w:cs="Arial"/>
          <w:sz w:val="20"/>
          <w:szCs w:val="20"/>
        </w:rPr>
        <w:t>. Reklamacje -</w:t>
      </w:r>
      <w:r>
        <w:rPr>
          <w:rFonts w:ascii="Arial" w:hAnsi="Arial" w:cs="Arial"/>
          <w:sz w:val="20"/>
          <w:szCs w:val="20"/>
        </w:rPr>
        <w:t xml:space="preserve"> </w:t>
      </w:r>
      <w:r w:rsidRPr="00C97CF5">
        <w:rPr>
          <w:rFonts w:ascii="Arial" w:hAnsi="Arial" w:cs="Arial"/>
          <w:sz w:val="20"/>
          <w:szCs w:val="20"/>
        </w:rPr>
        <w:t xml:space="preserve">Dzierżawcy będą załatwiane przez Wydzierżawiającego, poprzez usunięcie wady lub dostarczenie przedmiotu dzierżawy wolnego od wad w ciągu </w:t>
      </w:r>
      <w:r>
        <w:rPr>
          <w:rFonts w:ascii="Arial" w:hAnsi="Arial" w:cs="Arial"/>
          <w:sz w:val="20"/>
          <w:szCs w:val="20"/>
        </w:rPr>
        <w:t>24 godzin</w:t>
      </w:r>
      <w:r w:rsidRPr="00C97CF5">
        <w:rPr>
          <w:rFonts w:ascii="Arial" w:hAnsi="Arial" w:cs="Arial"/>
          <w:sz w:val="20"/>
          <w:szCs w:val="20"/>
        </w:rPr>
        <w:t xml:space="preserve"> od daty otrzymania zgłoszenia o wadzie</w:t>
      </w:r>
      <w:r>
        <w:rPr>
          <w:rFonts w:ascii="Arial" w:hAnsi="Arial" w:cs="Arial"/>
          <w:sz w:val="20"/>
          <w:szCs w:val="20"/>
        </w:rPr>
        <w:t>.</w:t>
      </w:r>
    </w:p>
    <w:p w:rsidR="00E34088" w:rsidRPr="00C97CF5" w:rsidRDefault="00E34088" w:rsidP="00DC1E32"/>
    <w:p w:rsidR="00E34088" w:rsidRPr="00C97CF5" w:rsidRDefault="00E34088" w:rsidP="00A11574">
      <w:pPr>
        <w:pStyle w:val="BodyTextIndent2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E34088" w:rsidRDefault="00E34088" w:rsidP="0081164F">
      <w:pPr>
        <w:pStyle w:val="BodyTextIndent2"/>
        <w:tabs>
          <w:tab w:val="left" w:pos="360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</w:t>
      </w:r>
      <w:r w:rsidRPr="0081164F">
        <w:rPr>
          <w:rFonts w:ascii="Arial" w:hAnsi="Arial" w:cs="Arial"/>
          <w:sz w:val="20"/>
          <w:szCs w:val="20"/>
        </w:rPr>
        <w:t>. Wydzierżawiający ponosi odpowiedzialność wobec Dzierżaw</w:t>
      </w:r>
      <w:r>
        <w:rPr>
          <w:rFonts w:ascii="Arial" w:hAnsi="Arial" w:cs="Arial"/>
          <w:sz w:val="20"/>
          <w:szCs w:val="20"/>
        </w:rPr>
        <w:t>cy</w:t>
      </w:r>
      <w:r w:rsidRPr="0081164F">
        <w:rPr>
          <w:rFonts w:ascii="Arial" w:hAnsi="Arial" w:cs="Arial"/>
          <w:sz w:val="20"/>
          <w:szCs w:val="20"/>
        </w:rPr>
        <w:t xml:space="preserve"> i osób trzecich za sprawne działanie przedmiotu dzierżawy.</w:t>
      </w:r>
    </w:p>
    <w:p w:rsidR="00E34088" w:rsidRPr="00C05275" w:rsidRDefault="00E34088" w:rsidP="001F06E5">
      <w:pPr>
        <w:pStyle w:val="BodyTextIndent2"/>
        <w:spacing w:after="0" w:line="240" w:lineRule="auto"/>
        <w:ind w:left="0"/>
        <w:jc w:val="both"/>
        <w:rPr>
          <w:rFonts w:ascii="Arial" w:hAnsi="Arial" w:cs="Arial"/>
          <w:color w:val="FF0000"/>
          <w:sz w:val="20"/>
          <w:szCs w:val="20"/>
        </w:rPr>
      </w:pPr>
    </w:p>
    <w:p w:rsidR="00E34088" w:rsidRPr="00A950C5" w:rsidRDefault="00E34088" w:rsidP="00A950C5">
      <w:pPr>
        <w:pStyle w:val="NormalWeb"/>
        <w:ind w:left="0"/>
        <w:rPr>
          <w:rFonts w:ascii="Arial" w:hAnsi="Arial" w:cs="Arial"/>
          <w:color w:val="FF0000"/>
          <w:sz w:val="20"/>
          <w:highlight w:val="yellow"/>
        </w:rPr>
      </w:pPr>
      <w:r>
        <w:rPr>
          <w:rFonts w:ascii="Arial" w:hAnsi="Arial" w:cs="Arial"/>
          <w:sz w:val="20"/>
        </w:rPr>
        <w:t>12</w:t>
      </w:r>
      <w:r w:rsidRPr="00A950C5">
        <w:rPr>
          <w:rFonts w:ascii="Arial" w:hAnsi="Arial" w:cs="Arial"/>
          <w:sz w:val="20"/>
        </w:rPr>
        <w:t>. Odbiór wydzierżawionego</w:t>
      </w:r>
      <w:r>
        <w:rPr>
          <w:rFonts w:ascii="Arial" w:hAnsi="Arial" w:cs="Arial"/>
          <w:sz w:val="20"/>
        </w:rPr>
        <w:t xml:space="preserve"> na okres trwania umowy sprzętu</w:t>
      </w:r>
      <w:r w:rsidRPr="00A950C5">
        <w:rPr>
          <w:rFonts w:ascii="Arial" w:hAnsi="Arial" w:cs="Arial"/>
          <w:sz w:val="20"/>
        </w:rPr>
        <w:t xml:space="preserve"> nastąpi w siedzibie </w:t>
      </w:r>
      <w:r>
        <w:rPr>
          <w:rFonts w:ascii="Arial" w:hAnsi="Arial" w:cs="Arial"/>
          <w:sz w:val="20"/>
        </w:rPr>
        <w:t>Dzierżawcy</w:t>
      </w:r>
      <w:r w:rsidRPr="00A950C5">
        <w:rPr>
          <w:rFonts w:ascii="Arial" w:hAnsi="Arial" w:cs="Arial"/>
          <w:sz w:val="20"/>
        </w:rPr>
        <w:t>, potwierdzony protokołem zdawczo-odbiorczym.</w:t>
      </w:r>
    </w:p>
    <w:p w:rsidR="00E34088" w:rsidRDefault="00E34088" w:rsidP="00B11214">
      <w:pPr>
        <w:jc w:val="center"/>
        <w:rPr>
          <w:rFonts w:ascii="Arial" w:hAnsi="Arial" w:cs="Arial"/>
          <w:b/>
          <w:sz w:val="20"/>
          <w:szCs w:val="20"/>
        </w:rPr>
      </w:pPr>
    </w:p>
    <w:p w:rsidR="00E34088" w:rsidRPr="00E77AEC" w:rsidRDefault="00E34088" w:rsidP="00B1121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2</w:t>
      </w:r>
    </w:p>
    <w:p w:rsidR="00E34088" w:rsidRPr="00A11574" w:rsidRDefault="00E34088" w:rsidP="00B11214">
      <w:pPr>
        <w:jc w:val="center"/>
        <w:rPr>
          <w:rFonts w:ascii="Arial" w:hAnsi="Arial" w:cs="Arial"/>
          <w:sz w:val="20"/>
          <w:szCs w:val="20"/>
        </w:rPr>
      </w:pPr>
    </w:p>
    <w:p w:rsidR="00E34088" w:rsidRPr="0081164F" w:rsidRDefault="00E34088" w:rsidP="00A11574">
      <w:pPr>
        <w:rPr>
          <w:rFonts w:ascii="Arial" w:hAnsi="Arial" w:cs="Arial"/>
          <w:sz w:val="20"/>
          <w:szCs w:val="20"/>
        </w:rPr>
      </w:pPr>
      <w:r w:rsidRPr="0081164F">
        <w:rPr>
          <w:rFonts w:ascii="Arial" w:hAnsi="Arial" w:cs="Arial"/>
          <w:sz w:val="20"/>
          <w:szCs w:val="20"/>
        </w:rPr>
        <w:t xml:space="preserve">1. Dzierżawca zapewnia, że będzie używał </w:t>
      </w:r>
      <w:r>
        <w:rPr>
          <w:rFonts w:ascii="Arial" w:hAnsi="Arial" w:cs="Arial"/>
          <w:sz w:val="20"/>
          <w:szCs w:val="20"/>
        </w:rPr>
        <w:t xml:space="preserve">przedmiotu umowy </w:t>
      </w:r>
      <w:r w:rsidRPr="0081164F">
        <w:rPr>
          <w:rFonts w:ascii="Arial" w:hAnsi="Arial" w:cs="Arial"/>
          <w:sz w:val="20"/>
          <w:szCs w:val="20"/>
        </w:rPr>
        <w:t xml:space="preserve">zgodnie z jego przeznaczeniem i wymogami prawidłowej eksploatacji. </w:t>
      </w:r>
    </w:p>
    <w:p w:rsidR="00E34088" w:rsidRDefault="00E34088" w:rsidP="00A11574">
      <w:pPr>
        <w:rPr>
          <w:rFonts w:ascii="Arial" w:hAnsi="Arial" w:cs="Arial"/>
          <w:sz w:val="20"/>
          <w:szCs w:val="20"/>
        </w:rPr>
      </w:pPr>
    </w:p>
    <w:p w:rsidR="00E34088" w:rsidRPr="0081164F" w:rsidRDefault="00E34088" w:rsidP="00A11574">
      <w:pPr>
        <w:rPr>
          <w:rFonts w:ascii="Arial" w:hAnsi="Arial" w:cs="Arial"/>
          <w:sz w:val="20"/>
          <w:szCs w:val="20"/>
        </w:rPr>
      </w:pPr>
      <w:r w:rsidRPr="0081164F">
        <w:rPr>
          <w:rFonts w:ascii="Arial" w:hAnsi="Arial" w:cs="Arial"/>
          <w:sz w:val="20"/>
          <w:szCs w:val="20"/>
        </w:rPr>
        <w:t>2.  Po zakończeniu umowy Dzierżawca zwróci Wydzierżawiającemu przedmiot dzierżawy w stanie nie pogorszonym ponad zużycie wynikające z norm</w:t>
      </w:r>
      <w:r>
        <w:rPr>
          <w:rFonts w:ascii="Arial" w:hAnsi="Arial" w:cs="Arial"/>
          <w:sz w:val="20"/>
          <w:szCs w:val="20"/>
        </w:rPr>
        <w:t xml:space="preserve">alnej eksploatacji na koszt Wydzierżawiającego. </w:t>
      </w:r>
      <w:r w:rsidRPr="00B80ED8">
        <w:rPr>
          <w:rFonts w:ascii="Arial" w:hAnsi="Arial" w:cs="Arial"/>
          <w:sz w:val="20"/>
          <w:szCs w:val="20"/>
        </w:rPr>
        <w:t>Wydzierżawiający odbierze przedmiot dzierżawy na swój koszt  i ryzyko po uprzednim uzgodnieniu terminu z Dzierżawcą.</w:t>
      </w:r>
    </w:p>
    <w:p w:rsidR="00E34088" w:rsidRPr="00A11574" w:rsidRDefault="00E34088" w:rsidP="00B11214">
      <w:pPr>
        <w:tabs>
          <w:tab w:val="left" w:pos="142"/>
        </w:tabs>
        <w:jc w:val="both"/>
        <w:rPr>
          <w:rFonts w:ascii="Arial" w:hAnsi="Arial" w:cs="Arial"/>
          <w:b/>
          <w:sz w:val="20"/>
          <w:szCs w:val="20"/>
        </w:rPr>
      </w:pPr>
    </w:p>
    <w:p w:rsidR="00E34088" w:rsidRDefault="00E34088" w:rsidP="00A1157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3</w:t>
      </w:r>
    </w:p>
    <w:p w:rsidR="00E34088" w:rsidRPr="00E77AEC" w:rsidRDefault="00E34088" w:rsidP="00250846">
      <w:pPr>
        <w:rPr>
          <w:rFonts w:ascii="Arial" w:hAnsi="Arial" w:cs="Arial"/>
          <w:b/>
          <w:sz w:val="20"/>
          <w:szCs w:val="20"/>
        </w:rPr>
      </w:pPr>
    </w:p>
    <w:p w:rsidR="00E34088" w:rsidRDefault="00E34088" w:rsidP="00A11574">
      <w:pPr>
        <w:rPr>
          <w:rFonts w:ascii="Arial" w:hAnsi="Arial" w:cs="Arial"/>
          <w:sz w:val="20"/>
          <w:szCs w:val="20"/>
        </w:rPr>
      </w:pPr>
    </w:p>
    <w:p w:rsidR="00E34088" w:rsidRDefault="00E34088" w:rsidP="00A1157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 kwocie oferty zawarte są</w:t>
      </w:r>
      <w:r w:rsidRPr="00A11574">
        <w:rPr>
          <w:rFonts w:ascii="Arial" w:hAnsi="Arial" w:cs="Arial"/>
          <w:sz w:val="20"/>
          <w:szCs w:val="20"/>
        </w:rPr>
        <w:t xml:space="preserve"> wszystkie koszty związane z dostawą przedmiotu dzierżawy do siedziby Dzierżawcy w tym: transport, opakowanie, czynności związane</w:t>
      </w:r>
      <w:r>
        <w:rPr>
          <w:rFonts w:ascii="Arial" w:hAnsi="Arial" w:cs="Arial"/>
          <w:sz w:val="20"/>
          <w:szCs w:val="20"/>
        </w:rPr>
        <w:t xml:space="preserve"> z montażem </w:t>
      </w:r>
      <w:r>
        <w:rPr>
          <w:rFonts w:ascii="Arial" w:hAnsi="Arial" w:cs="Arial"/>
          <w:sz w:val="20"/>
          <w:szCs w:val="20"/>
        </w:rPr>
        <w:br/>
        <w:t>oraz uruchomieniem i pełnym załadunkiem</w:t>
      </w:r>
      <w:r w:rsidRPr="0089477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zbiornika ciekłym tlenem oraz </w:t>
      </w:r>
      <w:r w:rsidRPr="00A11574">
        <w:rPr>
          <w:rFonts w:ascii="Arial" w:hAnsi="Arial" w:cs="Arial"/>
          <w:sz w:val="20"/>
          <w:szCs w:val="20"/>
        </w:rPr>
        <w:t>opłaty wynikające z polskiego prawa celnego i podatkow</w:t>
      </w:r>
      <w:r>
        <w:rPr>
          <w:rFonts w:ascii="Arial" w:hAnsi="Arial" w:cs="Arial"/>
          <w:sz w:val="20"/>
          <w:szCs w:val="20"/>
        </w:rPr>
        <w:t>ego, koszty ubezpieczenia itp.</w:t>
      </w:r>
    </w:p>
    <w:p w:rsidR="00E34088" w:rsidRPr="00A11574" w:rsidRDefault="00E34088" w:rsidP="00A11574">
      <w:pPr>
        <w:rPr>
          <w:rFonts w:ascii="Arial" w:hAnsi="Arial" w:cs="Arial"/>
          <w:sz w:val="20"/>
          <w:szCs w:val="20"/>
        </w:rPr>
      </w:pPr>
    </w:p>
    <w:p w:rsidR="00E34088" w:rsidRDefault="00E34088" w:rsidP="00A1157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Strony dopuszczają zmiany umowy w stosunku do treści oferty w zakresie:</w:t>
      </w:r>
    </w:p>
    <w:p w:rsidR="00E34088" w:rsidRPr="007A75AA" w:rsidRDefault="00E34088" w:rsidP="00F76F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zmiany danych Wykonawcy (np. zmiana adresu, nazwy) lub zmiana wynikająca                                   </w:t>
      </w:r>
      <w:r w:rsidRPr="007A75AA">
        <w:rPr>
          <w:rFonts w:ascii="Arial" w:hAnsi="Arial" w:cs="Arial"/>
          <w:sz w:val="20"/>
          <w:szCs w:val="20"/>
        </w:rPr>
        <w:t>z przekształcenia podmiotowego po stronie Wykonawcy;</w:t>
      </w:r>
    </w:p>
    <w:p w:rsidR="00E34088" w:rsidRPr="007A75AA" w:rsidRDefault="00E34088" w:rsidP="007A75AA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 w:rsidRPr="007A75AA">
        <w:rPr>
          <w:rFonts w:ascii="Arial" w:hAnsi="Arial" w:cs="Arial"/>
          <w:sz w:val="20"/>
          <w:szCs w:val="20"/>
        </w:rPr>
        <w:t>b) zmiany stawki podatku VAT, wówczas zmianie ulega kwota podatku VAT oraz cena brutto, a cena netto pozostaje bez zmian;</w:t>
      </w:r>
    </w:p>
    <w:p w:rsidR="00E34088" w:rsidRPr="00A11574" w:rsidRDefault="00E34088" w:rsidP="00A11574">
      <w:pPr>
        <w:rPr>
          <w:rFonts w:ascii="Arial" w:hAnsi="Arial" w:cs="Arial"/>
          <w:color w:val="FF0000"/>
          <w:sz w:val="20"/>
          <w:szCs w:val="20"/>
        </w:rPr>
      </w:pPr>
    </w:p>
    <w:p w:rsidR="00E34088" w:rsidRPr="00E77AEC" w:rsidRDefault="00E34088" w:rsidP="00A1157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4</w:t>
      </w:r>
    </w:p>
    <w:p w:rsidR="00E34088" w:rsidRDefault="00E34088" w:rsidP="00B11214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</w:p>
    <w:p w:rsidR="00E34088" w:rsidRDefault="00E34088" w:rsidP="007A75AA">
      <w:pPr>
        <w:rPr>
          <w:rFonts w:ascii="Arial" w:hAnsi="Arial" w:cs="Arial"/>
          <w:sz w:val="20"/>
          <w:szCs w:val="20"/>
        </w:rPr>
      </w:pPr>
    </w:p>
    <w:p w:rsidR="00E34088" w:rsidRPr="007F0F70" w:rsidRDefault="00E34088" w:rsidP="007A75AA">
      <w:pPr>
        <w:rPr>
          <w:rFonts w:ascii="Arial" w:hAnsi="Arial" w:cs="Arial"/>
          <w:sz w:val="20"/>
          <w:szCs w:val="20"/>
        </w:rPr>
      </w:pPr>
      <w:r w:rsidRPr="001E2A72">
        <w:rPr>
          <w:rFonts w:ascii="Arial" w:hAnsi="Arial" w:cs="Arial"/>
          <w:bCs/>
          <w:sz w:val="20"/>
          <w:szCs w:val="20"/>
        </w:rPr>
        <w:t>1.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1E2A72">
        <w:rPr>
          <w:rFonts w:ascii="Arial" w:hAnsi="Arial" w:cs="Arial"/>
          <w:bCs/>
          <w:sz w:val="20"/>
          <w:szCs w:val="20"/>
        </w:rPr>
        <w:t>Za wykonanie P</w:t>
      </w:r>
      <w:r w:rsidRPr="004B682C">
        <w:rPr>
          <w:rFonts w:ascii="Arial" w:hAnsi="Arial" w:cs="Arial"/>
          <w:bCs/>
          <w:sz w:val="20"/>
          <w:szCs w:val="20"/>
        </w:rPr>
        <w:t>rzedmiotu umowy Zamawiający zapłaci Wykonawcy wynagrodzenie w wysokości:</w:t>
      </w:r>
    </w:p>
    <w:p w:rsidR="00E34088" w:rsidRDefault="00E34088" w:rsidP="007A75AA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</w:p>
    <w:p w:rsidR="00E34088" w:rsidRPr="004B682C" w:rsidRDefault="00E34088" w:rsidP="007A75AA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4B682C">
        <w:rPr>
          <w:rFonts w:ascii="Arial" w:hAnsi="Arial" w:cs="Arial"/>
          <w:bCs/>
          <w:sz w:val="20"/>
          <w:szCs w:val="20"/>
        </w:rPr>
        <w:t>netto ……… PLN (słownie: …………….),</w:t>
      </w:r>
    </w:p>
    <w:p w:rsidR="00E34088" w:rsidRPr="004B682C" w:rsidRDefault="00E34088" w:rsidP="007A75AA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4B682C">
        <w:rPr>
          <w:rFonts w:ascii="Arial" w:hAnsi="Arial" w:cs="Arial"/>
          <w:bCs/>
          <w:sz w:val="20"/>
          <w:szCs w:val="20"/>
        </w:rPr>
        <w:t xml:space="preserve">podatek od towarów i usług (VAT) w kwocie ……… PLN (słownie: ……………………..), </w:t>
      </w:r>
    </w:p>
    <w:p w:rsidR="00E34088" w:rsidRPr="004B682C" w:rsidRDefault="00E34088" w:rsidP="007A75AA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4B682C">
        <w:rPr>
          <w:rFonts w:ascii="Arial" w:hAnsi="Arial" w:cs="Arial"/>
          <w:bCs/>
          <w:sz w:val="20"/>
          <w:szCs w:val="20"/>
        </w:rPr>
        <w:t>brutto …………..PLN (słownie: ……………….).</w:t>
      </w:r>
    </w:p>
    <w:p w:rsidR="00E34088" w:rsidRDefault="00E34088" w:rsidP="007A75AA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</w:p>
    <w:p w:rsidR="00E34088" w:rsidRPr="004B682C" w:rsidRDefault="00E34088" w:rsidP="007A75AA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1E2A72">
        <w:rPr>
          <w:rFonts w:ascii="Arial" w:hAnsi="Arial" w:cs="Arial"/>
          <w:bCs/>
          <w:sz w:val="20"/>
          <w:szCs w:val="20"/>
        </w:rPr>
        <w:t xml:space="preserve">2. </w:t>
      </w:r>
      <w:r w:rsidRPr="004B682C">
        <w:rPr>
          <w:rFonts w:ascii="Arial" w:hAnsi="Arial" w:cs="Arial"/>
          <w:bCs/>
          <w:sz w:val="20"/>
          <w:szCs w:val="20"/>
        </w:rPr>
        <w:t xml:space="preserve">Ustalone w ust. 1 wynagrodzenie jest wynagrodzeniem </w:t>
      </w:r>
      <w:r>
        <w:rPr>
          <w:rFonts w:ascii="Arial" w:hAnsi="Arial" w:cs="Arial"/>
          <w:bCs/>
          <w:sz w:val="20"/>
          <w:szCs w:val="20"/>
        </w:rPr>
        <w:t>ryczałtowym</w:t>
      </w:r>
      <w:r w:rsidRPr="004B682C">
        <w:rPr>
          <w:rFonts w:ascii="Arial" w:hAnsi="Arial" w:cs="Arial"/>
          <w:bCs/>
          <w:sz w:val="20"/>
          <w:szCs w:val="20"/>
        </w:rPr>
        <w:t xml:space="preserve"> w całym okresie obowiązywania umowy i obejmuje wszelkie koszty należytego wykonan</w:t>
      </w:r>
      <w:r>
        <w:rPr>
          <w:rFonts w:ascii="Arial" w:hAnsi="Arial" w:cs="Arial"/>
          <w:bCs/>
          <w:sz w:val="20"/>
          <w:szCs w:val="20"/>
        </w:rPr>
        <w:t>ia przedmiotu niniejszej umowy.</w:t>
      </w:r>
    </w:p>
    <w:p w:rsidR="00E34088" w:rsidRDefault="00E34088" w:rsidP="007A75AA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</w:p>
    <w:p w:rsidR="00E34088" w:rsidRPr="004B682C" w:rsidRDefault="00E34088" w:rsidP="007A75AA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1E2A72">
        <w:rPr>
          <w:rFonts w:ascii="Arial" w:hAnsi="Arial" w:cs="Arial"/>
          <w:bCs/>
          <w:sz w:val="20"/>
          <w:szCs w:val="20"/>
        </w:rPr>
        <w:t>3. Rozliczenie za wykonanie P</w:t>
      </w:r>
      <w:r w:rsidRPr="004B682C">
        <w:rPr>
          <w:rFonts w:ascii="Arial" w:hAnsi="Arial" w:cs="Arial"/>
          <w:bCs/>
          <w:sz w:val="20"/>
          <w:szCs w:val="20"/>
        </w:rPr>
        <w:t>rzedmiotu umowy będzie realizowane na podstawie faktury wystawionej przez Wykonawcę. Podstawą do wystawienia faktury będzie podpisanie, bez zastrzeżeń ze strony Zamawiającego, protokołu zdawczo - odbiorczego realizacji zamówienia.</w:t>
      </w:r>
    </w:p>
    <w:p w:rsidR="00E34088" w:rsidRDefault="00E34088" w:rsidP="007A75AA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</w:p>
    <w:p w:rsidR="00E34088" w:rsidRPr="004B682C" w:rsidRDefault="00E34088" w:rsidP="007A75AA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4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>Wykonawca dostarczy fakturę do siedziby Zamawiającego</w:t>
      </w:r>
      <w:r>
        <w:rPr>
          <w:rFonts w:ascii="Arial" w:hAnsi="Arial" w:cs="Arial"/>
          <w:bCs/>
          <w:sz w:val="20"/>
          <w:szCs w:val="20"/>
        </w:rPr>
        <w:t xml:space="preserve"> w terminie 3</w:t>
      </w:r>
      <w:r w:rsidRPr="004B682C">
        <w:rPr>
          <w:rFonts w:ascii="Arial" w:hAnsi="Arial" w:cs="Arial"/>
          <w:bCs/>
          <w:sz w:val="20"/>
          <w:szCs w:val="20"/>
        </w:rPr>
        <w:t xml:space="preserve"> dni od daty podpisania, przez uprawnionego przedstawiciela Zamawiającego, protokołu zdawczo - odbiorczego w ramach umowy. </w:t>
      </w:r>
    </w:p>
    <w:p w:rsidR="00E34088" w:rsidRDefault="00E34088" w:rsidP="007A75AA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</w:p>
    <w:p w:rsidR="00E34088" w:rsidRDefault="00E34088" w:rsidP="007A75AA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5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 xml:space="preserve">Zapłata wynagrodzenia nastąpi jednorazowo, przelewem bankowym, w terminie do </w:t>
      </w:r>
      <w:r>
        <w:rPr>
          <w:rFonts w:ascii="Arial" w:hAnsi="Arial" w:cs="Arial"/>
          <w:bCs/>
          <w:sz w:val="20"/>
          <w:szCs w:val="20"/>
        </w:rPr>
        <w:t>6</w:t>
      </w:r>
      <w:r w:rsidRPr="004B682C">
        <w:rPr>
          <w:rFonts w:ascii="Arial" w:hAnsi="Arial" w:cs="Arial"/>
          <w:bCs/>
          <w:sz w:val="20"/>
          <w:szCs w:val="20"/>
        </w:rPr>
        <w:t>0 dni od daty dostarczenia poprawnie wystawionej faktury do siedziby Zamawiającego</w:t>
      </w:r>
    </w:p>
    <w:p w:rsidR="00E34088" w:rsidRDefault="00E34088" w:rsidP="007A75AA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</w:p>
    <w:p w:rsidR="00E34088" w:rsidRPr="004B682C" w:rsidRDefault="00E34088" w:rsidP="007A75AA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6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>Zapłata należności nastąpi na rachunek bankowy Wykonawcy wskazany na fakturze.</w:t>
      </w:r>
    </w:p>
    <w:p w:rsidR="00E34088" w:rsidRPr="00850FD0" w:rsidRDefault="00E34088" w:rsidP="00B11214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</w:p>
    <w:p w:rsidR="00E34088" w:rsidRDefault="00E34088" w:rsidP="00B11214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</w:p>
    <w:p w:rsidR="00E34088" w:rsidRPr="00850FD0" w:rsidRDefault="00E34088" w:rsidP="00E20AB2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850FD0">
        <w:rPr>
          <w:rFonts w:ascii="Arial" w:hAnsi="Arial" w:cs="Arial"/>
          <w:sz w:val="20"/>
          <w:szCs w:val="20"/>
        </w:rPr>
        <w:t>. Jeżeli należność nie zostanie uregulowana w ustalonym terminie Wydzierżawiający może naliczyć ustawowe odset</w:t>
      </w:r>
      <w:r>
        <w:rPr>
          <w:rFonts w:ascii="Arial" w:hAnsi="Arial" w:cs="Arial"/>
          <w:sz w:val="20"/>
          <w:szCs w:val="20"/>
        </w:rPr>
        <w:t xml:space="preserve">ki, natomiast nie może dokonać cesji wierzytelności bez </w:t>
      </w:r>
      <w:r w:rsidRPr="00850FD0">
        <w:rPr>
          <w:rFonts w:ascii="Arial" w:hAnsi="Arial" w:cs="Arial"/>
          <w:sz w:val="20"/>
          <w:szCs w:val="20"/>
        </w:rPr>
        <w:t>zgody</w:t>
      </w:r>
      <w:r>
        <w:rPr>
          <w:rFonts w:ascii="Arial" w:hAnsi="Arial" w:cs="Arial"/>
          <w:sz w:val="20"/>
          <w:szCs w:val="20"/>
        </w:rPr>
        <w:t xml:space="preserve"> podmiotu tworzącego</w:t>
      </w:r>
      <w:r w:rsidRPr="00850FD0">
        <w:rPr>
          <w:rFonts w:ascii="Arial" w:hAnsi="Arial" w:cs="Arial"/>
          <w:sz w:val="20"/>
          <w:szCs w:val="20"/>
        </w:rPr>
        <w:t xml:space="preserve"> Dzierżawc</w:t>
      </w:r>
      <w:r>
        <w:rPr>
          <w:rFonts w:ascii="Arial" w:hAnsi="Arial" w:cs="Arial"/>
          <w:sz w:val="20"/>
          <w:szCs w:val="20"/>
        </w:rPr>
        <w:t>y</w:t>
      </w:r>
      <w:r w:rsidRPr="00850FD0">
        <w:rPr>
          <w:rFonts w:ascii="Arial" w:hAnsi="Arial" w:cs="Arial"/>
          <w:sz w:val="20"/>
          <w:szCs w:val="20"/>
        </w:rPr>
        <w:t>.</w:t>
      </w:r>
    </w:p>
    <w:p w:rsidR="00E34088" w:rsidRPr="00E77AEC" w:rsidRDefault="00E34088" w:rsidP="00B11214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5</w:t>
      </w:r>
    </w:p>
    <w:p w:rsidR="00E34088" w:rsidRPr="00850FD0" w:rsidRDefault="00E34088" w:rsidP="00B11214">
      <w:pPr>
        <w:tabs>
          <w:tab w:val="left" w:pos="284"/>
        </w:tabs>
        <w:jc w:val="center"/>
        <w:rPr>
          <w:rFonts w:ascii="Arial" w:hAnsi="Arial" w:cs="Arial"/>
          <w:sz w:val="20"/>
          <w:szCs w:val="20"/>
        </w:rPr>
      </w:pPr>
    </w:p>
    <w:p w:rsidR="00E34088" w:rsidRPr="00850FD0" w:rsidRDefault="00E34088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1. </w:t>
      </w:r>
      <w:r>
        <w:rPr>
          <w:rFonts w:ascii="Arial" w:hAnsi="Arial" w:cs="Arial"/>
          <w:sz w:val="20"/>
          <w:szCs w:val="20"/>
        </w:rPr>
        <w:t xml:space="preserve">Wydzierżawiający </w:t>
      </w:r>
      <w:r w:rsidRPr="00850FD0">
        <w:rPr>
          <w:rFonts w:ascii="Arial" w:hAnsi="Arial" w:cs="Arial"/>
          <w:sz w:val="20"/>
          <w:szCs w:val="20"/>
        </w:rPr>
        <w:t xml:space="preserve"> ma obowiązek ubezpieczyć przedmiot dzierżawy od kradzieży i od zdarzeń losowych na własny koszt.</w:t>
      </w:r>
    </w:p>
    <w:p w:rsidR="00E34088" w:rsidRDefault="00E34088" w:rsidP="00B11214">
      <w:pPr>
        <w:rPr>
          <w:rFonts w:ascii="Arial" w:hAnsi="Arial" w:cs="Arial"/>
          <w:sz w:val="20"/>
          <w:szCs w:val="20"/>
        </w:rPr>
      </w:pPr>
    </w:p>
    <w:p w:rsidR="00E34088" w:rsidRDefault="00E34088" w:rsidP="00A11574">
      <w:pPr>
        <w:jc w:val="center"/>
        <w:rPr>
          <w:rFonts w:ascii="Arial" w:hAnsi="Arial" w:cs="Arial"/>
          <w:b/>
          <w:sz w:val="20"/>
          <w:szCs w:val="20"/>
        </w:rPr>
      </w:pPr>
    </w:p>
    <w:p w:rsidR="00E34088" w:rsidRPr="00E77AEC" w:rsidRDefault="00E34088" w:rsidP="00A1157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6</w:t>
      </w:r>
    </w:p>
    <w:p w:rsidR="00E34088" w:rsidRPr="00A11574" w:rsidRDefault="00E34088" w:rsidP="00A11574">
      <w:pPr>
        <w:rPr>
          <w:rFonts w:ascii="Arial" w:hAnsi="Arial" w:cs="Arial"/>
          <w:sz w:val="20"/>
          <w:szCs w:val="20"/>
        </w:rPr>
      </w:pPr>
    </w:p>
    <w:p w:rsidR="00E34088" w:rsidRPr="00A11574" w:rsidRDefault="00E34088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1. Umowa zostaje zawarta na okres </w:t>
      </w:r>
      <w:r>
        <w:rPr>
          <w:rFonts w:ascii="Arial" w:hAnsi="Arial" w:cs="Arial"/>
          <w:sz w:val="20"/>
          <w:szCs w:val="20"/>
        </w:rPr>
        <w:t>7</w:t>
      </w:r>
      <w:r w:rsidRPr="00A11574">
        <w:rPr>
          <w:rFonts w:ascii="Arial" w:hAnsi="Arial" w:cs="Arial"/>
          <w:sz w:val="20"/>
          <w:szCs w:val="20"/>
        </w:rPr>
        <w:t xml:space="preserve"> miesięcy od dnia podpisania umowy </w:t>
      </w:r>
    </w:p>
    <w:p w:rsidR="00E34088" w:rsidRDefault="00E34088" w:rsidP="00A11574">
      <w:pPr>
        <w:rPr>
          <w:rFonts w:ascii="Arial" w:hAnsi="Arial" w:cs="Arial"/>
          <w:sz w:val="20"/>
          <w:szCs w:val="20"/>
        </w:rPr>
      </w:pPr>
    </w:p>
    <w:p w:rsidR="00E34088" w:rsidRPr="00A11574" w:rsidRDefault="00E34088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2. </w:t>
      </w:r>
      <w:r w:rsidRPr="00DF3D58">
        <w:rPr>
          <w:rFonts w:ascii="Arial" w:hAnsi="Arial" w:cs="Arial"/>
          <w:sz w:val="20"/>
          <w:szCs w:val="20"/>
        </w:rPr>
        <w:t xml:space="preserve">Zamawiający może </w:t>
      </w:r>
      <w:r>
        <w:rPr>
          <w:rFonts w:ascii="Arial" w:hAnsi="Arial" w:cs="Arial"/>
          <w:sz w:val="20"/>
          <w:szCs w:val="20"/>
        </w:rPr>
        <w:t xml:space="preserve">odstąpić od umowy ze </w:t>
      </w:r>
      <w:r w:rsidRPr="00DF3D58">
        <w:rPr>
          <w:rFonts w:ascii="Arial" w:hAnsi="Arial" w:cs="Arial"/>
          <w:sz w:val="20"/>
          <w:szCs w:val="20"/>
        </w:rPr>
        <w:t>skutkiem natychmiastowym</w:t>
      </w:r>
      <w:r w:rsidRPr="006B355B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po uprzednim wezwaniu do zaprzestania naruszeń w terminie 3 dni, w przypadku gdy pomimo wysłanego wezwania:</w:t>
      </w:r>
    </w:p>
    <w:p w:rsidR="00E34088" w:rsidRPr="00A11574" w:rsidRDefault="00E34088" w:rsidP="009F27E5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Wydzierżawiający nie dotrzymuje terminów realizacji umowy;</w:t>
      </w:r>
    </w:p>
    <w:p w:rsidR="00E34088" w:rsidRDefault="00E34088" w:rsidP="009F27E5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nie wykonuje w ustalonym terminie zobowiązań wynikających z</w:t>
      </w:r>
      <w:r>
        <w:rPr>
          <w:rFonts w:ascii="Arial" w:hAnsi="Arial" w:cs="Arial"/>
          <w:sz w:val="20"/>
          <w:szCs w:val="20"/>
        </w:rPr>
        <w:t xml:space="preserve"> reklamacji, z gwarancji lub </w:t>
      </w:r>
      <w:r w:rsidRPr="00A11574">
        <w:rPr>
          <w:rFonts w:ascii="Arial" w:hAnsi="Arial" w:cs="Arial"/>
          <w:sz w:val="20"/>
          <w:szCs w:val="20"/>
        </w:rPr>
        <w:t>rękojmi</w:t>
      </w:r>
    </w:p>
    <w:p w:rsidR="00E34088" w:rsidRDefault="00E34088" w:rsidP="00A11574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B80ED8">
        <w:rPr>
          <w:rFonts w:ascii="Arial" w:hAnsi="Arial" w:cs="Arial"/>
          <w:sz w:val="20"/>
          <w:szCs w:val="20"/>
        </w:rPr>
        <w:t>jeżeli zaistnieją okoliczności, których Zamawiający nie mógł przewidzieć w chwili zawarcia niniejszej umowy;</w:t>
      </w:r>
    </w:p>
    <w:p w:rsidR="00E34088" w:rsidRPr="00B80ED8" w:rsidRDefault="00E34088" w:rsidP="00B80ED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80ED8"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:rsidR="00E34088" w:rsidRPr="00B80ED8" w:rsidRDefault="00E34088" w:rsidP="00B80ED8">
      <w:pPr>
        <w:ind w:left="720"/>
        <w:rPr>
          <w:rFonts w:ascii="Arial" w:hAnsi="Arial" w:cs="Arial"/>
          <w:sz w:val="20"/>
          <w:szCs w:val="20"/>
        </w:rPr>
      </w:pPr>
    </w:p>
    <w:p w:rsidR="00E34088" w:rsidRPr="00A11574" w:rsidRDefault="00E34088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3. W razie zaistnienia istotnej zmiany okoliczności powodującej, że wykonanie umowy nie leży w interesie publicznym, czego nie można było przewidzieć w chwili zawarcia umowy,</w:t>
      </w:r>
      <w:r>
        <w:rPr>
          <w:rFonts w:ascii="Arial" w:hAnsi="Arial" w:cs="Arial"/>
          <w:sz w:val="20"/>
          <w:szCs w:val="20"/>
        </w:rPr>
        <w:t xml:space="preserve"> lub dalsze wykonywanie umowy może zagrozić istotnemu interesowi bezpieczeństwa państwa lub bezpieczeństwu publicznemu,</w:t>
      </w:r>
      <w:r w:rsidRPr="00A11574">
        <w:rPr>
          <w:rFonts w:ascii="Arial" w:hAnsi="Arial" w:cs="Arial"/>
          <w:sz w:val="20"/>
          <w:szCs w:val="20"/>
        </w:rPr>
        <w:t xml:space="preserve"> Dzierżawca może odstąpić od umowy w terminie 30 dni od powzięcia wiadomości o tych okolicznościach.</w:t>
      </w:r>
    </w:p>
    <w:p w:rsidR="00E34088" w:rsidRDefault="00E34088" w:rsidP="00A11574">
      <w:pPr>
        <w:rPr>
          <w:rFonts w:ascii="Arial" w:hAnsi="Arial" w:cs="Arial"/>
          <w:sz w:val="20"/>
          <w:szCs w:val="20"/>
        </w:rPr>
      </w:pPr>
    </w:p>
    <w:p w:rsidR="00E34088" w:rsidRDefault="00E34088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4. W przypadku</w:t>
      </w:r>
      <w:r>
        <w:rPr>
          <w:rFonts w:ascii="Arial" w:hAnsi="Arial" w:cs="Arial"/>
          <w:sz w:val="20"/>
          <w:szCs w:val="20"/>
        </w:rPr>
        <w:t xml:space="preserve"> opisanym w ust. 2 i 3 </w:t>
      </w:r>
      <w:r w:rsidRPr="00A11574">
        <w:rPr>
          <w:rFonts w:ascii="Arial" w:hAnsi="Arial" w:cs="Arial"/>
          <w:sz w:val="20"/>
          <w:szCs w:val="20"/>
        </w:rPr>
        <w:t>Wydzierżawiający  może żądać od Dzierżawcy wyłącznie wynagrodzenia należnego z tytułu wykonanej części umowy.</w:t>
      </w:r>
    </w:p>
    <w:p w:rsidR="00E34088" w:rsidRDefault="00E34088" w:rsidP="00A11574">
      <w:pPr>
        <w:rPr>
          <w:rFonts w:ascii="Arial" w:hAnsi="Arial" w:cs="Arial"/>
          <w:sz w:val="20"/>
          <w:szCs w:val="20"/>
        </w:rPr>
      </w:pPr>
    </w:p>
    <w:p w:rsidR="00E34088" w:rsidRPr="00A11574" w:rsidRDefault="00E34088" w:rsidP="00A11574">
      <w:pPr>
        <w:rPr>
          <w:rFonts w:ascii="Arial" w:hAnsi="Arial" w:cs="Arial"/>
          <w:sz w:val="20"/>
          <w:szCs w:val="20"/>
        </w:rPr>
      </w:pPr>
    </w:p>
    <w:p w:rsidR="00E34088" w:rsidRPr="00E77AEC" w:rsidRDefault="00E34088" w:rsidP="00A1157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7</w:t>
      </w:r>
    </w:p>
    <w:p w:rsidR="00E34088" w:rsidRPr="00850FD0" w:rsidRDefault="00E34088" w:rsidP="00B11214">
      <w:pPr>
        <w:rPr>
          <w:rFonts w:ascii="Arial" w:hAnsi="Arial" w:cs="Arial"/>
          <w:sz w:val="20"/>
          <w:szCs w:val="20"/>
        </w:rPr>
      </w:pPr>
    </w:p>
    <w:p w:rsidR="00E34088" w:rsidRPr="00850FD0" w:rsidRDefault="00E34088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>Po zakończeniu okresu dzierżawy i rozwiązaniu umowy Dzierżawca jest zobowiązany do zwrotu Wydzierżawiającemu przedmiot umowy w stanie nie</w:t>
      </w:r>
      <w:r>
        <w:rPr>
          <w:rFonts w:ascii="Arial" w:hAnsi="Arial" w:cs="Arial"/>
          <w:sz w:val="20"/>
          <w:szCs w:val="20"/>
        </w:rPr>
        <w:t xml:space="preserve"> </w:t>
      </w:r>
      <w:r w:rsidRPr="00850FD0">
        <w:rPr>
          <w:rFonts w:ascii="Arial" w:hAnsi="Arial" w:cs="Arial"/>
          <w:sz w:val="20"/>
          <w:szCs w:val="20"/>
        </w:rPr>
        <w:t>pogorszonym ponad zużycie wynikające z normalnej eksploatacji</w:t>
      </w:r>
      <w:r w:rsidRPr="00B80ED8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Pr="00B80ED8">
        <w:rPr>
          <w:rFonts w:ascii="Arial" w:hAnsi="Arial" w:cs="Arial"/>
          <w:sz w:val="20"/>
          <w:szCs w:val="20"/>
        </w:rPr>
        <w:t>Wydzierżawiający odbierze przedmiot umowy z siedziby Dzierżawcy, na koszt Wydzierżawiającego.</w:t>
      </w:r>
    </w:p>
    <w:p w:rsidR="00E34088" w:rsidRPr="00E77AEC" w:rsidRDefault="00E34088" w:rsidP="00A11574">
      <w:pPr>
        <w:tabs>
          <w:tab w:val="left" w:pos="3600"/>
        </w:tabs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§8</w:t>
      </w:r>
    </w:p>
    <w:p w:rsidR="00E34088" w:rsidRDefault="00E34088" w:rsidP="00B11214">
      <w:pPr>
        <w:rPr>
          <w:rFonts w:ascii="Arial" w:hAnsi="Arial" w:cs="Arial"/>
          <w:sz w:val="20"/>
          <w:szCs w:val="20"/>
        </w:rPr>
      </w:pPr>
    </w:p>
    <w:p w:rsidR="00E34088" w:rsidRPr="00C05275" w:rsidRDefault="00E34088" w:rsidP="00C23343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1. Wykonawca zapłaci Zamawiającemu karę umowną w wysokości 0,2%  wartości netto zamówionego i nie</w:t>
      </w:r>
      <w:r>
        <w:rPr>
          <w:rFonts w:ascii="Arial" w:hAnsi="Arial" w:cs="Arial"/>
          <w:sz w:val="20"/>
          <w:szCs w:val="20"/>
        </w:rPr>
        <w:t xml:space="preserve"> </w:t>
      </w:r>
      <w:r w:rsidRPr="00C05275">
        <w:rPr>
          <w:rFonts w:ascii="Arial" w:hAnsi="Arial" w:cs="Arial"/>
          <w:sz w:val="20"/>
          <w:szCs w:val="20"/>
        </w:rPr>
        <w:t xml:space="preserve">dostarczonego w terminie towaru za każdy dzień </w:t>
      </w:r>
      <w:r>
        <w:rPr>
          <w:rFonts w:ascii="Arial" w:hAnsi="Arial" w:cs="Arial"/>
          <w:sz w:val="20"/>
          <w:szCs w:val="20"/>
        </w:rPr>
        <w:t>zwłoki</w:t>
      </w:r>
      <w:r w:rsidRPr="00C05275">
        <w:rPr>
          <w:rFonts w:ascii="Arial" w:hAnsi="Arial" w:cs="Arial"/>
          <w:sz w:val="20"/>
          <w:szCs w:val="20"/>
        </w:rPr>
        <w:t>.</w:t>
      </w:r>
    </w:p>
    <w:p w:rsidR="00E34088" w:rsidRPr="00C05275" w:rsidRDefault="00E34088" w:rsidP="00C23343">
      <w:pPr>
        <w:rPr>
          <w:rFonts w:ascii="Arial" w:hAnsi="Arial" w:cs="Arial"/>
          <w:sz w:val="20"/>
          <w:szCs w:val="20"/>
        </w:rPr>
      </w:pPr>
    </w:p>
    <w:p w:rsidR="00E34088" w:rsidRPr="002469C7" w:rsidRDefault="00E34088" w:rsidP="00B80ED8">
      <w:pPr>
        <w:rPr>
          <w:rFonts w:ascii="Arial" w:hAnsi="Arial" w:cs="Arial"/>
          <w:sz w:val="20"/>
          <w:szCs w:val="20"/>
        </w:rPr>
      </w:pPr>
      <w:r w:rsidRPr="002469C7">
        <w:rPr>
          <w:rFonts w:ascii="Arial" w:hAnsi="Arial" w:cs="Arial"/>
          <w:sz w:val="20"/>
          <w:szCs w:val="20"/>
        </w:rPr>
        <w:t xml:space="preserve">2. Zamawiający zapłaci Wykonawcy karę umowną w wysokości 10% wartości netto nie zrealizowanej części umowy za odstąpienie od niniejszej umowy </w:t>
      </w:r>
      <w:r>
        <w:rPr>
          <w:rFonts w:ascii="Arial" w:hAnsi="Arial" w:cs="Arial"/>
          <w:sz w:val="20"/>
          <w:szCs w:val="20"/>
        </w:rPr>
        <w:t xml:space="preserve">z przyczyn leżących po stronie Zamawiającego. </w:t>
      </w:r>
    </w:p>
    <w:p w:rsidR="00E34088" w:rsidRPr="002469C7" w:rsidRDefault="00E34088" w:rsidP="00B80ED8">
      <w:pPr>
        <w:rPr>
          <w:rFonts w:ascii="Arial" w:hAnsi="Arial" w:cs="Arial"/>
          <w:sz w:val="20"/>
          <w:szCs w:val="20"/>
        </w:rPr>
      </w:pPr>
    </w:p>
    <w:p w:rsidR="00E34088" w:rsidRDefault="00E34088" w:rsidP="00B80ED8">
      <w:pPr>
        <w:rPr>
          <w:rFonts w:ascii="Arial" w:hAnsi="Arial" w:cs="Arial"/>
          <w:sz w:val="20"/>
          <w:szCs w:val="20"/>
        </w:rPr>
      </w:pPr>
      <w:r w:rsidRPr="002469C7">
        <w:rPr>
          <w:rFonts w:ascii="Arial" w:hAnsi="Arial" w:cs="Arial"/>
          <w:sz w:val="20"/>
          <w:szCs w:val="20"/>
        </w:rPr>
        <w:t xml:space="preserve">3. Wykonawca zapłaci Zamawiającemu karę umowną w wysokości 10% wartości netto niezrealizowanej części umowy za odstąpienie od niniejszej umowy </w:t>
      </w:r>
      <w:r>
        <w:rPr>
          <w:rFonts w:ascii="Arial" w:hAnsi="Arial" w:cs="Arial"/>
          <w:sz w:val="20"/>
          <w:szCs w:val="20"/>
        </w:rPr>
        <w:t>z przyczyn leżących po stronie Wykonawcy.</w:t>
      </w:r>
    </w:p>
    <w:p w:rsidR="00E34088" w:rsidRDefault="00E34088" w:rsidP="00B80ED8">
      <w:pPr>
        <w:rPr>
          <w:rFonts w:ascii="Arial" w:hAnsi="Arial" w:cs="Arial"/>
          <w:sz w:val="20"/>
          <w:szCs w:val="20"/>
        </w:rPr>
      </w:pPr>
    </w:p>
    <w:p w:rsidR="00E34088" w:rsidRPr="00C05275" w:rsidRDefault="00E34088" w:rsidP="00C23343">
      <w:pPr>
        <w:rPr>
          <w:rFonts w:ascii="Arial" w:hAnsi="Arial" w:cs="Arial"/>
          <w:sz w:val="20"/>
          <w:szCs w:val="20"/>
        </w:rPr>
      </w:pPr>
    </w:p>
    <w:p w:rsidR="00E34088" w:rsidRPr="00E77AEC" w:rsidRDefault="00E34088" w:rsidP="00C23343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9</w:t>
      </w:r>
    </w:p>
    <w:p w:rsidR="00E34088" w:rsidRDefault="00E34088" w:rsidP="0081164F">
      <w:pPr>
        <w:rPr>
          <w:rFonts w:ascii="Arial" w:hAnsi="Arial" w:cs="Arial"/>
          <w:sz w:val="20"/>
          <w:szCs w:val="20"/>
        </w:rPr>
      </w:pPr>
    </w:p>
    <w:p w:rsidR="00E34088" w:rsidRPr="00850FD0" w:rsidRDefault="00E34088" w:rsidP="00B11214">
      <w:pPr>
        <w:rPr>
          <w:rFonts w:ascii="Arial" w:hAnsi="Arial" w:cs="Arial"/>
          <w:sz w:val="20"/>
          <w:szCs w:val="20"/>
        </w:rPr>
      </w:pPr>
    </w:p>
    <w:p w:rsidR="00E34088" w:rsidRPr="00850FD0" w:rsidRDefault="00E34088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W sprawach nieuregulowanych niniejszą umową mają zastosowanie odpowiednie przepisy Ustawy z dnia </w:t>
      </w:r>
      <w:r>
        <w:rPr>
          <w:rFonts w:ascii="Arial" w:hAnsi="Arial" w:cs="Arial"/>
          <w:sz w:val="20"/>
          <w:szCs w:val="20"/>
        </w:rPr>
        <w:t xml:space="preserve">11 września  2019 roku  </w:t>
      </w:r>
      <w:r w:rsidRPr="00850FD0">
        <w:rPr>
          <w:rFonts w:ascii="Arial" w:hAnsi="Arial" w:cs="Arial"/>
          <w:sz w:val="20"/>
          <w:szCs w:val="20"/>
        </w:rPr>
        <w:t>. Prawo zamówień publicznych, Kodeksu Cywilnego i Kodeksu postępowania cywilnego.</w:t>
      </w:r>
    </w:p>
    <w:p w:rsidR="00E34088" w:rsidRPr="00E77AEC" w:rsidRDefault="00E34088" w:rsidP="00C23343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1</w:t>
      </w:r>
      <w:r>
        <w:rPr>
          <w:rFonts w:ascii="Arial" w:hAnsi="Arial" w:cs="Arial"/>
          <w:b/>
          <w:sz w:val="20"/>
          <w:szCs w:val="20"/>
        </w:rPr>
        <w:t>0</w:t>
      </w:r>
    </w:p>
    <w:p w:rsidR="00E34088" w:rsidRPr="00850FD0" w:rsidRDefault="00E34088" w:rsidP="00B11214">
      <w:pPr>
        <w:rPr>
          <w:rFonts w:ascii="Arial" w:hAnsi="Arial" w:cs="Arial"/>
          <w:sz w:val="20"/>
          <w:szCs w:val="20"/>
        </w:rPr>
      </w:pPr>
    </w:p>
    <w:p w:rsidR="00E34088" w:rsidRPr="00850FD0" w:rsidRDefault="00E34088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>Spory mogące wynikać w związku z realizacją umowy Strony zobowiązują się rozwiązywać polubownie na drodze negocjacji. W razie braku porozumienia  spory rozstrzygał będzie sąd właściwy dla miejsca siedziby Dzierżawcy.</w:t>
      </w:r>
    </w:p>
    <w:p w:rsidR="00E34088" w:rsidRDefault="00E34088" w:rsidP="00C23343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11</w:t>
      </w:r>
    </w:p>
    <w:p w:rsidR="00E34088" w:rsidRPr="00E77AEC" w:rsidRDefault="00E34088" w:rsidP="00C23343">
      <w:pPr>
        <w:jc w:val="center"/>
        <w:rPr>
          <w:rFonts w:ascii="Arial" w:hAnsi="Arial" w:cs="Arial"/>
          <w:b/>
          <w:sz w:val="20"/>
          <w:szCs w:val="20"/>
        </w:rPr>
      </w:pPr>
    </w:p>
    <w:p w:rsidR="00E34088" w:rsidRDefault="00E34088" w:rsidP="004D5240">
      <w:pPr>
        <w:outlineLvl w:val="0"/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>Umowę sporządzono w dwóch jednobrzmiących egzemplarzach, po jednym dla każdej ze stron.</w:t>
      </w:r>
    </w:p>
    <w:p w:rsidR="00E34088" w:rsidRDefault="00E34088" w:rsidP="00B11214">
      <w:pPr>
        <w:rPr>
          <w:rFonts w:ascii="Arial" w:hAnsi="Arial" w:cs="Arial"/>
          <w:sz w:val="20"/>
          <w:szCs w:val="20"/>
        </w:rPr>
      </w:pPr>
    </w:p>
    <w:p w:rsidR="00E34088" w:rsidRPr="00850FD0" w:rsidRDefault="00E34088" w:rsidP="00B11214">
      <w:pPr>
        <w:rPr>
          <w:rFonts w:ascii="Arial" w:hAnsi="Arial" w:cs="Arial"/>
          <w:sz w:val="20"/>
          <w:szCs w:val="20"/>
        </w:rPr>
      </w:pPr>
    </w:p>
    <w:p w:rsidR="00E34088" w:rsidRDefault="00E34088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WYDZIERŻAWIAJĄCY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850FD0">
        <w:rPr>
          <w:rFonts w:ascii="Arial" w:hAnsi="Arial" w:cs="Arial"/>
          <w:sz w:val="20"/>
          <w:szCs w:val="20"/>
        </w:rPr>
        <w:t>DZIERŻAWCA</w:t>
      </w:r>
    </w:p>
    <w:p w:rsidR="00E34088" w:rsidRDefault="00E34088" w:rsidP="00B11214">
      <w:pPr>
        <w:rPr>
          <w:rFonts w:ascii="Arial" w:hAnsi="Arial" w:cs="Arial"/>
          <w:sz w:val="20"/>
          <w:szCs w:val="20"/>
        </w:rPr>
      </w:pPr>
    </w:p>
    <w:p w:rsidR="00E34088" w:rsidRPr="00850FD0" w:rsidRDefault="00E34088" w:rsidP="00B11214">
      <w:pPr>
        <w:rPr>
          <w:rFonts w:ascii="Arial" w:hAnsi="Arial" w:cs="Arial"/>
          <w:sz w:val="20"/>
          <w:szCs w:val="20"/>
        </w:rPr>
      </w:pPr>
    </w:p>
    <w:sectPr w:rsidR="00E34088" w:rsidRPr="00850FD0" w:rsidSect="00A226D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4663E"/>
    <w:multiLevelType w:val="hybridMultilevel"/>
    <w:tmpl w:val="40D80EE4"/>
    <w:lvl w:ilvl="0" w:tplc="24AC5E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DD40F8"/>
    <w:multiLevelType w:val="hybridMultilevel"/>
    <w:tmpl w:val="E278CE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41736BF"/>
    <w:multiLevelType w:val="hybridMultilevel"/>
    <w:tmpl w:val="63F299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7732D2D"/>
    <w:multiLevelType w:val="hybridMultilevel"/>
    <w:tmpl w:val="A888FD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32D7767"/>
    <w:multiLevelType w:val="hybridMultilevel"/>
    <w:tmpl w:val="38568474"/>
    <w:lvl w:ilvl="0" w:tplc="0415000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B2D1514"/>
    <w:multiLevelType w:val="hybridMultilevel"/>
    <w:tmpl w:val="A5DEE7B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605C039E"/>
    <w:multiLevelType w:val="hybridMultilevel"/>
    <w:tmpl w:val="F7BC6DE0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B2B2C4F"/>
    <w:multiLevelType w:val="hybridMultilevel"/>
    <w:tmpl w:val="349483EC"/>
    <w:lvl w:ilvl="0" w:tplc="0415000F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6E992B02"/>
    <w:multiLevelType w:val="hybridMultilevel"/>
    <w:tmpl w:val="277C07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3CF1CC8"/>
    <w:multiLevelType w:val="hybridMultilevel"/>
    <w:tmpl w:val="9150202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3"/>
  </w:num>
  <w:num w:numId="5">
    <w:abstractNumId w:val="8"/>
  </w:num>
  <w:num w:numId="6">
    <w:abstractNumId w:val="2"/>
  </w:num>
  <w:num w:numId="7">
    <w:abstractNumId w:val="1"/>
  </w:num>
  <w:num w:numId="8">
    <w:abstractNumId w:val="6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1214"/>
    <w:rsid w:val="00042717"/>
    <w:rsid w:val="00045B7E"/>
    <w:rsid w:val="00064099"/>
    <w:rsid w:val="000B361B"/>
    <w:rsid w:val="000C526D"/>
    <w:rsid w:val="000D2203"/>
    <w:rsid w:val="000F09D7"/>
    <w:rsid w:val="000F46E6"/>
    <w:rsid w:val="000F691D"/>
    <w:rsid w:val="000F750F"/>
    <w:rsid w:val="001077C0"/>
    <w:rsid w:val="001259A3"/>
    <w:rsid w:val="0014505D"/>
    <w:rsid w:val="00147B2C"/>
    <w:rsid w:val="001674C0"/>
    <w:rsid w:val="001A6F89"/>
    <w:rsid w:val="001B0534"/>
    <w:rsid w:val="001B7E34"/>
    <w:rsid w:val="001C0B62"/>
    <w:rsid w:val="001D50C8"/>
    <w:rsid w:val="001E0C5A"/>
    <w:rsid w:val="001E2A72"/>
    <w:rsid w:val="001F06E5"/>
    <w:rsid w:val="00203713"/>
    <w:rsid w:val="0024393D"/>
    <w:rsid w:val="002469C7"/>
    <w:rsid w:val="0024764F"/>
    <w:rsid w:val="00250846"/>
    <w:rsid w:val="0025529D"/>
    <w:rsid w:val="00256998"/>
    <w:rsid w:val="00276570"/>
    <w:rsid w:val="002834E2"/>
    <w:rsid w:val="002E745A"/>
    <w:rsid w:val="00350122"/>
    <w:rsid w:val="003547E5"/>
    <w:rsid w:val="00360563"/>
    <w:rsid w:val="00377F30"/>
    <w:rsid w:val="00381803"/>
    <w:rsid w:val="00384E2C"/>
    <w:rsid w:val="003B0955"/>
    <w:rsid w:val="003C79A3"/>
    <w:rsid w:val="003F5262"/>
    <w:rsid w:val="0041522E"/>
    <w:rsid w:val="00415B36"/>
    <w:rsid w:val="004360EB"/>
    <w:rsid w:val="004A0432"/>
    <w:rsid w:val="004A4193"/>
    <w:rsid w:val="004B10F5"/>
    <w:rsid w:val="004B17FF"/>
    <w:rsid w:val="004B682C"/>
    <w:rsid w:val="004B77F0"/>
    <w:rsid w:val="004D057E"/>
    <w:rsid w:val="004D255C"/>
    <w:rsid w:val="004D3C23"/>
    <w:rsid w:val="004D5240"/>
    <w:rsid w:val="004E26A6"/>
    <w:rsid w:val="00515AC5"/>
    <w:rsid w:val="00562804"/>
    <w:rsid w:val="00582017"/>
    <w:rsid w:val="005D1626"/>
    <w:rsid w:val="005E2EE6"/>
    <w:rsid w:val="0061399B"/>
    <w:rsid w:val="0063284A"/>
    <w:rsid w:val="006A4910"/>
    <w:rsid w:val="006A61C0"/>
    <w:rsid w:val="006B355B"/>
    <w:rsid w:val="006D729A"/>
    <w:rsid w:val="006F23F9"/>
    <w:rsid w:val="00726852"/>
    <w:rsid w:val="0074405C"/>
    <w:rsid w:val="007535AB"/>
    <w:rsid w:val="00761248"/>
    <w:rsid w:val="00774924"/>
    <w:rsid w:val="007917C8"/>
    <w:rsid w:val="007A75AA"/>
    <w:rsid w:val="007B217C"/>
    <w:rsid w:val="007F0F70"/>
    <w:rsid w:val="008023C5"/>
    <w:rsid w:val="0081164F"/>
    <w:rsid w:val="00844738"/>
    <w:rsid w:val="00850FD0"/>
    <w:rsid w:val="0085323A"/>
    <w:rsid w:val="008561A4"/>
    <w:rsid w:val="008568BF"/>
    <w:rsid w:val="008756A5"/>
    <w:rsid w:val="00894771"/>
    <w:rsid w:val="008A199F"/>
    <w:rsid w:val="008C0019"/>
    <w:rsid w:val="008D5620"/>
    <w:rsid w:val="0090204E"/>
    <w:rsid w:val="009365E4"/>
    <w:rsid w:val="0094115C"/>
    <w:rsid w:val="00967F8E"/>
    <w:rsid w:val="00974FB3"/>
    <w:rsid w:val="00984D62"/>
    <w:rsid w:val="009A3457"/>
    <w:rsid w:val="009A4788"/>
    <w:rsid w:val="009C1E82"/>
    <w:rsid w:val="009E31F9"/>
    <w:rsid w:val="009F27E5"/>
    <w:rsid w:val="00A11574"/>
    <w:rsid w:val="00A226D5"/>
    <w:rsid w:val="00A44C76"/>
    <w:rsid w:val="00A57ED1"/>
    <w:rsid w:val="00A62BB6"/>
    <w:rsid w:val="00A8279F"/>
    <w:rsid w:val="00A950C5"/>
    <w:rsid w:val="00A952DE"/>
    <w:rsid w:val="00A9559B"/>
    <w:rsid w:val="00AA0E18"/>
    <w:rsid w:val="00AA484D"/>
    <w:rsid w:val="00AB5EDD"/>
    <w:rsid w:val="00AB692C"/>
    <w:rsid w:val="00AD418C"/>
    <w:rsid w:val="00AE3EB4"/>
    <w:rsid w:val="00AF64ED"/>
    <w:rsid w:val="00AF7967"/>
    <w:rsid w:val="00B11214"/>
    <w:rsid w:val="00B11260"/>
    <w:rsid w:val="00B32519"/>
    <w:rsid w:val="00B51DDD"/>
    <w:rsid w:val="00B80ED8"/>
    <w:rsid w:val="00B847BC"/>
    <w:rsid w:val="00B94E91"/>
    <w:rsid w:val="00B95D70"/>
    <w:rsid w:val="00BC1CE5"/>
    <w:rsid w:val="00BD61AD"/>
    <w:rsid w:val="00BF1A39"/>
    <w:rsid w:val="00C0394C"/>
    <w:rsid w:val="00C05275"/>
    <w:rsid w:val="00C07BC5"/>
    <w:rsid w:val="00C15FD5"/>
    <w:rsid w:val="00C23343"/>
    <w:rsid w:val="00C34781"/>
    <w:rsid w:val="00C7714F"/>
    <w:rsid w:val="00C86047"/>
    <w:rsid w:val="00C947B7"/>
    <w:rsid w:val="00C97CF5"/>
    <w:rsid w:val="00CD46FC"/>
    <w:rsid w:val="00CF0181"/>
    <w:rsid w:val="00CF773E"/>
    <w:rsid w:val="00D11C24"/>
    <w:rsid w:val="00D64E61"/>
    <w:rsid w:val="00D67107"/>
    <w:rsid w:val="00D7362F"/>
    <w:rsid w:val="00D81643"/>
    <w:rsid w:val="00D935E7"/>
    <w:rsid w:val="00DA60AB"/>
    <w:rsid w:val="00DC1AC0"/>
    <w:rsid w:val="00DC1E32"/>
    <w:rsid w:val="00DE1CD9"/>
    <w:rsid w:val="00DF3D58"/>
    <w:rsid w:val="00E20AB2"/>
    <w:rsid w:val="00E34088"/>
    <w:rsid w:val="00E473DA"/>
    <w:rsid w:val="00E579F8"/>
    <w:rsid w:val="00E77AEC"/>
    <w:rsid w:val="00EA2A5F"/>
    <w:rsid w:val="00EA3C57"/>
    <w:rsid w:val="00EB681B"/>
    <w:rsid w:val="00ED2EE8"/>
    <w:rsid w:val="00F14E4B"/>
    <w:rsid w:val="00F542D6"/>
    <w:rsid w:val="00F62F5D"/>
    <w:rsid w:val="00F6308D"/>
    <w:rsid w:val="00F64CFD"/>
    <w:rsid w:val="00F67A55"/>
    <w:rsid w:val="00F76F40"/>
    <w:rsid w:val="00FA0146"/>
    <w:rsid w:val="00FA6B0E"/>
    <w:rsid w:val="00FB378C"/>
    <w:rsid w:val="00FC60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1214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B11214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AE3EB4"/>
    <w:rPr>
      <w:rFonts w:ascii="Cambria" w:hAnsi="Cambria" w:cs="Times New Roman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B11214"/>
    <w:pPr>
      <w:widowControl w:val="0"/>
      <w:suppressAutoHyphens/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E3EB4"/>
    <w:rPr>
      <w:rFonts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B1121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E3EB4"/>
    <w:rPr>
      <w:rFonts w:cs="Times New Roman"/>
      <w:sz w:val="24"/>
      <w:szCs w:val="24"/>
    </w:rPr>
  </w:style>
  <w:style w:type="paragraph" w:customStyle="1" w:styleId="ZnakZnak1ZnakZnakZnakZnak">
    <w:name w:val="Znak Znak1 Znak Znak Znak Znak"/>
    <w:basedOn w:val="Normal"/>
    <w:uiPriority w:val="99"/>
    <w:rsid w:val="00B11214"/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rsid w:val="00850FD0"/>
    <w:pPr>
      <w:ind w:left="835"/>
    </w:pPr>
    <w:rPr>
      <w:spacing w:val="-5"/>
      <w:szCs w:val="20"/>
      <w:lang w:eastAsia="en-US"/>
    </w:rPr>
  </w:style>
  <w:style w:type="character" w:customStyle="1" w:styleId="NormalWebChar">
    <w:name w:val="Normal (Web) Char"/>
    <w:link w:val="NormalWeb"/>
    <w:uiPriority w:val="99"/>
    <w:locked/>
    <w:rsid w:val="00850FD0"/>
    <w:rPr>
      <w:spacing w:val="-5"/>
      <w:sz w:val="24"/>
      <w:lang w:val="pl-PL" w:eastAsia="en-US"/>
    </w:rPr>
  </w:style>
  <w:style w:type="paragraph" w:styleId="Header">
    <w:name w:val="header"/>
    <w:basedOn w:val="Normal"/>
    <w:link w:val="HeaderChar"/>
    <w:uiPriority w:val="99"/>
    <w:rsid w:val="008A199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A199F"/>
    <w:rPr>
      <w:rFonts w:cs="Times New Roman"/>
      <w:sz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4A04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E3EB4"/>
    <w:rPr>
      <w:rFonts w:cs="Times New Roman"/>
      <w:sz w:val="2"/>
    </w:rPr>
  </w:style>
  <w:style w:type="character" w:customStyle="1" w:styleId="ZnakZnak2">
    <w:name w:val="Znak Znak2"/>
    <w:uiPriority w:val="99"/>
    <w:rsid w:val="008568BF"/>
    <w:rPr>
      <w:sz w:val="24"/>
    </w:rPr>
  </w:style>
  <w:style w:type="paragraph" w:styleId="ListParagraph">
    <w:name w:val="List Paragraph"/>
    <w:basedOn w:val="Normal"/>
    <w:uiPriority w:val="99"/>
    <w:qFormat/>
    <w:rsid w:val="00984D62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rsid w:val="004D524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AE3EB4"/>
    <w:rPr>
      <w:rFonts w:cs="Times New Roman"/>
      <w:sz w:val="2"/>
    </w:rPr>
  </w:style>
  <w:style w:type="character" w:styleId="CommentReference">
    <w:name w:val="annotation reference"/>
    <w:basedOn w:val="DefaultParagraphFont"/>
    <w:uiPriority w:val="99"/>
    <w:semiHidden/>
    <w:rsid w:val="000C526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C52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0C526D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0C52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0C526D"/>
    <w:rPr>
      <w:b/>
      <w:bCs/>
    </w:rPr>
  </w:style>
  <w:style w:type="paragraph" w:styleId="Revision">
    <w:name w:val="Revision"/>
    <w:hidden/>
    <w:uiPriority w:val="99"/>
    <w:semiHidden/>
    <w:rsid w:val="000C526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5834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4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4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4</Pages>
  <Words>1275</Words>
  <Characters>7656</Characters>
  <Application>Microsoft Office Outlook</Application>
  <DocSecurity>0</DocSecurity>
  <Lines>0</Lines>
  <Paragraphs>0</Paragraphs>
  <ScaleCrop>false</ScaleCrop>
  <Company>ZOZ Oława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Dzierżawy 2D/94/09</dc:title>
  <dc:subject/>
  <dc:creator>zoz Oława</dc:creator>
  <cp:keywords/>
  <dc:description/>
  <cp:lastModifiedBy>psitnik</cp:lastModifiedBy>
  <cp:revision>6</cp:revision>
  <cp:lastPrinted>2014-12-30T11:31:00Z</cp:lastPrinted>
  <dcterms:created xsi:type="dcterms:W3CDTF">2023-05-26T08:41:00Z</dcterms:created>
  <dcterms:modified xsi:type="dcterms:W3CDTF">2023-05-26T10:13:00Z</dcterms:modified>
</cp:coreProperties>
</file>