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55" w:rsidRPr="00FC4BD1" w:rsidRDefault="00354B55" w:rsidP="000E5897">
      <w:pPr>
        <w:autoSpaceDE w:val="0"/>
        <w:autoSpaceDN w:val="0"/>
        <w:adjustRightInd w:val="0"/>
        <w:outlineLvl w:val="0"/>
        <w:rPr>
          <w:rFonts w:ascii="Arial" w:hAnsi="Arial" w:cs="Tahoma"/>
          <w:sz w:val="20"/>
          <w:szCs w:val="20"/>
        </w:rPr>
      </w:pPr>
      <w:r w:rsidRPr="000E5897">
        <w:rPr>
          <w:rFonts w:ascii="Arial" w:hAnsi="Arial" w:cs="Tahoma"/>
          <w:sz w:val="20"/>
          <w:szCs w:val="20"/>
          <w:highlight w:val="yellow"/>
        </w:rPr>
        <w:t>ZOZ/DZP/ZO/</w:t>
      </w:r>
      <w:r>
        <w:rPr>
          <w:rFonts w:ascii="Arial" w:hAnsi="Arial" w:cs="Tahoma"/>
          <w:sz w:val="20"/>
          <w:szCs w:val="20"/>
          <w:highlight w:val="yellow"/>
        </w:rPr>
        <w:t>12</w:t>
      </w:r>
      <w:r w:rsidRPr="000E5897">
        <w:rPr>
          <w:rFonts w:ascii="Arial" w:hAnsi="Arial" w:cs="Tahoma"/>
          <w:sz w:val="20"/>
          <w:szCs w:val="20"/>
          <w:highlight w:val="yellow"/>
        </w:rPr>
        <w:t>/18</w:t>
      </w:r>
    </w:p>
    <w:p w:rsidR="00354B55" w:rsidRPr="00FC4BD1" w:rsidRDefault="00354B55" w:rsidP="000E5897">
      <w:pPr>
        <w:ind w:left="5664" w:firstLine="708"/>
        <w:jc w:val="center"/>
        <w:outlineLvl w:val="0"/>
        <w:rPr>
          <w:rFonts w:ascii="Arial" w:hAnsi="Arial" w:cs="Calibri"/>
          <w:sz w:val="20"/>
          <w:szCs w:val="22"/>
        </w:rPr>
      </w:pPr>
      <w:r w:rsidRPr="00FC4BD1">
        <w:rPr>
          <w:rFonts w:ascii="Arial" w:hAnsi="Arial" w:cs="Calibri"/>
          <w:sz w:val="20"/>
          <w:szCs w:val="22"/>
        </w:rPr>
        <w:t>Załącznik nr 1</w:t>
      </w:r>
    </w:p>
    <w:p w:rsidR="00354B55" w:rsidRPr="00FC4BD1" w:rsidRDefault="00354B55" w:rsidP="00FC4BD1">
      <w:pPr>
        <w:autoSpaceDE w:val="0"/>
        <w:autoSpaceDN w:val="0"/>
        <w:adjustRightInd w:val="0"/>
        <w:ind w:left="7080" w:firstLine="708"/>
        <w:rPr>
          <w:rFonts w:ascii="Arial" w:hAnsi="Arial" w:cs="Tahoma"/>
          <w:color w:val="000000"/>
          <w:sz w:val="20"/>
          <w:szCs w:val="20"/>
        </w:rPr>
      </w:pPr>
    </w:p>
    <w:p w:rsidR="00354B55" w:rsidRPr="00FC4BD1" w:rsidRDefault="00354B55" w:rsidP="00FC4BD1">
      <w:pPr>
        <w:autoSpaceDE w:val="0"/>
        <w:autoSpaceDN w:val="0"/>
        <w:adjustRightInd w:val="0"/>
        <w:rPr>
          <w:rFonts w:ascii="Arial" w:hAnsi="Arial" w:cs="Tahoma"/>
          <w:color w:val="000000"/>
          <w:sz w:val="20"/>
          <w:szCs w:val="16"/>
        </w:rPr>
      </w:pPr>
    </w:p>
    <w:p w:rsidR="00354B55" w:rsidRPr="00FC4BD1" w:rsidRDefault="00354B55" w:rsidP="00FC4BD1">
      <w:pPr>
        <w:autoSpaceDE w:val="0"/>
        <w:autoSpaceDN w:val="0"/>
        <w:adjustRightInd w:val="0"/>
        <w:ind w:left="7788"/>
        <w:jc w:val="both"/>
        <w:rPr>
          <w:rFonts w:ascii="Arial" w:hAnsi="Arial" w:cs="Tahoma"/>
          <w:color w:val="000000"/>
          <w:sz w:val="20"/>
          <w:szCs w:val="16"/>
        </w:rPr>
      </w:pPr>
    </w:p>
    <w:p w:rsidR="00354B55" w:rsidRPr="00FC4BD1" w:rsidRDefault="00354B55" w:rsidP="000E589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354B55" w:rsidRPr="00E7512E" w:rsidRDefault="00354B55" w:rsidP="00E7512E">
      <w:pPr>
        <w:jc w:val="center"/>
        <w:rPr>
          <w:rFonts w:ascii="Arial" w:hAnsi="Arial" w:cs="Arial"/>
          <w:sz w:val="22"/>
          <w:szCs w:val="22"/>
        </w:rPr>
      </w:pPr>
      <w:r w:rsidRPr="00E7512E">
        <w:rPr>
          <w:rFonts w:ascii="Arial" w:hAnsi="Arial" w:cs="Arial"/>
          <w:sz w:val="22"/>
          <w:szCs w:val="22"/>
        </w:rPr>
        <w:t>na wykonanie zamówienia o wartości szacunkowej do 30 000 euro niepodlegającego Ustawie z dnia  29 stycznia 2004 r. Prawo zamówień publicznych</w:t>
      </w:r>
      <w:r>
        <w:rPr>
          <w:rFonts w:ascii="Arial" w:hAnsi="Arial" w:cs="Arial"/>
          <w:sz w:val="22"/>
          <w:szCs w:val="22"/>
        </w:rPr>
        <w:t xml:space="preserve"> ( z późn. zm.).</w:t>
      </w:r>
    </w:p>
    <w:p w:rsidR="00354B55" w:rsidRPr="00FC4BD1" w:rsidRDefault="00354B55" w:rsidP="00FC4B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</w:rPr>
      </w:pPr>
    </w:p>
    <w:p w:rsidR="00354B55" w:rsidRPr="00FC4BD1" w:rsidRDefault="00354B55" w:rsidP="00FC4B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  <w:szCs w:val="20"/>
        </w:rPr>
      </w:pPr>
    </w:p>
    <w:p w:rsidR="00354B55" w:rsidRPr="00FC4BD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354B55" w:rsidRPr="00B42DB8" w:rsidRDefault="00354B55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Zespół Opieki Zdrowotnej w Oławie</w:t>
      </w:r>
    </w:p>
    <w:p w:rsidR="00354B55" w:rsidRPr="00B42DB8" w:rsidRDefault="00354B55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ul. K. K. Baczyńskiego 1</w:t>
      </w:r>
    </w:p>
    <w:p w:rsidR="00354B55" w:rsidRPr="00B42DB8" w:rsidRDefault="00354B55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55-200 Oława</w:t>
      </w:r>
    </w:p>
    <w:p w:rsidR="00354B55" w:rsidRPr="00FC4BD1" w:rsidRDefault="00354B55" w:rsidP="00FC4BD1">
      <w:pPr>
        <w:rPr>
          <w:rFonts w:ascii="Tahoma" w:hAnsi="Tahoma" w:cs="Tahoma"/>
          <w:bCs/>
          <w:color w:val="000000"/>
          <w:sz w:val="20"/>
          <w:szCs w:val="20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 xml:space="preserve">REGON: 000306816 </w:t>
      </w:r>
    </w:p>
    <w:p w:rsidR="00354B55" w:rsidRPr="00B42DB8" w:rsidRDefault="00354B55" w:rsidP="00FC4BD1">
      <w:pPr>
        <w:rPr>
          <w:rFonts w:ascii="Arial" w:hAnsi="Arial"/>
          <w:color w:val="000000"/>
          <w:sz w:val="20"/>
          <w:szCs w:val="18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>NIP: 912-16-50-658</w:t>
      </w:r>
      <w:r w:rsidRPr="00FC4BD1">
        <w:rPr>
          <w:rFonts w:ascii="Tahoma" w:hAnsi="Tahoma" w:cs="Tahoma"/>
          <w:bCs/>
          <w:color w:val="000000"/>
          <w:sz w:val="20"/>
          <w:szCs w:val="20"/>
        </w:rPr>
        <w:tab/>
      </w:r>
    </w:p>
    <w:p w:rsidR="00354B55" w:rsidRPr="00FC4BD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</w:p>
    <w:p w:rsidR="00354B55" w:rsidRDefault="00354B55" w:rsidP="00FC4BD1">
      <w:pPr>
        <w:widowControl w:val="0"/>
        <w:suppressAutoHyphens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FC4BD1">
        <w:rPr>
          <w:rFonts w:ascii="Arial" w:hAnsi="Arial" w:cs="Tahoma"/>
          <w:b/>
          <w:color w:val="000000"/>
          <w:sz w:val="20"/>
        </w:rPr>
        <w:t xml:space="preserve">. Nazwa przedmiotu zamówienia: </w:t>
      </w:r>
    </w:p>
    <w:p w:rsidR="00354B55" w:rsidRPr="00D04EFD" w:rsidRDefault="00354B55" w:rsidP="00D04EFD">
      <w:pPr>
        <w:spacing w:line="216" w:lineRule="atLeast"/>
        <w:jc w:val="center"/>
        <w:rPr>
          <w:rFonts w:ascii="Arial" w:hAnsi="Arial"/>
          <w:color w:val="000000"/>
          <w:sz w:val="28"/>
          <w:szCs w:val="28"/>
        </w:rPr>
      </w:pPr>
      <w:r w:rsidRPr="00F426CB">
        <w:rPr>
          <w:rFonts w:ascii="Arial" w:hAnsi="Arial"/>
          <w:color w:val="000000"/>
          <w:sz w:val="28"/>
          <w:szCs w:val="28"/>
        </w:rPr>
        <w:t xml:space="preserve">Świadczenie usług pocztowych dla Zespołu Opieki Zdrowotnej </w:t>
      </w:r>
      <w:r>
        <w:rPr>
          <w:rFonts w:ascii="Arial" w:hAnsi="Arial"/>
          <w:color w:val="000000"/>
          <w:sz w:val="28"/>
          <w:szCs w:val="28"/>
        </w:rPr>
        <w:t xml:space="preserve">w Oławie, znak sprawy </w:t>
      </w:r>
      <w:r w:rsidRPr="000E5897">
        <w:rPr>
          <w:rFonts w:ascii="Arial" w:hAnsi="Arial"/>
          <w:color w:val="000000"/>
          <w:sz w:val="28"/>
          <w:szCs w:val="28"/>
          <w:highlight w:val="yellow"/>
        </w:rPr>
        <w:t>ZOZ/DZP</w:t>
      </w:r>
      <w:r>
        <w:rPr>
          <w:rFonts w:ascii="Arial" w:hAnsi="Arial"/>
          <w:color w:val="000000"/>
          <w:sz w:val="28"/>
          <w:szCs w:val="28"/>
          <w:highlight w:val="yellow"/>
        </w:rPr>
        <w:t>/ZO</w:t>
      </w:r>
      <w:r w:rsidRPr="000E5897">
        <w:rPr>
          <w:rFonts w:ascii="Arial" w:hAnsi="Arial"/>
          <w:color w:val="000000"/>
          <w:sz w:val="28"/>
          <w:szCs w:val="28"/>
          <w:highlight w:val="yellow"/>
        </w:rPr>
        <w:t>/</w:t>
      </w:r>
      <w:r>
        <w:rPr>
          <w:rFonts w:ascii="Arial" w:hAnsi="Arial"/>
          <w:color w:val="000000"/>
          <w:sz w:val="28"/>
          <w:szCs w:val="28"/>
          <w:highlight w:val="yellow"/>
        </w:rPr>
        <w:t>12</w:t>
      </w:r>
      <w:r w:rsidRPr="000E5897">
        <w:rPr>
          <w:rFonts w:ascii="Arial" w:hAnsi="Arial"/>
          <w:color w:val="000000"/>
          <w:sz w:val="28"/>
          <w:szCs w:val="28"/>
          <w:highlight w:val="yellow"/>
        </w:rPr>
        <w:t>/18</w:t>
      </w:r>
    </w:p>
    <w:p w:rsidR="00354B55" w:rsidRPr="00FC4BD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354B55" w:rsidRPr="00874BB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Adres:…….…………………………………………………..………………….………………………………………………..</w:t>
      </w:r>
    </w:p>
    <w:p w:rsidR="00354B55" w:rsidRPr="00874BB1" w:rsidRDefault="00354B55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…….………………………………………………………………………………….……………………………………….…..</w:t>
      </w:r>
    </w:p>
    <w:p w:rsidR="00354B55" w:rsidRPr="00874BB1" w:rsidRDefault="00354B55" w:rsidP="000E5897">
      <w:pPr>
        <w:autoSpaceDE w:val="0"/>
        <w:autoSpaceDN w:val="0"/>
        <w:adjustRightInd w:val="0"/>
        <w:spacing w:line="276" w:lineRule="auto"/>
        <w:ind w:left="284" w:hanging="284"/>
        <w:jc w:val="both"/>
        <w:outlineLvl w:val="0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NIP:…………………….…………………..……REGON:…………………………………………………………………...…</w:t>
      </w:r>
    </w:p>
    <w:p w:rsidR="00354B55" w:rsidRPr="00874BB1" w:rsidRDefault="00354B55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 xml:space="preserve">Tel:…………………………………………………… fax: ….…………………………..……………………………………… </w:t>
      </w:r>
    </w:p>
    <w:p w:rsidR="00354B55" w:rsidRPr="001A3736" w:rsidRDefault="00354B55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  <w:r w:rsidRPr="001A3736">
        <w:rPr>
          <w:rFonts w:ascii="Arial" w:hAnsi="Arial" w:cs="Tahoma"/>
          <w:sz w:val="20"/>
          <w:lang w:val="en-US"/>
        </w:rPr>
        <w:t>e-mail:……………………………………………………………………………………………………………………………..</w:t>
      </w:r>
    </w:p>
    <w:p w:rsidR="00354B55" w:rsidRPr="001A3736" w:rsidRDefault="00354B55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</w:p>
    <w:p w:rsidR="00354B55" w:rsidRPr="00FC4BD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>
        <w:rPr>
          <w:rFonts w:ascii="Arial" w:hAnsi="Arial" w:cs="Tahoma"/>
          <w:b/>
          <w:sz w:val="20"/>
        </w:rPr>
        <w:t>4</w:t>
      </w:r>
      <w:r w:rsidRPr="00FC4BD1">
        <w:rPr>
          <w:rFonts w:ascii="Arial" w:hAnsi="Arial" w:cs="Tahoma"/>
          <w:b/>
          <w:sz w:val="20"/>
        </w:rPr>
        <w:t xml:space="preserve">.  Oferuję wykonanie przedmiotu zamówienia </w:t>
      </w:r>
      <w:r w:rsidRPr="00FC4BD1">
        <w:rPr>
          <w:rFonts w:ascii="Arial" w:hAnsi="Arial" w:cs="Tahoma"/>
          <w:b/>
          <w:bCs/>
          <w:sz w:val="20"/>
        </w:rPr>
        <w:t xml:space="preserve">oferty </w:t>
      </w:r>
      <w:r w:rsidRPr="00FC4BD1">
        <w:rPr>
          <w:rFonts w:ascii="Arial" w:hAnsi="Arial" w:cs="Tahoma"/>
          <w:b/>
          <w:sz w:val="20"/>
        </w:rPr>
        <w:t>za:</w:t>
      </w:r>
    </w:p>
    <w:p w:rsidR="00354B55" w:rsidRPr="00FC4BD1" w:rsidRDefault="00354B55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</w:t>
      </w:r>
      <w:r>
        <w:rPr>
          <w:rFonts w:ascii="Arial" w:hAnsi="Arial" w:cs="Tahoma"/>
          <w:sz w:val="20"/>
        </w:rPr>
        <w:t>netto: ……………………zł, słownie:………………………………………………………………………………</w:t>
      </w:r>
    </w:p>
    <w:p w:rsidR="00354B55" w:rsidRPr="00FC4BD1" w:rsidRDefault="00354B55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VAT: ………………….zł, s</w:t>
      </w:r>
      <w:r w:rsidRPr="00FC4BD1">
        <w:rPr>
          <w:rFonts w:ascii="Arial" w:hAnsi="Arial" w:cs="Tahoma"/>
          <w:sz w:val="20"/>
        </w:rPr>
        <w:t>łownie</w:t>
      </w:r>
      <w:r>
        <w:rPr>
          <w:rFonts w:ascii="Arial" w:hAnsi="Arial" w:cs="Tahoma"/>
          <w:sz w:val="20"/>
        </w:rPr>
        <w:t xml:space="preserve"> ………………………………………………………………………………………...</w:t>
      </w:r>
    </w:p>
    <w:p w:rsidR="00354B55" w:rsidRDefault="00354B55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brutto: </w:t>
      </w:r>
      <w:r>
        <w:rPr>
          <w:rFonts w:ascii="Arial" w:hAnsi="Arial" w:cs="Tahoma"/>
          <w:sz w:val="20"/>
        </w:rPr>
        <w:t>……………………………..zł, słownie:…………………………………………………………….………</w:t>
      </w:r>
    </w:p>
    <w:p w:rsidR="00354B55" w:rsidRDefault="00354B55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Tahoma"/>
          <w:b/>
          <w:sz w:val="20"/>
        </w:rPr>
      </w:pPr>
      <w:r w:rsidRPr="00FC4BD1">
        <w:rPr>
          <w:rFonts w:ascii="Arial" w:hAnsi="Arial" w:cs="Tahoma"/>
          <w:b/>
          <w:sz w:val="20"/>
        </w:rPr>
        <w:t xml:space="preserve">w tym: </w:t>
      </w:r>
    </w:p>
    <w:p w:rsidR="00354B55" w:rsidRPr="00FC4BD1" w:rsidRDefault="00354B55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Tahoma"/>
          <w:b/>
          <w:sz w:val="20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354B55" w:rsidRPr="00FC4BD1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354B55" w:rsidRPr="00FC4BD1" w:rsidRDefault="00354B55" w:rsidP="00F426C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354B55" w:rsidRPr="00FC4BD1" w:rsidRDefault="00354B55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354B55" w:rsidRDefault="00354B55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354B55" w:rsidRPr="00FC4BD1" w:rsidRDefault="00354B55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jednostkowa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 xml:space="preserve"> 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</w:t>
            </w:r>
          </w:p>
          <w:p w:rsidR="00354B55" w:rsidRPr="00FC4BD1" w:rsidRDefault="00354B55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354B55" w:rsidRPr="00FC4BD1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354B55" w:rsidRPr="00FC4BD1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54B55" w:rsidRPr="00FC4BD1" w:rsidRDefault="00354B55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szCs w:val="22"/>
              </w:rPr>
              <w:t>Gabaryt B</w:t>
            </w:r>
          </w:p>
          <w:p w:rsidR="00354B55" w:rsidRDefault="00354B55" w:rsidP="00FF43B7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354B55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354B55" w:rsidRPr="00FC4BD1" w:rsidRDefault="00354B55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Pocztowa książka nadawcza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354B55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54B55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354B55" w:rsidRDefault="00354B55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Przesyłki kurierskie</w:t>
            </w:r>
          </w:p>
          <w:p w:rsidR="00354B55" w:rsidRDefault="00354B55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354B55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54B55" w:rsidRDefault="00354B55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5.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354B55" w:rsidRDefault="00354B55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Odbiór przesyłek 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54B55" w:rsidRPr="00FC4BD1" w:rsidRDefault="00354B55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354B55" w:rsidRPr="00FC4BD1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rPr>
                <w:rFonts w:ascii="Arial" w:hAnsi="Arial"/>
                <w:b/>
                <w:bCs/>
                <w:sz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B55" w:rsidRPr="00FC4BD1" w:rsidRDefault="00354B55" w:rsidP="00FF43B7">
            <w:pPr>
              <w:tabs>
                <w:tab w:val="left" w:pos="6780"/>
              </w:tabs>
              <w:ind w:left="-71"/>
              <w:rPr>
                <w:rFonts w:ascii="Arial" w:hAnsi="Arial"/>
                <w:b/>
                <w:bCs/>
                <w:sz w:val="20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4B55" w:rsidRPr="00FC4BD1" w:rsidRDefault="00354B55" w:rsidP="00FF43B7">
            <w:pPr>
              <w:jc w:val="righ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4B55" w:rsidRPr="00FC4BD1" w:rsidRDefault="00354B55" w:rsidP="00FF43B7">
            <w:pPr>
              <w:jc w:val="right"/>
              <w:rPr>
                <w:rFonts w:ascii="Arial" w:hAnsi="Arial"/>
                <w:bCs/>
                <w:sz w:val="20"/>
              </w:rPr>
            </w:pPr>
          </w:p>
        </w:tc>
      </w:tr>
    </w:tbl>
    <w:p w:rsidR="00354B55" w:rsidRPr="00FC4BD1" w:rsidRDefault="00354B55" w:rsidP="00FC4BD1">
      <w:pPr>
        <w:tabs>
          <w:tab w:val="left" w:pos="6780"/>
        </w:tabs>
        <w:rPr>
          <w:rFonts w:ascii="Arial" w:hAnsi="Arial"/>
          <w:sz w:val="20"/>
        </w:rPr>
      </w:pPr>
      <w:r w:rsidRPr="00FC4BD1">
        <w:rPr>
          <w:rFonts w:ascii="Arial" w:hAnsi="Arial"/>
          <w:b/>
          <w:bCs/>
          <w:sz w:val="20"/>
        </w:rPr>
        <w:t xml:space="preserve"> </w:t>
      </w:r>
    </w:p>
    <w:p w:rsidR="00354B55" w:rsidRDefault="00354B55" w:rsidP="00FC4BD1">
      <w:pPr>
        <w:rPr>
          <w:rFonts w:ascii="Arial" w:hAnsi="Arial"/>
          <w:b/>
          <w:bCs/>
          <w:sz w:val="20"/>
          <w:szCs w:val="22"/>
        </w:rPr>
      </w:pPr>
    </w:p>
    <w:p w:rsidR="00354B55" w:rsidRPr="00FC4BD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br w:type="page"/>
        <w:t>5</w:t>
      </w:r>
      <w:r w:rsidRPr="00FC4BD1">
        <w:rPr>
          <w:rFonts w:ascii="Arial" w:hAnsi="Arial" w:cs="Tahoma"/>
          <w:b/>
          <w:sz w:val="20"/>
        </w:rPr>
        <w:t>.</w:t>
      </w:r>
      <w:r w:rsidRPr="00FC4BD1">
        <w:rPr>
          <w:rFonts w:ascii="Arial" w:hAnsi="Arial" w:cs="Tahoma"/>
          <w:sz w:val="20"/>
        </w:rPr>
        <w:t xml:space="preserve"> </w:t>
      </w:r>
      <w:r w:rsidRPr="00FC4BD1">
        <w:rPr>
          <w:rFonts w:ascii="Arial" w:hAnsi="Arial" w:cs="Tahoma"/>
          <w:b/>
          <w:sz w:val="20"/>
        </w:rPr>
        <w:t>Deklaruję ponadto:</w:t>
      </w:r>
    </w:p>
    <w:p w:rsidR="00354B55" w:rsidRPr="00FC4BD1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</w:p>
    <w:p w:rsidR="00354B55" w:rsidRPr="006C6C9F" w:rsidRDefault="00354B55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rFonts w:cs="Tahoma"/>
          <w:sz w:val="20"/>
          <w:szCs w:val="24"/>
        </w:rPr>
      </w:pPr>
      <w:r w:rsidRPr="006C6C9F">
        <w:rPr>
          <w:rFonts w:cs="Tahoma"/>
          <w:b/>
          <w:sz w:val="20"/>
          <w:szCs w:val="24"/>
        </w:rPr>
        <w:t>a)</w:t>
      </w:r>
      <w:r w:rsidRPr="006C6C9F">
        <w:rPr>
          <w:rFonts w:cs="Tahoma"/>
          <w:sz w:val="20"/>
          <w:szCs w:val="24"/>
        </w:rPr>
        <w:t xml:space="preserve"> termin realizacji zamówienia: 24 m-cy od daty podpisania umowy,</w:t>
      </w:r>
    </w:p>
    <w:p w:rsidR="00354B55" w:rsidRPr="006C6C9F" w:rsidRDefault="00354B55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rFonts w:cs="Tahoma"/>
          <w:sz w:val="20"/>
          <w:szCs w:val="24"/>
        </w:rPr>
      </w:pPr>
      <w:r w:rsidRPr="006C6C9F">
        <w:rPr>
          <w:rFonts w:cs="Tahoma"/>
          <w:b/>
          <w:sz w:val="20"/>
          <w:szCs w:val="24"/>
        </w:rPr>
        <w:t>b)</w:t>
      </w:r>
      <w:r w:rsidRPr="006C6C9F">
        <w:rPr>
          <w:rFonts w:cs="Tahoma"/>
          <w:sz w:val="20"/>
          <w:szCs w:val="24"/>
        </w:rPr>
        <w:t xml:space="preserve"> wykonanie zamówienia: od poniedziałku do piątku w godzinach pracy: 7.00 – 15.00</w:t>
      </w:r>
    </w:p>
    <w:p w:rsidR="00354B55" w:rsidRPr="006C6C9F" w:rsidRDefault="00354B55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rFonts w:cs="Tahoma"/>
          <w:sz w:val="20"/>
          <w:szCs w:val="24"/>
        </w:rPr>
      </w:pPr>
      <w:r w:rsidRPr="006C6C9F">
        <w:rPr>
          <w:rFonts w:cs="Tahoma"/>
          <w:sz w:val="20"/>
          <w:szCs w:val="24"/>
        </w:rPr>
        <w:t xml:space="preserve">Przesyłki będą </w:t>
      </w:r>
      <w:r w:rsidRPr="006C6C9F">
        <w:rPr>
          <w:rFonts w:cs="Tahoma"/>
          <w:b/>
          <w:sz w:val="20"/>
          <w:szCs w:val="24"/>
        </w:rPr>
        <w:t>odbierane</w:t>
      </w:r>
      <w:r w:rsidRPr="006C6C9F">
        <w:rPr>
          <w:rFonts w:cs="Tahoma"/>
          <w:sz w:val="20"/>
          <w:szCs w:val="24"/>
        </w:rPr>
        <w:t xml:space="preserve"> z siedziby Zamawiającego </w:t>
      </w:r>
      <w:r>
        <w:rPr>
          <w:rFonts w:cs="Tahoma"/>
          <w:b/>
          <w:sz w:val="20"/>
          <w:szCs w:val="24"/>
        </w:rPr>
        <w:t>codziennie o godz.</w:t>
      </w:r>
      <w:r w:rsidRPr="006C6C9F">
        <w:rPr>
          <w:rFonts w:cs="Tahoma"/>
          <w:b/>
          <w:sz w:val="20"/>
          <w:szCs w:val="24"/>
        </w:rPr>
        <w:t xml:space="preserve"> 14:</w:t>
      </w:r>
      <w:r>
        <w:rPr>
          <w:rFonts w:cs="Tahoma"/>
          <w:b/>
          <w:sz w:val="20"/>
          <w:szCs w:val="24"/>
        </w:rPr>
        <w:t>15 do 14:45</w:t>
      </w:r>
    </w:p>
    <w:p w:rsidR="00354B55" w:rsidRPr="006C6C9F" w:rsidRDefault="00354B55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rFonts w:cs="Tahoma"/>
          <w:sz w:val="20"/>
          <w:szCs w:val="24"/>
        </w:rPr>
      </w:pPr>
      <w:r w:rsidRPr="006C6C9F">
        <w:rPr>
          <w:rFonts w:cs="Tahoma"/>
          <w:sz w:val="20"/>
          <w:szCs w:val="24"/>
        </w:rPr>
        <w:t xml:space="preserve">Przesyłki będą </w:t>
      </w:r>
      <w:r w:rsidRPr="006C6C9F">
        <w:rPr>
          <w:rFonts w:cs="Tahoma"/>
          <w:b/>
          <w:sz w:val="20"/>
          <w:szCs w:val="24"/>
        </w:rPr>
        <w:t>dostarczane</w:t>
      </w:r>
      <w:r w:rsidRPr="006C6C9F">
        <w:rPr>
          <w:rFonts w:cs="Tahoma"/>
          <w:sz w:val="20"/>
          <w:szCs w:val="24"/>
        </w:rPr>
        <w:t xml:space="preserve"> do siedziby Zamawiającego codziennie </w:t>
      </w:r>
    </w:p>
    <w:p w:rsidR="00354B55" w:rsidRPr="006C6C9F" w:rsidRDefault="00354B55" w:rsidP="00FC4BD1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Arial" w:hAnsi="Arial" w:cs="Tahoma"/>
          <w:b/>
          <w:sz w:val="20"/>
        </w:rPr>
      </w:pPr>
      <w:r w:rsidRPr="006C6C9F">
        <w:rPr>
          <w:rFonts w:ascii="Arial" w:hAnsi="Arial" w:cs="Tahoma"/>
          <w:b/>
          <w:sz w:val="20"/>
        </w:rPr>
        <w:t>c</w:t>
      </w:r>
      <w:r w:rsidRPr="006C6C9F">
        <w:rPr>
          <w:rFonts w:ascii="Arial" w:hAnsi="Arial" w:cs="Tahoma"/>
          <w:sz w:val="20"/>
        </w:rPr>
        <w:t>) akceptację warunków płatności: 14 dni od daty przedłożenia zamawiającemu rachunku/faktury,</w:t>
      </w:r>
      <w:r w:rsidRPr="006C6C9F">
        <w:rPr>
          <w:rFonts w:ascii="Arial" w:hAnsi="Arial" w:cs="Tahoma"/>
          <w:b/>
          <w:sz w:val="20"/>
        </w:rPr>
        <w:t xml:space="preserve">    </w:t>
      </w:r>
    </w:p>
    <w:p w:rsidR="00354B55" w:rsidRPr="006C6C9F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 w:rsidRPr="006C6C9F">
        <w:rPr>
          <w:rFonts w:ascii="Arial" w:hAnsi="Arial" w:cs="Tahoma"/>
          <w:sz w:val="20"/>
        </w:rPr>
        <w:t xml:space="preserve">      </w:t>
      </w:r>
      <w:r w:rsidRPr="006C6C9F">
        <w:rPr>
          <w:rFonts w:ascii="Arial" w:hAnsi="Arial" w:cs="Tahoma"/>
          <w:b/>
          <w:sz w:val="20"/>
        </w:rPr>
        <w:t>d)</w:t>
      </w:r>
      <w:r w:rsidRPr="006C6C9F">
        <w:rPr>
          <w:rFonts w:ascii="Arial" w:hAnsi="Arial" w:cs="Tahoma"/>
          <w:sz w:val="20"/>
        </w:rPr>
        <w:t xml:space="preserve"> zobowiązujemy się wykonać zadanie zgodnie z obowiązującymi przepisami prawa.</w:t>
      </w:r>
    </w:p>
    <w:p w:rsidR="00354B55" w:rsidRPr="00357F35" w:rsidRDefault="00354B55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highlight w:val="yellow"/>
        </w:rPr>
      </w:pPr>
    </w:p>
    <w:p w:rsidR="00354B55" w:rsidRDefault="00354B55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6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</w:t>
      </w:r>
      <w:r>
        <w:rPr>
          <w:rFonts w:ascii="Arial" w:hAnsi="Arial" w:cs="Tahoma"/>
          <w:b/>
          <w:sz w:val="20"/>
        </w:rPr>
        <w:t xml:space="preserve">         </w:t>
      </w:r>
      <w:r w:rsidRPr="00FF43B7">
        <w:rPr>
          <w:rFonts w:ascii="Arial" w:hAnsi="Arial" w:cs="Tahoma"/>
          <w:b/>
          <w:sz w:val="20"/>
        </w:rPr>
        <w:t>W przypadku wybrania naszej oferty zobowiązujemy się do realizacji zamówienia na warunkach określonych 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354B55" w:rsidRPr="004C3D7C" w:rsidRDefault="00354B55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</w:p>
    <w:p w:rsidR="00354B55" w:rsidRDefault="00354B55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7. </w:t>
      </w:r>
      <w:r w:rsidRPr="00FF43B7">
        <w:rPr>
          <w:rFonts w:ascii="Arial" w:hAnsi="Arial" w:cs="Tahoma"/>
          <w:b/>
          <w:sz w:val="20"/>
        </w:rPr>
        <w:t>Oświadczam, że oferta zawiera wszystkie koszty wykonania zamówienia.</w:t>
      </w:r>
    </w:p>
    <w:p w:rsidR="00354B55" w:rsidRDefault="00354B55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354B55" w:rsidRDefault="00354B55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Pr="00A03A82" w:rsidRDefault="00354B55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 w:rsidRPr="00A03A82">
        <w:rPr>
          <w:rFonts w:ascii="Arial" w:hAnsi="Arial" w:cs="Tahoma"/>
          <w:b/>
          <w:sz w:val="20"/>
        </w:rPr>
        <w:t xml:space="preserve">9.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jestem uprawniony do wykonywania działalności pocztowej na podstawie wpisu do rejestru operatorów pocztowych, prowadzonego zgodnie z ustawą z dnia 23 listopada 2012 </w:t>
      </w:r>
      <w:r>
        <w:rPr>
          <w:rFonts w:ascii="Arial" w:hAnsi="Arial" w:cs="Arial"/>
          <w:b/>
          <w:sz w:val="20"/>
          <w:szCs w:val="20"/>
        </w:rPr>
        <w:t>r. Prawo pocztowe (Dz. U. z 2016 r., poz. 1113</w:t>
      </w:r>
      <w:bookmarkStart w:id="0" w:name="_GoBack"/>
      <w:bookmarkEnd w:id="0"/>
      <w:r w:rsidRPr="00A03A82">
        <w:rPr>
          <w:rFonts w:ascii="Arial" w:hAnsi="Arial" w:cs="Arial"/>
          <w:b/>
          <w:sz w:val="20"/>
          <w:szCs w:val="20"/>
        </w:rPr>
        <w:t xml:space="preserve"> z późn. zm.);</w:t>
      </w:r>
    </w:p>
    <w:p w:rsidR="00354B55" w:rsidRDefault="00354B55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Default="00354B55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10</w:t>
      </w:r>
      <w:r w:rsidRPr="006960CA">
        <w:rPr>
          <w:rFonts w:ascii="Arial" w:hAnsi="Arial" w:cs="Tahoma"/>
          <w:b/>
          <w:sz w:val="20"/>
        </w:rPr>
        <w:t xml:space="preserve">. Zamawiający zastrzega, że ilości wykazane </w:t>
      </w:r>
      <w:r>
        <w:rPr>
          <w:rFonts w:ascii="Arial" w:hAnsi="Arial" w:cs="Tahoma"/>
          <w:b/>
          <w:sz w:val="20"/>
        </w:rPr>
        <w:t>w Załączniku nr 2</w:t>
      </w:r>
      <w:r w:rsidRPr="006960CA">
        <w:rPr>
          <w:rFonts w:ascii="Arial" w:hAnsi="Arial" w:cs="Tahoma"/>
          <w:b/>
          <w:sz w:val="20"/>
        </w:rPr>
        <w:t xml:space="preserve"> są ilościami szacunkowymi służącymi do skalkulowania ceny oferty i porównania ofert</w:t>
      </w:r>
      <w:r>
        <w:rPr>
          <w:rFonts w:ascii="Arial" w:hAnsi="Arial" w:cs="Tahoma"/>
          <w:b/>
          <w:sz w:val="20"/>
        </w:rPr>
        <w:t>,</w:t>
      </w:r>
      <w:r w:rsidRPr="006960CA">
        <w:rPr>
          <w:rFonts w:ascii="Arial" w:hAnsi="Arial" w:cs="Tahoma"/>
          <w:b/>
          <w:sz w:val="20"/>
        </w:rPr>
        <w:t xml:space="preserve"> i mogą ulec zmianie w trakcie realizacji zamówienia zgodnie z bieżącym zapotrzebowaniem Zamawiającego</w:t>
      </w:r>
      <w:r>
        <w:rPr>
          <w:rFonts w:ascii="Arial" w:hAnsi="Arial" w:cs="Tahoma"/>
          <w:b/>
          <w:sz w:val="20"/>
        </w:rPr>
        <w:t>.</w:t>
      </w:r>
    </w:p>
    <w:p w:rsidR="00354B55" w:rsidRDefault="00354B55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Pr="006960CA" w:rsidRDefault="00354B55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54B55" w:rsidRPr="00FC4BD1" w:rsidRDefault="00354B55" w:rsidP="00FC4BD1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 </w:t>
      </w:r>
      <w:r w:rsidRPr="00FC4BD1"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Tahoma"/>
          <w:sz w:val="20"/>
          <w:szCs w:val="20"/>
        </w:rPr>
        <w:tab/>
        <w:t xml:space="preserve">   …………………………………..……………</w:t>
      </w:r>
    </w:p>
    <w:p w:rsidR="00354B55" w:rsidRPr="00FC4BD1" w:rsidRDefault="00354B55" w:rsidP="00FC4BD1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sectPr w:rsidR="00354B55" w:rsidRPr="00FC4BD1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B55" w:rsidRDefault="00354B55">
      <w:r>
        <w:separator/>
      </w:r>
    </w:p>
  </w:endnote>
  <w:endnote w:type="continuationSeparator" w:id="0">
    <w:p w:rsidR="00354B55" w:rsidRDefault="0035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55" w:rsidRDefault="00354B55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4B55" w:rsidRDefault="00354B5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55" w:rsidRDefault="00354B55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354B55" w:rsidRDefault="00354B5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B55" w:rsidRDefault="00354B55">
      <w:r>
        <w:separator/>
      </w:r>
    </w:p>
  </w:footnote>
  <w:footnote w:type="continuationSeparator" w:id="0">
    <w:p w:rsidR="00354B55" w:rsidRDefault="00354B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55" w:rsidRDefault="00354B55">
    <w:pPr>
      <w:pStyle w:val="Header"/>
      <w:jc w:val="right"/>
    </w:pPr>
  </w:p>
  <w:p w:rsidR="00354B55" w:rsidRDefault="00354B5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5AA7"/>
    <w:rsid w:val="0006761C"/>
    <w:rsid w:val="000730E3"/>
    <w:rsid w:val="00073531"/>
    <w:rsid w:val="00076182"/>
    <w:rsid w:val="00080FF4"/>
    <w:rsid w:val="0009060A"/>
    <w:rsid w:val="000A231D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734E8"/>
    <w:rsid w:val="00175627"/>
    <w:rsid w:val="001825B8"/>
    <w:rsid w:val="001843FC"/>
    <w:rsid w:val="00184477"/>
    <w:rsid w:val="00196F20"/>
    <w:rsid w:val="001A3736"/>
    <w:rsid w:val="001B139C"/>
    <w:rsid w:val="001C768B"/>
    <w:rsid w:val="001D031F"/>
    <w:rsid w:val="001D1EE7"/>
    <w:rsid w:val="001D5BE7"/>
    <w:rsid w:val="002056B8"/>
    <w:rsid w:val="002120C2"/>
    <w:rsid w:val="00237E4D"/>
    <w:rsid w:val="00282393"/>
    <w:rsid w:val="00282C69"/>
    <w:rsid w:val="00284E03"/>
    <w:rsid w:val="0028654A"/>
    <w:rsid w:val="002868E1"/>
    <w:rsid w:val="002908BD"/>
    <w:rsid w:val="002B39E0"/>
    <w:rsid w:val="002C0688"/>
    <w:rsid w:val="002C1195"/>
    <w:rsid w:val="002F2974"/>
    <w:rsid w:val="003155F0"/>
    <w:rsid w:val="00327334"/>
    <w:rsid w:val="00337D05"/>
    <w:rsid w:val="003400A0"/>
    <w:rsid w:val="00342626"/>
    <w:rsid w:val="00354B55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D59D3"/>
    <w:rsid w:val="003E2154"/>
    <w:rsid w:val="003E4D05"/>
    <w:rsid w:val="003F48EC"/>
    <w:rsid w:val="00404169"/>
    <w:rsid w:val="004200DB"/>
    <w:rsid w:val="00425AC9"/>
    <w:rsid w:val="004473F5"/>
    <w:rsid w:val="004634CE"/>
    <w:rsid w:val="00464586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E37F6"/>
    <w:rsid w:val="004F5A51"/>
    <w:rsid w:val="0050501C"/>
    <w:rsid w:val="00506E40"/>
    <w:rsid w:val="00556EF5"/>
    <w:rsid w:val="00580FE0"/>
    <w:rsid w:val="00583D74"/>
    <w:rsid w:val="005A5729"/>
    <w:rsid w:val="005A7DE1"/>
    <w:rsid w:val="005B3545"/>
    <w:rsid w:val="005C51CD"/>
    <w:rsid w:val="005C5B2A"/>
    <w:rsid w:val="005D0FE3"/>
    <w:rsid w:val="005D36B0"/>
    <w:rsid w:val="005F39BE"/>
    <w:rsid w:val="00603A51"/>
    <w:rsid w:val="00603CF3"/>
    <w:rsid w:val="0062142A"/>
    <w:rsid w:val="00621FA3"/>
    <w:rsid w:val="00627E32"/>
    <w:rsid w:val="006505BD"/>
    <w:rsid w:val="00661B19"/>
    <w:rsid w:val="0067267F"/>
    <w:rsid w:val="00675D8D"/>
    <w:rsid w:val="00676412"/>
    <w:rsid w:val="00694B75"/>
    <w:rsid w:val="006960CA"/>
    <w:rsid w:val="006A25A1"/>
    <w:rsid w:val="006B0C82"/>
    <w:rsid w:val="006C2A78"/>
    <w:rsid w:val="006C58CD"/>
    <w:rsid w:val="006C6C9F"/>
    <w:rsid w:val="006C6D33"/>
    <w:rsid w:val="006D15EC"/>
    <w:rsid w:val="006E08E8"/>
    <w:rsid w:val="006E5BD4"/>
    <w:rsid w:val="006F765E"/>
    <w:rsid w:val="00713C15"/>
    <w:rsid w:val="00714892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D591F"/>
    <w:rsid w:val="008F1347"/>
    <w:rsid w:val="009239AA"/>
    <w:rsid w:val="009344A5"/>
    <w:rsid w:val="009420BB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1482"/>
    <w:rsid w:val="00A80230"/>
    <w:rsid w:val="00A81D5A"/>
    <w:rsid w:val="00A93688"/>
    <w:rsid w:val="00A93FA9"/>
    <w:rsid w:val="00AA6296"/>
    <w:rsid w:val="00AA6C5F"/>
    <w:rsid w:val="00AF68B2"/>
    <w:rsid w:val="00AF7EA7"/>
    <w:rsid w:val="00B12EBE"/>
    <w:rsid w:val="00B15FBC"/>
    <w:rsid w:val="00B42DB8"/>
    <w:rsid w:val="00B55DB3"/>
    <w:rsid w:val="00B70F44"/>
    <w:rsid w:val="00B71A32"/>
    <w:rsid w:val="00B73AE5"/>
    <w:rsid w:val="00B77085"/>
    <w:rsid w:val="00B941E5"/>
    <w:rsid w:val="00BA3889"/>
    <w:rsid w:val="00BB5FEE"/>
    <w:rsid w:val="00BC05AF"/>
    <w:rsid w:val="00BC78DE"/>
    <w:rsid w:val="00BE49DE"/>
    <w:rsid w:val="00BE73C9"/>
    <w:rsid w:val="00BF545B"/>
    <w:rsid w:val="00C0457C"/>
    <w:rsid w:val="00C1169B"/>
    <w:rsid w:val="00C270C5"/>
    <w:rsid w:val="00C3028F"/>
    <w:rsid w:val="00C423EB"/>
    <w:rsid w:val="00C43F21"/>
    <w:rsid w:val="00C4500D"/>
    <w:rsid w:val="00C527B5"/>
    <w:rsid w:val="00C6118C"/>
    <w:rsid w:val="00C6451A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F26C6"/>
    <w:rsid w:val="00D02840"/>
    <w:rsid w:val="00D03201"/>
    <w:rsid w:val="00D04EFD"/>
    <w:rsid w:val="00D07584"/>
    <w:rsid w:val="00D12869"/>
    <w:rsid w:val="00D130F4"/>
    <w:rsid w:val="00D13324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5B05"/>
    <w:rsid w:val="00DA6FE3"/>
    <w:rsid w:val="00DB7371"/>
    <w:rsid w:val="00DC0004"/>
    <w:rsid w:val="00DC0E51"/>
    <w:rsid w:val="00DF08B3"/>
    <w:rsid w:val="00DF2177"/>
    <w:rsid w:val="00DF3BA4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F01122"/>
    <w:rsid w:val="00F30946"/>
    <w:rsid w:val="00F35E90"/>
    <w:rsid w:val="00F36627"/>
    <w:rsid w:val="00F36DFD"/>
    <w:rsid w:val="00F426CB"/>
    <w:rsid w:val="00F45616"/>
    <w:rsid w:val="00F64D3C"/>
    <w:rsid w:val="00F67855"/>
    <w:rsid w:val="00F725F0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2</Pages>
  <Words>410</Words>
  <Characters>2462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6</cp:revision>
  <cp:lastPrinted>2015-07-22T07:34:00Z</cp:lastPrinted>
  <dcterms:created xsi:type="dcterms:W3CDTF">2018-08-07T11:05:00Z</dcterms:created>
  <dcterms:modified xsi:type="dcterms:W3CDTF">2018-08-23T11:37:00Z</dcterms:modified>
</cp:coreProperties>
</file>