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4C7" w:rsidRPr="0000252E" w:rsidRDefault="008234C7" w:rsidP="00A75A57">
      <w:pPr>
        <w:jc w:val="both"/>
        <w:rPr>
          <w:rFonts w:ascii="Arial" w:hAnsi="Arial" w:cs="Arial"/>
          <w:b/>
          <w:color w:val="FF0000"/>
        </w:rPr>
      </w:pPr>
      <w:r w:rsidRPr="0000252E">
        <w:rPr>
          <w:rFonts w:ascii="Arial" w:hAnsi="Arial" w:cs="Arial"/>
          <w:b/>
        </w:rPr>
        <w:t xml:space="preserve">Załącznik  nr  3   - Wykaz usług.  </w:t>
      </w:r>
    </w:p>
    <w:p w:rsidR="008234C7" w:rsidRDefault="008234C7" w:rsidP="002D4285">
      <w:pPr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8234C7" w:rsidRPr="00C15DD7" w:rsidRDefault="008234C7" w:rsidP="002D4285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 w:rsidRPr="004F6B2D">
        <w:rPr>
          <w:rFonts w:ascii="Arial" w:hAnsi="Arial" w:cs="Arial"/>
          <w:sz w:val="20"/>
        </w:rPr>
        <w:t xml:space="preserve">          Wykonawca dołączy wykaz wykonanych, a w przypadku świadczeń okresowych lub ciągłych również wykonywanych, głównych </w:t>
      </w:r>
      <w:r>
        <w:rPr>
          <w:rFonts w:ascii="Arial" w:hAnsi="Arial" w:cs="Arial"/>
          <w:sz w:val="20"/>
        </w:rPr>
        <w:t>usług</w:t>
      </w:r>
      <w:r w:rsidRPr="004F6B2D">
        <w:rPr>
          <w:rFonts w:ascii="Arial" w:hAnsi="Arial" w:cs="Arial"/>
          <w:sz w:val="20"/>
        </w:rPr>
        <w:t xml:space="preserve">, w okresie ostatnich trzech lat przed upływem terminu składania ofert, a jeżeli okres prowadzenia działalności jest krótszy – w tym okresie, wraz z podaniem ich wartości, przedmiotu, dat wykonania i podmiotów, na rzecz których usługi zostały wykonane, </w:t>
      </w:r>
      <w:r w:rsidRPr="00C15DD7">
        <w:rPr>
          <w:rFonts w:ascii="Arial" w:hAnsi="Arial" w:cs="Arial"/>
          <w:sz w:val="20"/>
        </w:rPr>
        <w:t>oraz załączeniem dowodów, czy zostały wykon</w:t>
      </w:r>
      <w:r>
        <w:rPr>
          <w:rFonts w:ascii="Arial" w:hAnsi="Arial" w:cs="Arial"/>
          <w:sz w:val="20"/>
        </w:rPr>
        <w:t>ane lub są wykonywane należycie.</w:t>
      </w:r>
    </w:p>
    <w:p w:rsidR="008234C7" w:rsidRPr="004208B1" w:rsidRDefault="008234C7" w:rsidP="00A555C6">
      <w:pPr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   </w:t>
      </w:r>
      <w:r w:rsidRPr="00EC510A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W celu oceny spełnienia tego warunku Wykonawca w w</w:t>
      </w:r>
      <w:r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ykazie poda min. 2 usługi  o podobnym charakterze do przedmiotu zamówienia, tj. </w:t>
      </w:r>
      <w:r>
        <w:rPr>
          <w:rFonts w:ascii="Arial" w:hAnsi="Arial" w:cs="Arial"/>
          <w:sz w:val="22"/>
          <w:szCs w:val="22"/>
        </w:rPr>
        <w:t xml:space="preserve">w zakresie </w:t>
      </w:r>
      <w:r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wykonywania i dostarczania raportów zarządczych z systemu księgowego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i załączy dowody, z których wynikać będzie, że 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usługi 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>został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y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wykonan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e należycie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 lub 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są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wykonywa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ne</w:t>
      </w:r>
      <w:bookmarkStart w:id="0" w:name="_GoBack"/>
      <w:bookmarkEnd w:id="0"/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należycie</w:t>
      </w:r>
      <w:r w:rsidRPr="00A555C6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 xml:space="preserve"> </w:t>
      </w:r>
      <w:r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w sposób ciągły przez min. 1 rok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.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Wartość każdej wykazanej usługi nie może być niższa niż: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16 0</w:t>
      </w:r>
      <w:r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00,00zł brutto każda.</w:t>
      </w:r>
    </w:p>
    <w:p w:rsidR="008234C7" w:rsidRDefault="008234C7" w:rsidP="00A555C6">
      <w:pPr>
        <w:jc w:val="both"/>
        <w:rPr>
          <w:sz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0"/>
        <w:gridCol w:w="3348"/>
        <w:gridCol w:w="3185"/>
        <w:gridCol w:w="1984"/>
      </w:tblGrid>
      <w:tr w:rsidR="008234C7" w:rsidRPr="00EE594E" w:rsidTr="005730A7">
        <w:trPr>
          <w:trHeight w:val="875"/>
        </w:trPr>
        <w:tc>
          <w:tcPr>
            <w:tcW w:w="550" w:type="dxa"/>
          </w:tcPr>
          <w:p w:rsidR="008234C7" w:rsidRPr="00512DBC" w:rsidRDefault="008234C7" w:rsidP="006935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3348" w:type="dxa"/>
          </w:tcPr>
          <w:p w:rsidR="008234C7" w:rsidRPr="00512DBC" w:rsidRDefault="008234C7" w:rsidP="00D626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sz w:val="18"/>
                <w:szCs w:val="18"/>
              </w:rPr>
              <w:t>Podmiot (również  adres) na rzecz, którego  wykonawca wykonał zamówienie</w:t>
            </w:r>
          </w:p>
        </w:tc>
        <w:tc>
          <w:tcPr>
            <w:tcW w:w="3185" w:type="dxa"/>
          </w:tcPr>
          <w:p w:rsidR="008234C7" w:rsidRPr="00A75A57" w:rsidRDefault="008234C7" w:rsidP="00D6265D">
            <w:pPr>
              <w:pStyle w:val="Heading2"/>
              <w:jc w:val="center"/>
              <w:rPr>
                <w:rFonts w:ascii="Arial" w:eastAsia="SimSun" w:hAnsi="Arial" w:cs="Arial"/>
                <w:bCs w:val="0"/>
                <w:color w:val="auto"/>
                <w:sz w:val="18"/>
                <w:szCs w:val="18"/>
              </w:rPr>
            </w:pPr>
            <w:r w:rsidRPr="00A75A57">
              <w:rPr>
                <w:rFonts w:ascii="Arial" w:eastAsia="SimSun" w:hAnsi="Arial" w:cs="Arial"/>
                <w:bCs w:val="0"/>
                <w:color w:val="auto"/>
                <w:sz w:val="18"/>
                <w:szCs w:val="18"/>
              </w:rPr>
              <w:t>Przedmiot</w:t>
            </w:r>
          </w:p>
        </w:tc>
        <w:tc>
          <w:tcPr>
            <w:tcW w:w="1984" w:type="dxa"/>
          </w:tcPr>
          <w:p w:rsidR="008234C7" w:rsidRPr="00512DBC" w:rsidRDefault="008234C7" w:rsidP="00D6265D">
            <w:pPr>
              <w:ind w:left="20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bCs/>
                <w:sz w:val="18"/>
                <w:szCs w:val="18"/>
              </w:rPr>
              <w:t>Data wykonania</w:t>
            </w:r>
          </w:p>
        </w:tc>
      </w:tr>
      <w:tr w:rsidR="008234C7" w:rsidRPr="00EE594E" w:rsidTr="00A860AA">
        <w:tc>
          <w:tcPr>
            <w:tcW w:w="550" w:type="dxa"/>
            <w:vAlign w:val="center"/>
          </w:tcPr>
          <w:p w:rsidR="008234C7" w:rsidRPr="00512DBC" w:rsidRDefault="008234C7" w:rsidP="00A860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348" w:type="dxa"/>
            <w:vAlign w:val="center"/>
          </w:tcPr>
          <w:p w:rsidR="008234C7" w:rsidRPr="00512DBC" w:rsidRDefault="008234C7" w:rsidP="00A860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185" w:type="dxa"/>
            <w:vAlign w:val="center"/>
          </w:tcPr>
          <w:p w:rsidR="008234C7" w:rsidRPr="00A860AA" w:rsidRDefault="008234C7" w:rsidP="00A860AA">
            <w:pPr>
              <w:pStyle w:val="Heading2"/>
              <w:spacing w:before="0"/>
              <w:jc w:val="center"/>
              <w:rPr>
                <w:rFonts w:ascii="Arial" w:eastAsia="SimSun" w:hAnsi="Arial" w:cs="Arial"/>
                <w:bCs w:val="0"/>
                <w:color w:val="auto"/>
                <w:sz w:val="20"/>
                <w:szCs w:val="20"/>
              </w:rPr>
            </w:pPr>
            <w:r w:rsidRPr="00A860AA">
              <w:rPr>
                <w:rFonts w:ascii="Arial" w:eastAsia="SimSun" w:hAnsi="Arial" w:cs="Arial"/>
                <w:bCs w:val="0"/>
                <w:color w:val="auto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center"/>
          </w:tcPr>
          <w:p w:rsidR="008234C7" w:rsidRPr="00512DBC" w:rsidRDefault="008234C7" w:rsidP="00A860AA">
            <w:pPr>
              <w:ind w:left="20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8234C7" w:rsidRPr="00EE594E" w:rsidTr="00A860AA">
        <w:trPr>
          <w:trHeight w:val="1245"/>
        </w:trPr>
        <w:tc>
          <w:tcPr>
            <w:tcW w:w="550" w:type="dxa"/>
          </w:tcPr>
          <w:p w:rsidR="008234C7" w:rsidRPr="00512DBC" w:rsidRDefault="008234C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348" w:type="dxa"/>
          </w:tcPr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5" w:type="dxa"/>
            <w:vAlign w:val="center"/>
          </w:tcPr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4C7" w:rsidRPr="00EE594E" w:rsidTr="005730A7">
        <w:trPr>
          <w:trHeight w:val="1262"/>
        </w:trPr>
        <w:tc>
          <w:tcPr>
            <w:tcW w:w="550" w:type="dxa"/>
          </w:tcPr>
          <w:p w:rsidR="008234C7" w:rsidRPr="00512DBC" w:rsidRDefault="008234C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348" w:type="dxa"/>
          </w:tcPr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5" w:type="dxa"/>
          </w:tcPr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8234C7" w:rsidRPr="00512DBC" w:rsidRDefault="008234C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4C7" w:rsidTr="005730A7">
        <w:trPr>
          <w:trHeight w:val="1266"/>
        </w:trPr>
        <w:tc>
          <w:tcPr>
            <w:tcW w:w="550" w:type="dxa"/>
          </w:tcPr>
          <w:p w:rsidR="008234C7" w:rsidRPr="00512DBC" w:rsidRDefault="008234C7" w:rsidP="004A4E2A">
            <w:pPr>
              <w:jc w:val="center"/>
              <w:rPr>
                <w:rFonts w:ascii="Arial" w:hAnsi="Arial" w:cs="Arial"/>
              </w:rPr>
            </w:pPr>
          </w:p>
          <w:p w:rsidR="008234C7" w:rsidRPr="00512DBC" w:rsidRDefault="008234C7" w:rsidP="004A4E2A">
            <w:pPr>
              <w:jc w:val="center"/>
              <w:rPr>
                <w:rFonts w:ascii="Arial" w:hAnsi="Arial" w:cs="Arial"/>
              </w:rPr>
            </w:pPr>
          </w:p>
          <w:p w:rsidR="008234C7" w:rsidRPr="005C6CA6" w:rsidRDefault="008234C7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CA6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348" w:type="dxa"/>
          </w:tcPr>
          <w:p w:rsidR="008234C7" w:rsidRPr="00512DBC" w:rsidRDefault="008234C7" w:rsidP="006935FC">
            <w:pPr>
              <w:rPr>
                <w:rFonts w:ascii="Arial" w:hAnsi="Arial" w:cs="Arial"/>
              </w:rPr>
            </w:pPr>
          </w:p>
        </w:tc>
        <w:tc>
          <w:tcPr>
            <w:tcW w:w="3185" w:type="dxa"/>
          </w:tcPr>
          <w:p w:rsidR="008234C7" w:rsidRPr="00512DBC" w:rsidRDefault="008234C7" w:rsidP="006935FC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234C7" w:rsidRPr="00512DBC" w:rsidRDefault="008234C7" w:rsidP="006935FC">
            <w:pPr>
              <w:rPr>
                <w:rFonts w:ascii="Arial" w:hAnsi="Arial" w:cs="Arial"/>
              </w:rPr>
            </w:pPr>
          </w:p>
        </w:tc>
      </w:tr>
    </w:tbl>
    <w:p w:rsidR="008234C7" w:rsidRDefault="008234C7" w:rsidP="00D92816"/>
    <w:p w:rsidR="008234C7" w:rsidRDefault="008234C7" w:rsidP="00D92816"/>
    <w:p w:rsidR="008234C7" w:rsidRDefault="008234C7" w:rsidP="00B635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34C7" w:rsidRDefault="008234C7" w:rsidP="00B63582">
      <w:pPr>
        <w:ind w:left="4956"/>
      </w:pPr>
      <w:r>
        <w:t>………………………………………..</w:t>
      </w:r>
    </w:p>
    <w:p w:rsidR="008234C7" w:rsidRPr="0053340B" w:rsidRDefault="008234C7" w:rsidP="00B63582">
      <w:pPr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340B">
        <w:rPr>
          <w:rFonts w:ascii="Arial" w:hAnsi="Arial" w:cs="Arial"/>
          <w:sz w:val="18"/>
          <w:szCs w:val="18"/>
        </w:rPr>
        <w:t xml:space="preserve">Data, podpis i pieczęć Wykonawcy </w:t>
      </w:r>
    </w:p>
    <w:p w:rsidR="008234C7" w:rsidRPr="0053340B" w:rsidRDefault="008234C7" w:rsidP="00B63582">
      <w:pPr>
        <w:rPr>
          <w:rFonts w:ascii="Arial" w:hAnsi="Arial" w:cs="Arial"/>
          <w:sz w:val="18"/>
          <w:szCs w:val="18"/>
        </w:rPr>
      </w:pP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  <w:t xml:space="preserve">lub osoby upoważnionej </w:t>
      </w:r>
    </w:p>
    <w:p w:rsidR="008234C7" w:rsidRPr="0053340B" w:rsidRDefault="008234C7" w:rsidP="00B63582">
      <w:pPr>
        <w:ind w:left="4248" w:firstLine="708"/>
        <w:rPr>
          <w:rFonts w:ascii="Arial" w:hAnsi="Arial" w:cs="Arial"/>
          <w:sz w:val="18"/>
          <w:szCs w:val="18"/>
        </w:rPr>
      </w:pPr>
      <w:r w:rsidRPr="0053340B">
        <w:rPr>
          <w:rFonts w:ascii="Arial" w:hAnsi="Arial" w:cs="Arial"/>
          <w:sz w:val="18"/>
          <w:szCs w:val="18"/>
        </w:rPr>
        <w:t>do reprezentowania Wykonawcy</w:t>
      </w:r>
    </w:p>
    <w:sectPr w:rsidR="008234C7" w:rsidRPr="0053340B" w:rsidSect="00D6265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4C7" w:rsidRDefault="008234C7" w:rsidP="00DC6931">
      <w:r>
        <w:separator/>
      </w:r>
    </w:p>
  </w:endnote>
  <w:endnote w:type="continuationSeparator" w:id="1">
    <w:p w:rsidR="008234C7" w:rsidRDefault="008234C7" w:rsidP="00DC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4C7" w:rsidRDefault="008234C7" w:rsidP="00DC6931">
      <w:r>
        <w:separator/>
      </w:r>
    </w:p>
  </w:footnote>
  <w:footnote w:type="continuationSeparator" w:id="1">
    <w:p w:rsidR="008234C7" w:rsidRDefault="008234C7" w:rsidP="00DC6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4C7" w:rsidRDefault="008234C7">
    <w:pPr>
      <w:pStyle w:val="Header"/>
    </w:pPr>
    <w:r>
      <w:t>ZOZ/DZP/ZO/18/18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A57"/>
    <w:rsid w:val="0000252E"/>
    <w:rsid w:val="00006BFC"/>
    <w:rsid w:val="00152BB5"/>
    <w:rsid w:val="00155BCA"/>
    <w:rsid w:val="00174B37"/>
    <w:rsid w:val="001A03C3"/>
    <w:rsid w:val="001B1FB2"/>
    <w:rsid w:val="001B2B7B"/>
    <w:rsid w:val="001B6289"/>
    <w:rsid w:val="001D5650"/>
    <w:rsid w:val="00211712"/>
    <w:rsid w:val="00254327"/>
    <w:rsid w:val="002B205E"/>
    <w:rsid w:val="002B60E7"/>
    <w:rsid w:val="002D4285"/>
    <w:rsid w:val="003125E2"/>
    <w:rsid w:val="00316F87"/>
    <w:rsid w:val="003210CA"/>
    <w:rsid w:val="003B42D2"/>
    <w:rsid w:val="003C3C3A"/>
    <w:rsid w:val="003C704B"/>
    <w:rsid w:val="004208B1"/>
    <w:rsid w:val="004A4E2A"/>
    <w:rsid w:val="004C48D0"/>
    <w:rsid w:val="004F6B2D"/>
    <w:rsid w:val="00512DBC"/>
    <w:rsid w:val="00521ADA"/>
    <w:rsid w:val="0053340B"/>
    <w:rsid w:val="00554B58"/>
    <w:rsid w:val="005550E0"/>
    <w:rsid w:val="005730A7"/>
    <w:rsid w:val="00583B63"/>
    <w:rsid w:val="005A4ACB"/>
    <w:rsid w:val="005A575E"/>
    <w:rsid w:val="005C6883"/>
    <w:rsid w:val="005C6CA6"/>
    <w:rsid w:val="006935FC"/>
    <w:rsid w:val="006A0B10"/>
    <w:rsid w:val="007229C0"/>
    <w:rsid w:val="00741A1D"/>
    <w:rsid w:val="00752D37"/>
    <w:rsid w:val="008234C7"/>
    <w:rsid w:val="00862838"/>
    <w:rsid w:val="008D634C"/>
    <w:rsid w:val="00902F6F"/>
    <w:rsid w:val="0091129F"/>
    <w:rsid w:val="00932FC2"/>
    <w:rsid w:val="009B27A9"/>
    <w:rsid w:val="00A555C6"/>
    <w:rsid w:val="00A75A57"/>
    <w:rsid w:val="00A76B7C"/>
    <w:rsid w:val="00A860AA"/>
    <w:rsid w:val="00A95431"/>
    <w:rsid w:val="00B63582"/>
    <w:rsid w:val="00B812DE"/>
    <w:rsid w:val="00BA17EE"/>
    <w:rsid w:val="00C03D76"/>
    <w:rsid w:val="00C15DD7"/>
    <w:rsid w:val="00C16335"/>
    <w:rsid w:val="00C20226"/>
    <w:rsid w:val="00C756A5"/>
    <w:rsid w:val="00C93E84"/>
    <w:rsid w:val="00CC76FA"/>
    <w:rsid w:val="00D4371B"/>
    <w:rsid w:val="00D46BB5"/>
    <w:rsid w:val="00D6265D"/>
    <w:rsid w:val="00D6510A"/>
    <w:rsid w:val="00D7016E"/>
    <w:rsid w:val="00D92816"/>
    <w:rsid w:val="00DC6931"/>
    <w:rsid w:val="00DE41CE"/>
    <w:rsid w:val="00E109BD"/>
    <w:rsid w:val="00E141FC"/>
    <w:rsid w:val="00E20EE1"/>
    <w:rsid w:val="00EA0C2C"/>
    <w:rsid w:val="00EC510A"/>
    <w:rsid w:val="00ED3B31"/>
    <w:rsid w:val="00EE594E"/>
    <w:rsid w:val="00EF6F2F"/>
    <w:rsid w:val="00F8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57"/>
    <w:rPr>
      <w:rFonts w:ascii="Times New Roman" w:eastAsia="SimSun" w:hAnsi="Times New Roma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5A57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75A57"/>
    <w:pPr>
      <w:keepNext/>
      <w:tabs>
        <w:tab w:val="left" w:pos="0"/>
      </w:tabs>
      <w:jc w:val="center"/>
      <w:outlineLvl w:val="3"/>
    </w:pPr>
    <w:rPr>
      <w:rFonts w:eastAsia="Times New Roman"/>
      <w:b/>
      <w:bCs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5A57"/>
    <w:rPr>
      <w:rFonts w:ascii="Cambria" w:hAnsi="Cambria" w:cs="Times New Roman"/>
      <w:b/>
      <w:bCs/>
      <w:color w:val="4F81BD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75A57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uiPriority w:val="99"/>
    <w:rsid w:val="00A75A5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Verdana">
    <w:name w:val="Tekst Verdana"/>
    <w:basedOn w:val="Normal"/>
    <w:autoRedefine/>
    <w:uiPriority w:val="99"/>
    <w:rsid w:val="00A75A57"/>
    <w:pPr>
      <w:spacing w:before="120" w:after="120" w:line="288" w:lineRule="auto"/>
      <w:jc w:val="both"/>
    </w:pPr>
    <w:rPr>
      <w:rFonts w:ascii="Verdana" w:eastAsia="Calibri" w:hAnsi="Verdana"/>
      <w:color w:val="000000"/>
      <w:sz w:val="20"/>
      <w:lang w:eastAsia="pl-PL"/>
    </w:rPr>
  </w:style>
  <w:style w:type="paragraph" w:styleId="BodyText">
    <w:name w:val="Body Text"/>
    <w:basedOn w:val="Normal"/>
    <w:link w:val="BodyTextChar"/>
    <w:uiPriority w:val="99"/>
    <w:rsid w:val="00A75A57"/>
    <w:pPr>
      <w:tabs>
        <w:tab w:val="left" w:pos="0"/>
      </w:tabs>
    </w:pPr>
    <w:rPr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75A57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A75A57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75A57"/>
    <w:rPr>
      <w:rFonts w:ascii="Times New Roman" w:eastAsia="SimSu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75A57"/>
    <w:pPr>
      <w:tabs>
        <w:tab w:val="left" w:pos="0"/>
      </w:tabs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75A5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DC693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C693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DE41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41C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174</Words>
  <Characters>1046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 3   - Wykaz usług</dc:title>
  <dc:subject/>
  <dc:creator>Grzegorz Janowski</dc:creator>
  <cp:keywords/>
  <dc:description/>
  <cp:lastModifiedBy>kkarami</cp:lastModifiedBy>
  <cp:revision>3</cp:revision>
  <cp:lastPrinted>2018-10-01T07:28:00Z</cp:lastPrinted>
  <dcterms:created xsi:type="dcterms:W3CDTF">2018-10-17T10:12:00Z</dcterms:created>
  <dcterms:modified xsi:type="dcterms:W3CDTF">2018-10-29T13:48:00Z</dcterms:modified>
</cp:coreProperties>
</file>